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480A4" w14:textId="7F5CA09E" w:rsidR="0084292E" w:rsidRPr="00515AFA" w:rsidRDefault="0084292E" w:rsidP="0084292E">
      <w:pPr>
        <w:jc w:val="right"/>
        <w:rPr>
          <w:b/>
          <w:sz w:val="22"/>
          <w:szCs w:val="22"/>
          <w:lang w:val="pl-PL"/>
        </w:rPr>
      </w:pPr>
      <w:r>
        <w:rPr>
          <w:b/>
          <w:sz w:val="22"/>
          <w:szCs w:val="22"/>
          <w:lang w:val="pl-PL"/>
        </w:rPr>
        <w:t xml:space="preserve"> </w:t>
      </w:r>
      <w:r w:rsidRPr="00515AFA">
        <w:rPr>
          <w:b/>
          <w:sz w:val="22"/>
          <w:szCs w:val="22"/>
          <w:lang w:val="pl-PL"/>
        </w:rPr>
        <w:t>Załącznik nr 3</w:t>
      </w:r>
    </w:p>
    <w:p w14:paraId="1BA7E8D9" w14:textId="77777777" w:rsidR="0084292E" w:rsidRPr="00515AFA" w:rsidRDefault="0084292E" w:rsidP="0084292E">
      <w:pPr>
        <w:jc w:val="right"/>
        <w:rPr>
          <w:b/>
          <w:sz w:val="22"/>
          <w:szCs w:val="22"/>
          <w:lang w:val="pl-PL"/>
        </w:rPr>
      </w:pPr>
    </w:p>
    <w:p w14:paraId="139C9B6F" w14:textId="77777777" w:rsidR="0084292E" w:rsidRPr="00515AFA" w:rsidRDefault="0084292E" w:rsidP="0084292E">
      <w:pPr>
        <w:jc w:val="center"/>
        <w:rPr>
          <w:b/>
          <w:sz w:val="22"/>
          <w:szCs w:val="22"/>
          <w:lang w:val="pl-PL"/>
        </w:rPr>
      </w:pPr>
      <w:r w:rsidRPr="00515AFA">
        <w:rPr>
          <w:b/>
          <w:sz w:val="22"/>
          <w:szCs w:val="22"/>
          <w:lang w:val="pl-PL"/>
        </w:rPr>
        <w:t>WZÓR UMOWY</w:t>
      </w:r>
    </w:p>
    <w:p w14:paraId="7A03B98D" w14:textId="77777777" w:rsidR="0084292E" w:rsidRPr="00515AFA" w:rsidRDefault="0084292E" w:rsidP="0084292E">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7BF25A51" w14:textId="77777777" w:rsidR="0084292E" w:rsidRPr="00515AFA" w:rsidRDefault="0084292E" w:rsidP="0084292E">
      <w:pPr>
        <w:jc w:val="center"/>
        <w:rPr>
          <w:b/>
          <w:sz w:val="22"/>
          <w:szCs w:val="22"/>
          <w:lang w:val="pl-PL"/>
        </w:rPr>
      </w:pPr>
    </w:p>
    <w:p w14:paraId="1B7FDE9F" w14:textId="4D895CB7" w:rsidR="0084292E" w:rsidRPr="00515AFA" w:rsidRDefault="0084292E" w:rsidP="0084292E">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przetargu nieograniczonego</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163</w:t>
      </w:r>
      <w:r w:rsidRPr="005140A1">
        <w:rPr>
          <w:sz w:val="22"/>
          <w:szCs w:val="22"/>
          <w:lang w:val="pl-PL"/>
        </w:rPr>
        <w:t>/23</w:t>
      </w:r>
      <w:r w:rsidRPr="00515AFA">
        <w:rPr>
          <w:sz w:val="22"/>
          <w:szCs w:val="22"/>
          <w:lang w:val="pl-PL"/>
        </w:rPr>
        <w:t xml:space="preserve"> pomiędzy:</w:t>
      </w:r>
    </w:p>
    <w:p w14:paraId="138C43B8" w14:textId="77777777" w:rsidR="0084292E" w:rsidRDefault="0084292E" w:rsidP="0084292E">
      <w:pPr>
        <w:pStyle w:val="Tekstpodstawowy"/>
        <w:spacing w:line="240" w:lineRule="auto"/>
        <w:ind w:right="-47"/>
        <w:jc w:val="both"/>
        <w:rPr>
          <w:rFonts w:ascii="Times New Roman" w:hAnsi="Times New Roman"/>
          <w:b/>
          <w:sz w:val="22"/>
          <w:szCs w:val="22"/>
        </w:rPr>
      </w:pPr>
    </w:p>
    <w:p w14:paraId="070EA80A"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585131F7"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3DF6C29F"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3E952B33" w14:textId="77777777" w:rsidR="0084292E" w:rsidRPr="00515AFA" w:rsidRDefault="0084292E" w:rsidP="0084292E">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7BA70A68"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5247318A"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10445B6B"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973DB02"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5CA5ABF9"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5AC35DE6"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13F636B8"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679DF57A"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31DF31D9" w14:textId="77777777" w:rsidR="0084292E" w:rsidRPr="00515AFA" w:rsidRDefault="0084292E" w:rsidP="0084292E">
      <w:pPr>
        <w:pStyle w:val="Tekstpodstawowy"/>
        <w:spacing w:line="240" w:lineRule="auto"/>
        <w:ind w:right="-47"/>
        <w:jc w:val="center"/>
        <w:rPr>
          <w:rFonts w:ascii="Times New Roman" w:hAnsi="Times New Roman"/>
          <w:b/>
          <w:sz w:val="22"/>
          <w:szCs w:val="22"/>
        </w:rPr>
      </w:pPr>
    </w:p>
    <w:p w14:paraId="5A881438"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17C7FA3" w14:textId="35C239AB" w:rsidR="0084292E" w:rsidRPr="00A2108C" w:rsidRDefault="0084292E" w:rsidP="0084292E">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Pr="00A2108C">
        <w:rPr>
          <w:b/>
          <w:sz w:val="22"/>
          <w:szCs w:val="22"/>
          <w:lang w:val="pl-PL"/>
        </w:rPr>
        <w:t xml:space="preserve">Dostawa </w:t>
      </w:r>
      <w:r>
        <w:rPr>
          <w:b/>
          <w:sz w:val="22"/>
          <w:szCs w:val="22"/>
          <w:lang w:val="pl-PL"/>
        </w:rPr>
        <w:t>tabletu z ekranem dotykowym i rysikiem</w:t>
      </w:r>
      <w:r w:rsidRPr="00A2108C">
        <w:rPr>
          <w:b/>
          <w:sz w:val="22"/>
          <w:szCs w:val="22"/>
          <w:lang w:val="pl-PL"/>
        </w:rPr>
        <w:t xml:space="preserve"> na potrzeby </w:t>
      </w:r>
      <w:proofErr w:type="spellStart"/>
      <w:r>
        <w:rPr>
          <w:b/>
          <w:sz w:val="22"/>
          <w:szCs w:val="22"/>
          <w:lang w:val="pl-PL"/>
        </w:rPr>
        <w:t>WIMiR</w:t>
      </w:r>
      <w:proofErr w:type="spellEnd"/>
      <w:r w:rsidRPr="00A2108C">
        <w:rPr>
          <w:b/>
          <w:sz w:val="22"/>
          <w:szCs w:val="22"/>
          <w:lang w:val="pl-PL"/>
        </w:rPr>
        <w:t>.</w:t>
      </w:r>
    </w:p>
    <w:p w14:paraId="10395B25" w14:textId="77777777" w:rsidR="0084292E" w:rsidRPr="00515AFA" w:rsidRDefault="0084292E" w:rsidP="0084292E">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036A667F" w14:textId="77777777" w:rsidR="0084292E" w:rsidRDefault="0084292E" w:rsidP="0084292E">
      <w:pPr>
        <w:pStyle w:val="Tekstpodstawowy"/>
        <w:spacing w:line="240" w:lineRule="auto"/>
        <w:ind w:right="-47"/>
        <w:jc w:val="center"/>
        <w:rPr>
          <w:rFonts w:ascii="Times New Roman" w:hAnsi="Times New Roman"/>
          <w:b/>
          <w:sz w:val="22"/>
          <w:szCs w:val="22"/>
        </w:rPr>
      </w:pPr>
    </w:p>
    <w:p w14:paraId="23EAD7A0"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35EE587" w14:textId="6C30A442" w:rsidR="0084292E" w:rsidRPr="00515AFA" w:rsidRDefault="0084292E" w:rsidP="0084292E">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 xml:space="preserve">podpisania umowy, </w:t>
      </w:r>
      <w:r w:rsidRPr="00515AFA">
        <w:rPr>
          <w:rFonts w:ascii="Times New Roman" w:hAnsi="Times New Roman"/>
          <w:sz w:val="22"/>
          <w:szCs w:val="22"/>
        </w:rPr>
        <w:t>do siedziby Kupującego.</w:t>
      </w:r>
    </w:p>
    <w:p w14:paraId="6A981BB2" w14:textId="77777777" w:rsidR="0084292E" w:rsidRPr="00515AFA" w:rsidRDefault="0084292E" w:rsidP="0084292E">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686B6995" w14:textId="77777777" w:rsidR="0084292E" w:rsidRPr="00515AFA" w:rsidRDefault="0084292E" w:rsidP="0084292E">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7BBE64DF" w14:textId="77777777" w:rsidR="0084292E" w:rsidRPr="00515AFA" w:rsidRDefault="0084292E" w:rsidP="0084292E">
      <w:pPr>
        <w:pStyle w:val="Tekstpodstawowy"/>
        <w:spacing w:line="240" w:lineRule="auto"/>
        <w:ind w:right="-47"/>
        <w:jc w:val="center"/>
        <w:rPr>
          <w:rFonts w:ascii="Times New Roman" w:hAnsi="Times New Roman"/>
          <w:b/>
          <w:sz w:val="22"/>
          <w:szCs w:val="22"/>
        </w:rPr>
      </w:pPr>
    </w:p>
    <w:p w14:paraId="5230C6DB"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3449A589" w14:textId="77777777" w:rsidR="0084292E" w:rsidRPr="00515AFA" w:rsidRDefault="0084292E" w:rsidP="0084292E">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08605AC8" w14:textId="77777777" w:rsidR="0084292E" w:rsidRPr="00515AFA" w:rsidRDefault="0084292E" w:rsidP="0084292E">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73874E3F" w14:textId="77777777" w:rsidR="0084292E" w:rsidRPr="00515AFA" w:rsidRDefault="0084292E" w:rsidP="0084292E">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8D1AB71" w14:textId="77777777" w:rsidR="0084292E" w:rsidRPr="00515AFA" w:rsidRDefault="0084292E" w:rsidP="0084292E">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0EAADEE7" w14:textId="77777777" w:rsidR="0084292E" w:rsidRPr="00515AFA" w:rsidRDefault="0084292E" w:rsidP="0084292E">
      <w:pPr>
        <w:pStyle w:val="Tekstpodstawowy"/>
        <w:spacing w:line="240" w:lineRule="auto"/>
        <w:ind w:right="-47"/>
        <w:jc w:val="center"/>
        <w:rPr>
          <w:rFonts w:ascii="Times New Roman" w:hAnsi="Times New Roman"/>
          <w:b/>
          <w:sz w:val="22"/>
          <w:szCs w:val="22"/>
        </w:rPr>
      </w:pPr>
    </w:p>
    <w:p w14:paraId="4C35F705"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4D525002" w14:textId="77777777" w:rsidR="0084292E" w:rsidRDefault="0084292E" w:rsidP="0084292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69D44AB8" w14:textId="77777777" w:rsidR="0084292E" w:rsidRPr="00515AFA" w:rsidRDefault="0084292E" w:rsidP="0084292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lastRenderedPageBreak/>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10436790" w14:textId="77777777" w:rsidR="0084292E" w:rsidRPr="00515AFA" w:rsidRDefault="0084292E" w:rsidP="0084292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4E8B650" w14:textId="77777777" w:rsidR="0084292E" w:rsidRPr="00515AFA" w:rsidRDefault="0084292E" w:rsidP="0084292E">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EA6DAF9" w14:textId="77777777" w:rsidR="0084292E" w:rsidRPr="00515AFA" w:rsidRDefault="0084292E" w:rsidP="0084292E">
      <w:pPr>
        <w:pStyle w:val="Tekstpodstawowy"/>
        <w:spacing w:line="240" w:lineRule="auto"/>
        <w:ind w:right="-47"/>
        <w:jc w:val="center"/>
        <w:rPr>
          <w:rFonts w:ascii="Times New Roman" w:hAnsi="Times New Roman"/>
          <w:b/>
          <w:sz w:val="22"/>
          <w:szCs w:val="22"/>
        </w:rPr>
      </w:pPr>
    </w:p>
    <w:p w14:paraId="122B8057"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9E74314" w14:textId="77777777" w:rsidR="0084292E" w:rsidRPr="00515AFA" w:rsidRDefault="0084292E" w:rsidP="0084292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280515F5" w14:textId="77777777" w:rsidR="0084292E" w:rsidRPr="00515AFA" w:rsidRDefault="0084292E" w:rsidP="0084292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66281A9D" w14:textId="77777777" w:rsidR="0084292E" w:rsidRPr="00515AFA" w:rsidRDefault="0084292E" w:rsidP="0084292E">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2B91E53C" w14:textId="77777777" w:rsidR="0084292E" w:rsidRPr="00515AFA" w:rsidRDefault="0084292E" w:rsidP="0084292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1713ED5D" w14:textId="77777777" w:rsidR="0084292E" w:rsidRPr="00515AFA" w:rsidRDefault="0084292E" w:rsidP="0084292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7285D5F5" w14:textId="77777777" w:rsidR="0084292E" w:rsidRPr="00515AFA" w:rsidRDefault="0084292E" w:rsidP="0084292E">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136E1BA8" w14:textId="77777777" w:rsidR="0084292E" w:rsidRPr="00515AFA" w:rsidRDefault="0084292E" w:rsidP="0084292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0227B50E" w14:textId="77777777" w:rsidR="0084292E" w:rsidRPr="00515AFA" w:rsidRDefault="0084292E" w:rsidP="0084292E">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48599654" w14:textId="77777777" w:rsidR="0084292E" w:rsidRPr="00515AFA" w:rsidRDefault="0084292E" w:rsidP="0084292E">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2FE8EFDB" w14:textId="77777777" w:rsidR="0084292E" w:rsidRPr="00515AFA" w:rsidRDefault="0084292E" w:rsidP="0084292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16467F26" w14:textId="77777777" w:rsidR="0084292E" w:rsidRPr="00515AFA" w:rsidRDefault="0084292E" w:rsidP="0084292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9889F6F" w14:textId="77777777" w:rsidR="0084292E" w:rsidRPr="00515AFA" w:rsidRDefault="0084292E" w:rsidP="0084292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79593BDD" w14:textId="77777777" w:rsidR="0084292E" w:rsidRPr="00515AFA" w:rsidRDefault="0084292E" w:rsidP="0084292E">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6F5A859E" w14:textId="77777777" w:rsidR="0084292E" w:rsidRPr="00515AFA" w:rsidRDefault="0084292E" w:rsidP="0084292E">
      <w:pPr>
        <w:pStyle w:val="Tekstpodstawowy"/>
        <w:ind w:right="-47"/>
        <w:jc w:val="center"/>
        <w:rPr>
          <w:rFonts w:ascii="Times New Roman" w:hAnsi="Times New Roman"/>
          <w:b/>
          <w:sz w:val="22"/>
          <w:szCs w:val="22"/>
        </w:rPr>
      </w:pPr>
    </w:p>
    <w:p w14:paraId="7EC4F3CF" w14:textId="77777777" w:rsidR="0084292E" w:rsidRPr="00515AFA" w:rsidRDefault="0084292E" w:rsidP="0084292E">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64CA3E50" w14:textId="77777777" w:rsidR="0084292E" w:rsidRPr="00515AFA" w:rsidRDefault="0084292E" w:rsidP="0084292E">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DC5757A" w14:textId="77777777" w:rsidR="0084292E" w:rsidRPr="00515AFA" w:rsidRDefault="0084292E" w:rsidP="0084292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5B38B12B" w14:textId="77777777" w:rsidR="0084292E" w:rsidRPr="00515AFA" w:rsidRDefault="0084292E" w:rsidP="0084292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8F1B562" w14:textId="77777777" w:rsidR="0084292E" w:rsidRPr="00515AFA" w:rsidRDefault="0084292E" w:rsidP="0084292E">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BC8469E" w14:textId="77777777" w:rsidR="0084292E" w:rsidRPr="00515AFA" w:rsidRDefault="0084292E" w:rsidP="0084292E">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D4A0952" w14:textId="77777777" w:rsidR="0084292E" w:rsidRPr="00515AFA" w:rsidRDefault="0084292E" w:rsidP="0084292E">
      <w:pPr>
        <w:rPr>
          <w:color w:val="00000A"/>
          <w:sz w:val="22"/>
          <w:szCs w:val="22"/>
          <w:lang w:val="pl-PL"/>
        </w:rPr>
      </w:pPr>
    </w:p>
    <w:p w14:paraId="0C54542D" w14:textId="77777777" w:rsidR="0084292E" w:rsidRPr="00515AFA" w:rsidRDefault="0084292E" w:rsidP="0084292E">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1A2DFD78" w14:textId="77777777" w:rsidR="0084292E" w:rsidRPr="00515AFA" w:rsidRDefault="0084292E" w:rsidP="0084292E">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161A421" w14:textId="77777777" w:rsidR="0084292E" w:rsidRPr="00515AFA" w:rsidRDefault="0084292E" w:rsidP="0084292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E28764" w14:textId="77777777" w:rsidR="0084292E" w:rsidRPr="00515AFA" w:rsidRDefault="0084292E" w:rsidP="0084292E">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270D57B" w14:textId="77777777" w:rsidR="0084292E" w:rsidRPr="00515AFA" w:rsidRDefault="0084292E" w:rsidP="0084292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DBA9479" w14:textId="77777777" w:rsidR="0084292E" w:rsidRPr="00515AFA" w:rsidRDefault="0084292E" w:rsidP="0084292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49DE8FB1" w14:textId="77777777" w:rsidR="0084292E" w:rsidRPr="00515AFA" w:rsidRDefault="0084292E" w:rsidP="0084292E">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A3B59CE" w14:textId="77777777" w:rsidR="0084292E" w:rsidRPr="00515AFA" w:rsidRDefault="0084292E" w:rsidP="0084292E">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51F1323D" w14:textId="77777777" w:rsidR="0084292E" w:rsidRPr="00515AFA" w:rsidRDefault="0084292E" w:rsidP="0084292E">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21387C" w14:textId="77777777" w:rsidR="0084292E" w:rsidRPr="00515AFA" w:rsidRDefault="0084292E" w:rsidP="0084292E">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6E80BD38" w14:textId="77777777" w:rsidR="0084292E" w:rsidRPr="00515AFA" w:rsidRDefault="0084292E" w:rsidP="0084292E">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5BE7F4D1" w14:textId="77777777" w:rsidR="0084292E" w:rsidRPr="00515AFA" w:rsidRDefault="0084292E" w:rsidP="0084292E">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CA7F048" w14:textId="77777777" w:rsidR="0084292E" w:rsidRPr="00515AFA" w:rsidRDefault="0084292E" w:rsidP="0084292E">
      <w:pPr>
        <w:ind w:left="720"/>
        <w:jc w:val="both"/>
        <w:rPr>
          <w:color w:val="00000A"/>
          <w:sz w:val="22"/>
          <w:szCs w:val="22"/>
          <w:lang w:val="pl-PL"/>
        </w:rPr>
      </w:pPr>
    </w:p>
    <w:p w14:paraId="01B9EBC0" w14:textId="77777777" w:rsidR="0084292E" w:rsidRPr="00515AFA" w:rsidRDefault="0084292E" w:rsidP="0084292E">
      <w:pPr>
        <w:ind w:left="170"/>
        <w:jc w:val="both"/>
        <w:rPr>
          <w:color w:val="00000A"/>
          <w:sz w:val="22"/>
          <w:szCs w:val="22"/>
          <w:lang w:val="pl-PL"/>
        </w:rPr>
      </w:pPr>
    </w:p>
    <w:p w14:paraId="5495E650" w14:textId="77777777" w:rsidR="0084292E" w:rsidRDefault="0084292E" w:rsidP="0084292E">
      <w:pPr>
        <w:pStyle w:val="Tekstpodstawowy"/>
        <w:spacing w:line="240" w:lineRule="auto"/>
        <w:ind w:left="360" w:right="-47"/>
        <w:jc w:val="center"/>
        <w:rPr>
          <w:rFonts w:ascii="Times New Roman" w:hAnsi="Times New Roman"/>
          <w:b/>
          <w:sz w:val="22"/>
          <w:szCs w:val="22"/>
        </w:rPr>
      </w:pPr>
    </w:p>
    <w:p w14:paraId="15B1626F" w14:textId="77777777" w:rsidR="0084292E" w:rsidRDefault="0084292E" w:rsidP="0084292E">
      <w:pPr>
        <w:pStyle w:val="Tekstpodstawowy"/>
        <w:spacing w:line="240" w:lineRule="auto"/>
        <w:ind w:left="360" w:right="-47"/>
        <w:jc w:val="center"/>
        <w:rPr>
          <w:rFonts w:ascii="Times New Roman" w:hAnsi="Times New Roman"/>
          <w:b/>
          <w:sz w:val="22"/>
          <w:szCs w:val="22"/>
        </w:rPr>
      </w:pPr>
    </w:p>
    <w:p w14:paraId="5119FEDC" w14:textId="77777777" w:rsidR="0084292E" w:rsidRDefault="0084292E" w:rsidP="0084292E">
      <w:pPr>
        <w:pStyle w:val="Tekstpodstawowy"/>
        <w:spacing w:line="240" w:lineRule="auto"/>
        <w:ind w:left="360" w:right="-47"/>
        <w:jc w:val="center"/>
        <w:rPr>
          <w:rFonts w:ascii="Times New Roman" w:hAnsi="Times New Roman"/>
          <w:b/>
          <w:sz w:val="22"/>
          <w:szCs w:val="22"/>
        </w:rPr>
      </w:pPr>
    </w:p>
    <w:p w14:paraId="6D532326" w14:textId="77777777" w:rsidR="0084292E" w:rsidRPr="00515AFA" w:rsidRDefault="0084292E" w:rsidP="0084292E">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297851DB" w14:textId="77777777" w:rsidR="0084292E" w:rsidRPr="00515AFA" w:rsidRDefault="0084292E" w:rsidP="0084292E">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7E90B84" w14:textId="77777777" w:rsidR="0084292E" w:rsidRPr="00515AFA" w:rsidRDefault="0084292E" w:rsidP="0084292E">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w:t>
      </w:r>
      <w:r w:rsidRPr="00515AFA">
        <w:rPr>
          <w:sz w:val="22"/>
          <w:szCs w:val="22"/>
          <w:lang w:val="pl-PL"/>
        </w:rPr>
        <w:lastRenderedPageBreak/>
        <w:t xml:space="preserve">do obrotu na terytorium Rzeczypospolitej Polskiej, sprawny technicznie - w oryginalnych nienaruszonych opakowaniach. </w:t>
      </w:r>
    </w:p>
    <w:p w14:paraId="126B68F9" w14:textId="77777777" w:rsidR="0084292E" w:rsidRPr="00515AFA" w:rsidRDefault="0084292E" w:rsidP="0084292E">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DA6DDC4" w14:textId="77777777" w:rsidR="0084292E" w:rsidRPr="00515AFA" w:rsidRDefault="0084292E" w:rsidP="0084292E">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459682B7" w14:textId="77777777" w:rsidR="0084292E" w:rsidRPr="00515AFA" w:rsidRDefault="0084292E" w:rsidP="0084292E">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4B17F87" w14:textId="77777777" w:rsidR="0084292E" w:rsidRPr="00515AFA" w:rsidRDefault="0084292E" w:rsidP="0084292E">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8762FA5" w14:textId="77777777" w:rsidR="0084292E" w:rsidRPr="00515AFA" w:rsidRDefault="0084292E" w:rsidP="0084292E">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90E7901" w14:textId="77777777" w:rsidR="0084292E" w:rsidRPr="00515AFA" w:rsidRDefault="0084292E" w:rsidP="0084292E">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Pr>
          <w:bCs/>
          <w:sz w:val="22"/>
          <w:szCs w:val="22"/>
          <w:lang w:val="pl-PL" w:eastAsia="en-US"/>
        </w:rPr>
        <w:t>1 dzień roboczy</w:t>
      </w:r>
      <w:r w:rsidRPr="00515AFA">
        <w:rPr>
          <w:bCs/>
          <w:sz w:val="22"/>
          <w:szCs w:val="22"/>
          <w:lang w:val="pl-PL" w:eastAsia="en-US"/>
        </w:rPr>
        <w:t xml:space="preserve"> od momentu zgłoszenia, czas naprawy nie dłuższy niż </w:t>
      </w:r>
      <w:r>
        <w:rPr>
          <w:bCs/>
          <w:sz w:val="22"/>
          <w:szCs w:val="22"/>
          <w:lang w:val="pl-PL" w:eastAsia="en-US"/>
        </w:rPr>
        <w:t>14</w:t>
      </w:r>
      <w:r w:rsidRPr="00515AFA">
        <w:rPr>
          <w:bCs/>
          <w:sz w:val="22"/>
          <w:szCs w:val="22"/>
          <w:lang w:val="pl-PL" w:eastAsia="en-US"/>
        </w:rPr>
        <w:t xml:space="preserve"> dni roboczych od momentu zgłoszenia.</w:t>
      </w:r>
    </w:p>
    <w:p w14:paraId="0B44C75A" w14:textId="77777777" w:rsidR="0084292E" w:rsidRPr="00515AFA" w:rsidRDefault="0084292E" w:rsidP="0084292E">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68A06CB5" w14:textId="77777777" w:rsidR="0084292E" w:rsidRPr="00515AFA" w:rsidRDefault="0084292E" w:rsidP="0084292E">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6D77519D" w14:textId="77777777" w:rsidR="0084292E" w:rsidRPr="00515AFA" w:rsidRDefault="0084292E" w:rsidP="0084292E">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1582E987" w14:textId="77777777" w:rsidR="0084292E" w:rsidRPr="00515AFA" w:rsidRDefault="0084292E" w:rsidP="0084292E">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5A458C53" w14:textId="77777777" w:rsidR="0084292E" w:rsidRPr="00515AFA" w:rsidRDefault="0084292E" w:rsidP="0084292E">
      <w:pPr>
        <w:ind w:left="567"/>
        <w:jc w:val="both"/>
        <w:rPr>
          <w:bCs/>
          <w:sz w:val="22"/>
          <w:szCs w:val="22"/>
          <w:lang w:val="pl-PL" w:eastAsia="en-US"/>
        </w:rPr>
      </w:pPr>
    </w:p>
    <w:p w14:paraId="39253367" w14:textId="77777777" w:rsidR="0084292E" w:rsidRPr="00515AFA" w:rsidRDefault="0084292E" w:rsidP="0084292E">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331DBCB" w14:textId="77777777" w:rsidR="0084292E" w:rsidRPr="00515AFA" w:rsidRDefault="0084292E" w:rsidP="0084292E">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0AC9F1BC" w14:textId="77777777" w:rsidR="0084292E" w:rsidRPr="00515AFA" w:rsidRDefault="0084292E" w:rsidP="0084292E">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04B7DDC" w14:textId="77777777" w:rsidR="0084292E" w:rsidRPr="00515AFA" w:rsidRDefault="0084292E" w:rsidP="0084292E">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6B281C1D" w14:textId="77777777" w:rsidR="0084292E" w:rsidRPr="00515AFA" w:rsidRDefault="0084292E" w:rsidP="0084292E">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CCB7167" w14:textId="77777777" w:rsidR="0084292E" w:rsidRPr="00515AFA" w:rsidRDefault="0084292E" w:rsidP="0084292E">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23CA8829" w14:textId="77777777" w:rsidR="0084292E" w:rsidRPr="00515AFA" w:rsidRDefault="0084292E" w:rsidP="0084292E">
      <w:pPr>
        <w:numPr>
          <w:ilvl w:val="0"/>
          <w:numId w:val="37"/>
        </w:numPr>
        <w:ind w:left="284" w:hanging="284"/>
        <w:jc w:val="both"/>
        <w:rPr>
          <w:sz w:val="22"/>
          <w:szCs w:val="22"/>
          <w:lang w:val="pl-PL"/>
        </w:rPr>
      </w:pPr>
      <w:r w:rsidRPr="00515AFA">
        <w:rPr>
          <w:bCs/>
          <w:sz w:val="22"/>
          <w:szCs w:val="22"/>
          <w:lang w:val="pl-PL" w:eastAsia="en-US"/>
        </w:rPr>
        <w:lastRenderedPageBreak/>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BD65D98" w14:textId="77777777" w:rsidR="0084292E" w:rsidRPr="00515AFA" w:rsidRDefault="0084292E" w:rsidP="0084292E">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9D15BBF" w14:textId="77777777" w:rsidR="0084292E" w:rsidRPr="00515AFA" w:rsidRDefault="0084292E" w:rsidP="0084292E">
      <w:pPr>
        <w:pStyle w:val="Tekstpodstawowy"/>
        <w:spacing w:line="240" w:lineRule="auto"/>
        <w:ind w:right="-47"/>
        <w:rPr>
          <w:rFonts w:ascii="Times New Roman" w:hAnsi="Times New Roman"/>
          <w:b/>
          <w:sz w:val="22"/>
          <w:szCs w:val="22"/>
        </w:rPr>
      </w:pPr>
    </w:p>
    <w:p w14:paraId="4FB98BD2"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1C35E489"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5A8D2F2A" w14:textId="77777777" w:rsidR="0084292E" w:rsidRPr="00515AFA" w:rsidRDefault="0084292E" w:rsidP="0084292E">
      <w:pPr>
        <w:pStyle w:val="Tekstpodstawowy"/>
        <w:spacing w:line="240" w:lineRule="auto"/>
        <w:ind w:right="-47"/>
        <w:jc w:val="both"/>
        <w:rPr>
          <w:rFonts w:ascii="Times New Roman" w:hAnsi="Times New Roman"/>
          <w:sz w:val="22"/>
          <w:szCs w:val="22"/>
        </w:rPr>
      </w:pPr>
    </w:p>
    <w:p w14:paraId="75573E76" w14:textId="77777777" w:rsidR="0084292E" w:rsidRPr="00515AFA" w:rsidRDefault="0084292E" w:rsidP="0084292E">
      <w:pPr>
        <w:spacing w:line="240" w:lineRule="atLeast"/>
        <w:ind w:right="-47"/>
        <w:jc w:val="center"/>
        <w:rPr>
          <w:b/>
          <w:sz w:val="22"/>
          <w:szCs w:val="22"/>
        </w:rPr>
      </w:pPr>
      <w:r w:rsidRPr="00515AFA">
        <w:rPr>
          <w:b/>
          <w:sz w:val="22"/>
          <w:szCs w:val="22"/>
        </w:rPr>
        <w:t>§ 10</w:t>
      </w:r>
    </w:p>
    <w:p w14:paraId="2F043DC3" w14:textId="77777777" w:rsidR="0084292E" w:rsidRPr="00515AFA" w:rsidRDefault="0084292E" w:rsidP="0084292E">
      <w:pPr>
        <w:spacing w:line="240" w:lineRule="atLeast"/>
        <w:ind w:right="-47"/>
        <w:rPr>
          <w:sz w:val="22"/>
          <w:szCs w:val="22"/>
          <w:lang w:val="pl-PL"/>
        </w:rPr>
      </w:pPr>
    </w:p>
    <w:p w14:paraId="50C23649" w14:textId="77777777" w:rsidR="0084292E" w:rsidRPr="00515AFA" w:rsidRDefault="0084292E" w:rsidP="0084292E">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45A95D32" w14:textId="77777777" w:rsidR="0084292E" w:rsidRPr="00515AFA" w:rsidRDefault="0084292E" w:rsidP="0084292E">
      <w:pPr>
        <w:tabs>
          <w:tab w:val="left" w:pos="367"/>
        </w:tabs>
        <w:spacing w:line="276" w:lineRule="auto"/>
        <w:ind w:left="360" w:right="60"/>
        <w:contextualSpacing/>
        <w:jc w:val="both"/>
        <w:rPr>
          <w:rFonts w:eastAsia="Calibri"/>
          <w:sz w:val="22"/>
          <w:szCs w:val="22"/>
          <w:lang w:val="pl-PL" w:eastAsia="en-US"/>
        </w:rPr>
      </w:pPr>
    </w:p>
    <w:p w14:paraId="0D69165E" w14:textId="77777777" w:rsidR="0084292E" w:rsidRPr="00515AFA" w:rsidRDefault="0084292E" w:rsidP="0084292E">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138BC767" w14:textId="77777777" w:rsidR="0084292E" w:rsidRPr="00515AFA" w:rsidRDefault="0084292E" w:rsidP="0084292E">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46D772F" w14:textId="77777777" w:rsidR="0084292E" w:rsidRPr="00515AFA" w:rsidRDefault="0084292E" w:rsidP="0084292E">
      <w:pPr>
        <w:tabs>
          <w:tab w:val="left" w:pos="387"/>
        </w:tabs>
        <w:spacing w:line="276" w:lineRule="auto"/>
        <w:ind w:left="720" w:right="60"/>
        <w:contextualSpacing/>
        <w:jc w:val="both"/>
        <w:rPr>
          <w:rFonts w:eastAsia="Calibri"/>
          <w:sz w:val="22"/>
          <w:szCs w:val="22"/>
          <w:lang w:val="pl-PL" w:eastAsia="en-US"/>
        </w:rPr>
      </w:pPr>
    </w:p>
    <w:p w14:paraId="26822BD4" w14:textId="77777777" w:rsidR="0084292E" w:rsidRPr="00515AFA" w:rsidRDefault="0084292E" w:rsidP="0084292E">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6AD83144" w14:textId="77777777" w:rsidR="0084292E" w:rsidRPr="00515AFA" w:rsidRDefault="0084292E" w:rsidP="0084292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2E6E1F6" w14:textId="77777777" w:rsidR="0084292E" w:rsidRPr="00515AFA" w:rsidRDefault="0084292E" w:rsidP="0084292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E774F57" w14:textId="0CD24FC8" w:rsidR="0084292E" w:rsidRPr="0084292E" w:rsidRDefault="0084292E" w:rsidP="0084292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Pr>
          <w:rFonts w:ascii="Times New Roman" w:hAnsi="Times New Roman" w:cs="Times New Roman"/>
        </w:rPr>
        <w:t xml:space="preserve"> </w:t>
      </w:r>
      <w:r w:rsidRPr="0084292E">
        <w:rPr>
          <w:rFonts w:ascii="Times New Roman" w:eastAsia="Lucida Sans Unicode" w:hAnsi="Times New Roman" w:cs="Times New Roman"/>
          <w:lang w:eastAsia="ar-SA"/>
        </w:rPr>
        <w:t>z tytułu realizacji niniejszej umowy.</w:t>
      </w:r>
    </w:p>
    <w:p w14:paraId="722BA68E" w14:textId="77777777" w:rsidR="0084292E" w:rsidRPr="00515AFA" w:rsidRDefault="0084292E" w:rsidP="0084292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FA1805D" w14:textId="77777777" w:rsidR="0084292E" w:rsidRPr="00515AFA" w:rsidRDefault="0084292E" w:rsidP="0084292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1C61D1E" w14:textId="77777777" w:rsidR="0084292E" w:rsidRPr="00515AFA" w:rsidRDefault="0084292E" w:rsidP="0084292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Zamawiającego - Kontakt z Inspektorem Ochrony Danych Akademii Górniczo-</w:t>
      </w:r>
      <w:r w:rsidRPr="00515AFA">
        <w:rPr>
          <w:rFonts w:ascii="Times New Roman" w:eastAsia="Lucida Sans Unicode" w:hAnsi="Times New Roman" w:cs="Times New Roman"/>
          <w:lang w:eastAsia="ar-SA"/>
        </w:rPr>
        <w:lastRenderedPageBreak/>
        <w:t xml:space="preserve">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6857DD9D" w14:textId="77777777" w:rsidR="0084292E" w:rsidRPr="00515AFA" w:rsidRDefault="0084292E" w:rsidP="0084292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DDDC873" w14:textId="77777777" w:rsidR="0084292E" w:rsidRPr="00515AFA" w:rsidRDefault="0084292E" w:rsidP="0084292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05F9349" w14:textId="77777777" w:rsidR="0084292E" w:rsidRPr="00515AFA" w:rsidRDefault="0084292E" w:rsidP="0084292E">
      <w:pPr>
        <w:pStyle w:val="Standard"/>
        <w:widowControl w:val="0"/>
        <w:spacing w:after="0"/>
        <w:jc w:val="both"/>
        <w:rPr>
          <w:rFonts w:ascii="Times New Roman" w:eastAsia="Lucida Sans Unicode" w:hAnsi="Times New Roman" w:cs="Times New Roman"/>
          <w:lang w:eastAsia="ar-SA"/>
        </w:rPr>
      </w:pPr>
    </w:p>
    <w:p w14:paraId="3DA21124" w14:textId="77777777" w:rsidR="0084292E" w:rsidRPr="00515AFA" w:rsidRDefault="0084292E" w:rsidP="0084292E">
      <w:pPr>
        <w:tabs>
          <w:tab w:val="left" w:pos="387"/>
        </w:tabs>
        <w:spacing w:line="276" w:lineRule="auto"/>
        <w:ind w:left="720" w:right="60"/>
        <w:contextualSpacing/>
        <w:jc w:val="both"/>
        <w:rPr>
          <w:rFonts w:eastAsia="Calibri"/>
          <w:sz w:val="22"/>
          <w:szCs w:val="22"/>
          <w:lang w:val="pl-PL" w:eastAsia="en-US"/>
        </w:rPr>
      </w:pPr>
    </w:p>
    <w:p w14:paraId="0D785FB5" w14:textId="77777777" w:rsidR="0084292E" w:rsidRPr="00515AFA" w:rsidRDefault="0084292E" w:rsidP="0084292E">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5DFC5D1F" w14:textId="77777777" w:rsidR="0084292E" w:rsidRPr="00515AFA" w:rsidRDefault="0084292E" w:rsidP="0084292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358D5B35" w14:textId="77777777" w:rsidR="0084292E" w:rsidRPr="00515AFA" w:rsidRDefault="0084292E" w:rsidP="0084292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AF0DE25" w14:textId="77777777" w:rsidR="0084292E" w:rsidRPr="00515AFA" w:rsidRDefault="0084292E" w:rsidP="0084292E">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B252905" w14:textId="77777777" w:rsidR="0084292E" w:rsidRPr="00515AFA" w:rsidRDefault="0084292E" w:rsidP="0084292E">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BA37237" w14:textId="77777777" w:rsidR="0084292E" w:rsidRPr="00515AFA" w:rsidRDefault="0084292E" w:rsidP="0084292E">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78619A2B" w14:textId="77777777" w:rsidR="0084292E" w:rsidRPr="00515AFA" w:rsidRDefault="0084292E" w:rsidP="0084292E">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53645CEE" w14:textId="77777777" w:rsidR="0084292E" w:rsidRPr="00515AFA" w:rsidRDefault="0084292E" w:rsidP="0084292E">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4C4DF34C" w14:textId="77777777" w:rsidR="0084292E" w:rsidRPr="00515AFA" w:rsidRDefault="0084292E" w:rsidP="0084292E">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57B8678" w14:textId="77777777" w:rsidR="0084292E" w:rsidRPr="00515AFA" w:rsidRDefault="0084292E" w:rsidP="0084292E">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EE29DF5" w14:textId="77777777" w:rsidR="0084292E" w:rsidRPr="00515AFA" w:rsidRDefault="0084292E" w:rsidP="0084292E">
      <w:pPr>
        <w:widowControl w:val="0"/>
        <w:suppressAutoHyphens/>
        <w:autoSpaceDN w:val="0"/>
        <w:ind w:left="360"/>
        <w:jc w:val="center"/>
        <w:textAlignment w:val="baseline"/>
        <w:rPr>
          <w:rFonts w:eastAsia="SimSun"/>
          <w:b/>
          <w:bCs/>
          <w:color w:val="000000"/>
          <w:kern w:val="2"/>
          <w:sz w:val="22"/>
          <w:szCs w:val="22"/>
          <w:lang w:val="pl-PL"/>
        </w:rPr>
      </w:pPr>
    </w:p>
    <w:p w14:paraId="66D29D36" w14:textId="77777777" w:rsidR="0084292E" w:rsidRPr="00515AFA" w:rsidRDefault="0084292E" w:rsidP="0084292E">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38E61F52" w14:textId="77777777" w:rsidR="0084292E" w:rsidRPr="00515AFA" w:rsidRDefault="0084292E" w:rsidP="0084292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F4C6C8B" w14:textId="77777777" w:rsidR="0084292E" w:rsidRPr="00515AFA" w:rsidRDefault="0084292E" w:rsidP="0084292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1ED15F1" w14:textId="77777777" w:rsidR="0084292E" w:rsidRPr="00515AFA" w:rsidRDefault="0084292E" w:rsidP="0084292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F6FABB8" w14:textId="77777777" w:rsidR="0084292E" w:rsidRPr="00515AFA" w:rsidRDefault="0084292E" w:rsidP="0084292E">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A1BA4A2"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7187BF2E" w14:textId="77777777" w:rsidR="0084292E" w:rsidRPr="00515AFA" w:rsidRDefault="0084292E" w:rsidP="0084292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FBE29DD" w14:textId="77777777" w:rsidR="0084292E" w:rsidRPr="00515AFA" w:rsidRDefault="0084292E" w:rsidP="0084292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D5901B1" w14:textId="77777777" w:rsidR="0084292E" w:rsidRPr="00515AFA" w:rsidRDefault="0084292E" w:rsidP="0084292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1AA2A743" w14:textId="77777777" w:rsidR="0084292E" w:rsidRPr="00515AFA" w:rsidRDefault="0084292E" w:rsidP="0084292E">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CF78583" w14:textId="77777777" w:rsidR="0084292E" w:rsidRPr="00515AFA" w:rsidRDefault="0084292E" w:rsidP="0084292E">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EC9DA10" w14:textId="77777777" w:rsidR="0084292E" w:rsidRPr="00515AFA" w:rsidRDefault="0084292E" w:rsidP="0084292E">
      <w:pPr>
        <w:pStyle w:val="Tekstpodstawowy"/>
        <w:spacing w:line="240" w:lineRule="auto"/>
        <w:ind w:right="-47"/>
        <w:jc w:val="center"/>
        <w:rPr>
          <w:rFonts w:ascii="Times New Roman" w:hAnsi="Times New Roman"/>
          <w:b/>
          <w:sz w:val="22"/>
          <w:szCs w:val="22"/>
        </w:rPr>
      </w:pPr>
    </w:p>
    <w:p w14:paraId="50BF922B" w14:textId="77777777" w:rsidR="0084292E" w:rsidRPr="00515AFA" w:rsidRDefault="0084292E" w:rsidP="0084292E">
      <w:pPr>
        <w:pStyle w:val="Tekstpodstawowy"/>
        <w:spacing w:line="240" w:lineRule="auto"/>
        <w:ind w:right="-47"/>
        <w:jc w:val="center"/>
        <w:rPr>
          <w:rFonts w:ascii="Times New Roman" w:hAnsi="Times New Roman"/>
          <w:b/>
          <w:sz w:val="22"/>
          <w:szCs w:val="22"/>
        </w:rPr>
      </w:pPr>
    </w:p>
    <w:p w14:paraId="60576D49"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1508786B" w14:textId="77777777" w:rsidR="0084292E" w:rsidRPr="00515AFA" w:rsidRDefault="0084292E" w:rsidP="0084292E">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01004DC2" w14:textId="77777777" w:rsidR="0084292E" w:rsidRPr="00515AFA" w:rsidRDefault="0084292E" w:rsidP="0084292E">
      <w:pPr>
        <w:jc w:val="center"/>
        <w:rPr>
          <w:b/>
          <w:sz w:val="22"/>
          <w:szCs w:val="22"/>
          <w:lang w:val="pl-PL"/>
        </w:rPr>
      </w:pPr>
    </w:p>
    <w:p w14:paraId="03B3B763" w14:textId="77777777" w:rsidR="0084292E" w:rsidRPr="00515AFA" w:rsidRDefault="0084292E" w:rsidP="0084292E">
      <w:pPr>
        <w:jc w:val="center"/>
        <w:rPr>
          <w:b/>
          <w:sz w:val="22"/>
          <w:szCs w:val="22"/>
          <w:lang w:val="pl-PL"/>
        </w:rPr>
      </w:pPr>
      <w:r w:rsidRPr="00515AFA">
        <w:rPr>
          <w:b/>
          <w:sz w:val="22"/>
          <w:szCs w:val="22"/>
          <w:lang w:val="pl-PL"/>
        </w:rPr>
        <w:t>§16</w:t>
      </w:r>
    </w:p>
    <w:p w14:paraId="208F1561"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2C33E2FE"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5D980007"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2B45F542" w14:textId="77777777" w:rsidR="0084292E" w:rsidRPr="00515AFA" w:rsidRDefault="0084292E" w:rsidP="0084292E">
      <w:pPr>
        <w:pStyle w:val="Tekstpodstawowy"/>
        <w:spacing w:line="240" w:lineRule="auto"/>
        <w:ind w:right="-47"/>
        <w:jc w:val="center"/>
        <w:rPr>
          <w:rFonts w:ascii="Times New Roman" w:hAnsi="Times New Roman"/>
          <w:b/>
          <w:sz w:val="22"/>
          <w:szCs w:val="22"/>
        </w:rPr>
      </w:pPr>
    </w:p>
    <w:p w14:paraId="35DEA591"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3982752E" w14:textId="77777777" w:rsidR="0084292E" w:rsidRPr="00515AFA" w:rsidRDefault="0084292E" w:rsidP="0084292E">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5CD646D1" w14:textId="77777777" w:rsidR="0084292E" w:rsidRPr="00515AFA" w:rsidRDefault="0084292E" w:rsidP="0084292E">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2367A95A" w14:textId="77777777" w:rsidR="0084292E" w:rsidRPr="00515AFA" w:rsidRDefault="0084292E" w:rsidP="0084292E">
      <w:pPr>
        <w:pStyle w:val="Tekstpodstawowy"/>
        <w:spacing w:line="240" w:lineRule="auto"/>
        <w:ind w:right="-47"/>
        <w:jc w:val="both"/>
        <w:rPr>
          <w:rFonts w:ascii="Times New Roman" w:hAnsi="Times New Roman"/>
          <w:sz w:val="22"/>
          <w:szCs w:val="22"/>
        </w:rPr>
      </w:pPr>
    </w:p>
    <w:p w14:paraId="5AD8AAF9" w14:textId="77777777" w:rsidR="0084292E" w:rsidRPr="00515AFA" w:rsidRDefault="0084292E" w:rsidP="0084292E">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45240506" w14:textId="77777777" w:rsidR="0084292E" w:rsidRPr="00515AFA" w:rsidRDefault="0084292E" w:rsidP="0084292E">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11E1869B" w14:textId="77777777" w:rsidR="0084292E" w:rsidRPr="00515AFA" w:rsidRDefault="0084292E" w:rsidP="0084292E">
      <w:pPr>
        <w:pStyle w:val="Tekstpodstawowy2"/>
        <w:spacing w:line="240" w:lineRule="auto"/>
        <w:ind w:right="-47"/>
        <w:rPr>
          <w:sz w:val="22"/>
          <w:szCs w:val="22"/>
        </w:rPr>
      </w:pPr>
    </w:p>
    <w:p w14:paraId="13F5B078" w14:textId="77777777" w:rsidR="0084292E" w:rsidRPr="00515AFA" w:rsidRDefault="0084292E" w:rsidP="0084292E">
      <w:pPr>
        <w:pStyle w:val="Tekstpodstawowy2"/>
        <w:spacing w:line="240" w:lineRule="auto"/>
        <w:ind w:right="-47"/>
        <w:rPr>
          <w:sz w:val="22"/>
          <w:szCs w:val="22"/>
        </w:rPr>
      </w:pPr>
    </w:p>
    <w:p w14:paraId="537F9BFF" w14:textId="77777777" w:rsidR="0084292E" w:rsidRPr="00515AFA" w:rsidRDefault="0084292E" w:rsidP="0084292E">
      <w:pPr>
        <w:pStyle w:val="Tekstpodstawowy2"/>
        <w:spacing w:line="240" w:lineRule="auto"/>
        <w:ind w:right="-47"/>
        <w:rPr>
          <w:b/>
          <w:sz w:val="22"/>
          <w:szCs w:val="22"/>
        </w:rPr>
      </w:pPr>
      <w:r w:rsidRPr="00515AFA">
        <w:rPr>
          <w:b/>
          <w:sz w:val="22"/>
          <w:szCs w:val="22"/>
        </w:rPr>
        <w:t xml:space="preserve">         Za Sprzedawcę                                                                  Za Kupującego</w:t>
      </w:r>
    </w:p>
    <w:p w14:paraId="61906C83" w14:textId="77777777" w:rsidR="0084292E" w:rsidRPr="00515AFA" w:rsidRDefault="0084292E" w:rsidP="0084292E">
      <w:pPr>
        <w:rPr>
          <w:sz w:val="22"/>
          <w:szCs w:val="22"/>
          <w:lang w:val="pl-PL"/>
        </w:rPr>
      </w:pPr>
    </w:p>
    <w:p w14:paraId="7C9FC67C" w14:textId="77777777" w:rsidR="0084292E" w:rsidRPr="00515AFA" w:rsidRDefault="0084292E" w:rsidP="0084292E">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188E8EA4" w14:textId="77777777" w:rsidR="0084292E" w:rsidRPr="00515AFA" w:rsidRDefault="0084292E" w:rsidP="0084292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002EC57" w14:textId="77777777" w:rsidR="0084292E" w:rsidRPr="00515AFA" w:rsidRDefault="0084292E" w:rsidP="0084292E">
      <w:pPr>
        <w:pStyle w:val="Zwykytekst"/>
        <w:tabs>
          <w:tab w:val="left" w:pos="7050"/>
        </w:tabs>
        <w:rPr>
          <w:rFonts w:ascii="Times New Roman" w:hAnsi="Times New Roman" w:cs="Times New Roman"/>
          <w:i/>
          <w:iCs/>
          <w:sz w:val="22"/>
          <w:szCs w:val="22"/>
          <w:lang w:val="pl-PL"/>
        </w:rPr>
      </w:pPr>
    </w:p>
    <w:p w14:paraId="7B31995F" w14:textId="77777777" w:rsidR="0084292E" w:rsidRPr="00515AFA" w:rsidRDefault="0084292E" w:rsidP="0084292E">
      <w:pPr>
        <w:pStyle w:val="Zwykytekst"/>
        <w:tabs>
          <w:tab w:val="left" w:pos="7050"/>
        </w:tabs>
        <w:rPr>
          <w:rFonts w:ascii="Times New Roman" w:hAnsi="Times New Roman" w:cs="Times New Roman"/>
          <w:i/>
          <w:iCs/>
          <w:sz w:val="22"/>
          <w:szCs w:val="22"/>
          <w:lang w:val="pl-PL"/>
        </w:rPr>
      </w:pPr>
    </w:p>
    <w:p w14:paraId="38D5D490" w14:textId="77777777" w:rsidR="0084292E" w:rsidRPr="00515AFA" w:rsidRDefault="0084292E" w:rsidP="0084292E">
      <w:pPr>
        <w:pStyle w:val="Zwykytekst"/>
        <w:tabs>
          <w:tab w:val="left" w:pos="7050"/>
        </w:tabs>
        <w:rPr>
          <w:rFonts w:ascii="Times New Roman" w:hAnsi="Times New Roman" w:cs="Times New Roman"/>
          <w:i/>
          <w:iCs/>
          <w:sz w:val="22"/>
          <w:szCs w:val="22"/>
          <w:lang w:val="pl-PL"/>
        </w:rPr>
      </w:pPr>
    </w:p>
    <w:p w14:paraId="7E48664F" w14:textId="77777777" w:rsidR="0084292E" w:rsidRPr="00515AFA" w:rsidRDefault="0084292E" w:rsidP="0084292E">
      <w:pPr>
        <w:pStyle w:val="Zwykytekst"/>
        <w:tabs>
          <w:tab w:val="left" w:pos="7050"/>
        </w:tabs>
        <w:rPr>
          <w:rFonts w:ascii="Times New Roman" w:hAnsi="Times New Roman" w:cs="Times New Roman"/>
          <w:i/>
          <w:iCs/>
          <w:sz w:val="22"/>
          <w:szCs w:val="22"/>
          <w:lang w:val="pl-PL"/>
        </w:rPr>
      </w:pPr>
    </w:p>
    <w:p w14:paraId="3A89E846" w14:textId="77777777" w:rsidR="0084292E" w:rsidRPr="00515AFA" w:rsidRDefault="0084292E" w:rsidP="0084292E">
      <w:pPr>
        <w:pStyle w:val="Zwykytekst"/>
        <w:tabs>
          <w:tab w:val="left" w:pos="7050"/>
        </w:tabs>
        <w:rPr>
          <w:rFonts w:ascii="Times New Roman" w:hAnsi="Times New Roman" w:cs="Times New Roman"/>
          <w:i/>
          <w:iCs/>
          <w:sz w:val="22"/>
          <w:szCs w:val="22"/>
          <w:lang w:val="pl-PL"/>
        </w:rPr>
      </w:pPr>
    </w:p>
    <w:p w14:paraId="0FEED9C2" w14:textId="77777777" w:rsidR="0084292E" w:rsidRPr="00515AFA" w:rsidRDefault="0084292E" w:rsidP="0084292E">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ACDF126" w14:textId="23FDAEAC" w:rsidR="0084292E" w:rsidRDefault="0084292E" w:rsidP="0084292E">
      <w:pPr>
        <w:pStyle w:val="Zwykytekst"/>
        <w:tabs>
          <w:tab w:val="left" w:pos="7050"/>
        </w:tabs>
        <w:rPr>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sectPr w:rsidR="0084292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CA31F" w14:textId="77777777" w:rsidR="008D62E1" w:rsidRDefault="008D62E1">
      <w:r>
        <w:separator/>
      </w:r>
    </w:p>
  </w:endnote>
  <w:endnote w:type="continuationSeparator" w:id="0">
    <w:p w14:paraId="5DD7ECE9" w14:textId="77777777" w:rsidR="008D62E1" w:rsidRDefault="008D6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ED9B1" w14:textId="77777777" w:rsidR="00C330BF" w:rsidRDefault="00C330B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4351C" w14:textId="77777777" w:rsidR="0084292E" w:rsidRDefault="0084292E">
    <w:pPr>
      <w:pStyle w:val="Stopka"/>
      <w:jc w:val="right"/>
    </w:pPr>
    <w:r>
      <w:fldChar w:fldCharType="begin"/>
    </w:r>
    <w:r>
      <w:instrText>PAGE   \* MERGEFORMAT</w:instrText>
    </w:r>
    <w:r>
      <w:fldChar w:fldCharType="separate"/>
    </w:r>
    <w:r>
      <w:rPr>
        <w:lang w:val="pl-PL"/>
      </w:rPr>
      <w:t>2</w:t>
    </w:r>
    <w:r>
      <w:fldChar w:fldCharType="end"/>
    </w:r>
  </w:p>
  <w:p w14:paraId="5A0BB7E5" w14:textId="77777777" w:rsidR="00C330BF" w:rsidRDefault="00C330B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C9624" w14:textId="77777777" w:rsidR="00C330BF" w:rsidRDefault="00C330B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254AC" w14:textId="77777777" w:rsidR="008D62E1" w:rsidRDefault="008D62E1">
      <w:r>
        <w:separator/>
      </w:r>
    </w:p>
  </w:footnote>
  <w:footnote w:type="continuationSeparator" w:id="0">
    <w:p w14:paraId="662003EB" w14:textId="77777777" w:rsidR="008D62E1" w:rsidRDefault="008D62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B74CD" w14:textId="77777777" w:rsidR="00C330BF" w:rsidRDefault="00C330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D8C4A" w14:textId="77777777" w:rsidR="00C330BF" w:rsidRDefault="00C330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2C079" w14:textId="77777777" w:rsidR="00C330BF" w:rsidRDefault="00C330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16514349">
    <w:abstractNumId w:val="19"/>
  </w:num>
  <w:num w:numId="2" w16cid:durableId="175158213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12136266">
    <w:abstractNumId w:val="29"/>
  </w:num>
  <w:num w:numId="4" w16cid:durableId="1494758418">
    <w:abstractNumId w:val="11"/>
  </w:num>
  <w:num w:numId="5" w16cid:durableId="1580167296">
    <w:abstractNumId w:val="30"/>
  </w:num>
  <w:num w:numId="6" w16cid:durableId="946352573">
    <w:abstractNumId w:val="32"/>
  </w:num>
  <w:num w:numId="7" w16cid:durableId="1729379996">
    <w:abstractNumId w:val="35"/>
  </w:num>
  <w:num w:numId="8" w16cid:durableId="868949645">
    <w:abstractNumId w:val="25"/>
  </w:num>
  <w:num w:numId="9" w16cid:durableId="1170949792">
    <w:abstractNumId w:val="39"/>
  </w:num>
  <w:num w:numId="10" w16cid:durableId="475150127">
    <w:abstractNumId w:val="27"/>
  </w:num>
  <w:num w:numId="11" w16cid:durableId="1219125703">
    <w:abstractNumId w:val="6"/>
  </w:num>
  <w:num w:numId="12" w16cid:durableId="1707830345">
    <w:abstractNumId w:val="10"/>
  </w:num>
  <w:num w:numId="13" w16cid:durableId="1975286687">
    <w:abstractNumId w:val="14"/>
  </w:num>
  <w:num w:numId="14" w16cid:durableId="1220241005">
    <w:abstractNumId w:val="40"/>
  </w:num>
  <w:num w:numId="15" w16cid:durableId="1121460796">
    <w:abstractNumId w:val="13"/>
  </w:num>
  <w:num w:numId="16" w16cid:durableId="557935759">
    <w:abstractNumId w:val="9"/>
  </w:num>
  <w:num w:numId="17" w16cid:durableId="61297902">
    <w:abstractNumId w:val="37"/>
  </w:num>
  <w:num w:numId="18" w16cid:durableId="1703246881">
    <w:abstractNumId w:val="28"/>
  </w:num>
  <w:num w:numId="19" w16cid:durableId="1316301953">
    <w:abstractNumId w:val="23"/>
  </w:num>
  <w:num w:numId="20" w16cid:durableId="441456703">
    <w:abstractNumId w:val="26"/>
  </w:num>
  <w:num w:numId="21" w16cid:durableId="1287545481">
    <w:abstractNumId w:val="20"/>
  </w:num>
  <w:num w:numId="22" w16cid:durableId="1872453335">
    <w:abstractNumId w:val="0"/>
  </w:num>
  <w:num w:numId="23" w16cid:durableId="928731246">
    <w:abstractNumId w:val="38"/>
  </w:num>
  <w:num w:numId="24" w16cid:durableId="1484740450">
    <w:abstractNumId w:val="18"/>
  </w:num>
  <w:num w:numId="25" w16cid:durableId="520627907">
    <w:abstractNumId w:val="3"/>
  </w:num>
  <w:num w:numId="26" w16cid:durableId="1042630593">
    <w:abstractNumId w:val="31"/>
  </w:num>
  <w:num w:numId="27" w16cid:durableId="432578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62704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731100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71393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6506128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215176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161690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5909536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861425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297402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5104289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7133690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821495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001253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00520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64780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107473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720328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918336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66056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414490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216888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D62E1"/>
    <w:rsid w:val="000033EA"/>
    <w:rsid w:val="0002467C"/>
    <w:rsid w:val="00040A7A"/>
    <w:rsid w:val="0007315E"/>
    <w:rsid w:val="000936CA"/>
    <w:rsid w:val="00097182"/>
    <w:rsid w:val="000B1A00"/>
    <w:rsid w:val="000C0F66"/>
    <w:rsid w:val="001764D4"/>
    <w:rsid w:val="001F341B"/>
    <w:rsid w:val="002430FD"/>
    <w:rsid w:val="00267340"/>
    <w:rsid w:val="00275C59"/>
    <w:rsid w:val="002B18CB"/>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4292E"/>
    <w:rsid w:val="0086736E"/>
    <w:rsid w:val="008D3AF3"/>
    <w:rsid w:val="008D62E1"/>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330BF"/>
    <w:rsid w:val="00C74D2A"/>
    <w:rsid w:val="00C923E8"/>
    <w:rsid w:val="00C93478"/>
    <w:rsid w:val="00CD12B0"/>
    <w:rsid w:val="00D03706"/>
    <w:rsid w:val="00D432AD"/>
    <w:rsid w:val="00D46DCD"/>
    <w:rsid w:val="00D70657"/>
    <w:rsid w:val="00D90ED3"/>
    <w:rsid w:val="00D9696A"/>
    <w:rsid w:val="00D97E9A"/>
    <w:rsid w:val="00DD0EDB"/>
    <w:rsid w:val="00DE2464"/>
    <w:rsid w:val="00E012F8"/>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29ADE2"/>
  <w15:chartTrackingRefBased/>
  <w15:docId w15:val="{A7C3DF04-48FC-4FB3-A189-973C4F268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292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4292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3049</Words>
  <Characters>20315</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23318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2024-04-12T11:55:00Z</cp:lastPrinted>
  <dcterms:created xsi:type="dcterms:W3CDTF">2024-04-12T12:08:00Z</dcterms:created>
  <dcterms:modified xsi:type="dcterms:W3CDTF">2024-04-12T12:08:00Z</dcterms:modified>
</cp:coreProperties>
</file>