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07A6B" w14:textId="77777777" w:rsidR="00A43E7A" w:rsidRPr="002A16E2" w:rsidRDefault="00A43E7A" w:rsidP="00A43E7A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6B5F44D4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7EC52905" w14:textId="77777777" w:rsidR="00A43E7A" w:rsidRPr="002A16E2" w:rsidRDefault="00A43E7A" w:rsidP="00A43E7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CC38FF6" w14:textId="77777777" w:rsidR="00A43E7A" w:rsidRPr="002A16E2" w:rsidRDefault="00A43E7A" w:rsidP="00A43E7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576C6FB" w14:textId="77777777" w:rsidR="00A43E7A" w:rsidRPr="002A16E2" w:rsidRDefault="00A43E7A" w:rsidP="00A43E7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8BC5357" w14:textId="77777777" w:rsidR="00A43E7A" w:rsidRPr="002A16E2" w:rsidRDefault="00A43E7A" w:rsidP="00A43E7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BD6075F" w14:textId="77777777" w:rsidR="00A43E7A" w:rsidRPr="00FA50AF" w:rsidRDefault="00A43E7A" w:rsidP="00A43E7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6CE5AE63" w14:textId="77777777" w:rsidR="00A43E7A" w:rsidRPr="002A16E2" w:rsidRDefault="00A43E7A" w:rsidP="00A43E7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25FF4DD" w14:textId="77777777" w:rsidR="00A43E7A" w:rsidRPr="002A16E2" w:rsidRDefault="00A43E7A" w:rsidP="00A43E7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7641A783" w14:textId="77777777" w:rsidR="00A43E7A" w:rsidRPr="002A16E2" w:rsidRDefault="00A43E7A" w:rsidP="00A43E7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FC435A4" w14:textId="77777777" w:rsidR="00A43E7A" w:rsidRPr="002A16E2" w:rsidRDefault="00A43E7A" w:rsidP="00A43E7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54AA188" w14:textId="77777777" w:rsidR="00A43E7A" w:rsidRPr="002A16E2" w:rsidRDefault="00A43E7A" w:rsidP="00A43E7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B23A6CA" w14:textId="77777777" w:rsidR="00A43E7A" w:rsidRPr="002A16E2" w:rsidRDefault="00A43E7A" w:rsidP="00A43E7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1C258B0" w14:textId="77777777" w:rsidR="00A43E7A" w:rsidRPr="002A16E2" w:rsidRDefault="00A43E7A" w:rsidP="00A43E7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7D158D0" w14:textId="77777777" w:rsidR="00A43E7A" w:rsidRPr="002A16E2" w:rsidRDefault="00A43E7A" w:rsidP="00A43E7A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5490D96" w14:textId="77777777" w:rsidR="00A43E7A" w:rsidRPr="002A16E2" w:rsidRDefault="00A43E7A" w:rsidP="00A43E7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E9B0E28" w14:textId="77777777" w:rsidR="00A43E7A" w:rsidRPr="002A16E2" w:rsidRDefault="00A43E7A" w:rsidP="00A43E7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D7AE621" w14:textId="77777777" w:rsidR="00A43E7A" w:rsidRPr="002A16E2" w:rsidRDefault="00A43E7A" w:rsidP="00A43E7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EDB5269" w14:textId="77777777" w:rsidR="00A43E7A" w:rsidRPr="002A16E2" w:rsidRDefault="00A43E7A" w:rsidP="00A43E7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EF5587E" w14:textId="77777777" w:rsidR="00A43E7A" w:rsidRPr="002A16E2" w:rsidRDefault="00A43E7A" w:rsidP="00A43E7A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1550A527" w14:textId="77777777" w:rsidR="00A43E7A" w:rsidRPr="002A16E2" w:rsidRDefault="00A43E7A" w:rsidP="00A43E7A">
      <w:pPr>
        <w:ind w:firstLine="3969"/>
        <w:rPr>
          <w:b/>
          <w:sz w:val="22"/>
          <w:szCs w:val="22"/>
        </w:rPr>
      </w:pPr>
    </w:p>
    <w:p w14:paraId="51DC98AB" w14:textId="210C9324" w:rsidR="00A43E7A" w:rsidRPr="00191807" w:rsidRDefault="00A43E7A" w:rsidP="00A43E7A">
      <w:pPr>
        <w:jc w:val="both"/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191807">
        <w:rPr>
          <w:b/>
          <w:bCs/>
          <w:sz w:val="22"/>
          <w:szCs w:val="22"/>
        </w:rPr>
        <w:t xml:space="preserve">Dostawa </w:t>
      </w:r>
      <w:r>
        <w:rPr>
          <w:b/>
          <w:bCs/>
          <w:sz w:val="22"/>
          <w:szCs w:val="22"/>
        </w:rPr>
        <w:t>tabletu z ekranem dotykowym i rysikiem</w:t>
      </w:r>
      <w:r w:rsidRPr="00191807">
        <w:rPr>
          <w:b/>
          <w:bCs/>
          <w:sz w:val="22"/>
          <w:szCs w:val="22"/>
        </w:rPr>
        <w:t xml:space="preserve"> na potrzeby </w:t>
      </w:r>
      <w:proofErr w:type="spellStart"/>
      <w:r>
        <w:rPr>
          <w:b/>
          <w:bCs/>
          <w:sz w:val="22"/>
          <w:szCs w:val="22"/>
        </w:rPr>
        <w:t>WIMiR</w:t>
      </w:r>
      <w:proofErr w:type="spellEnd"/>
      <w:r>
        <w:t xml:space="preserve">, nr sprawy: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6D9A740" w14:textId="77777777" w:rsidR="00A43E7A" w:rsidRDefault="00A43E7A" w:rsidP="00A43E7A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36F1EE89" w14:textId="77777777" w:rsidR="00A43E7A" w:rsidRDefault="00A43E7A" w:rsidP="00A43E7A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7A58BEA7" w14:textId="77777777" w:rsidR="00A43E7A" w:rsidRPr="00483084" w:rsidRDefault="00A43E7A" w:rsidP="00A43E7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39971869" w14:textId="77777777" w:rsidR="00A43E7A" w:rsidRPr="00483084" w:rsidRDefault="00A43E7A" w:rsidP="00A43E7A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49044D7" w14:textId="77777777" w:rsidR="00A43E7A" w:rsidRPr="00483084" w:rsidRDefault="00A43E7A" w:rsidP="00A43E7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5DADDDFF" w14:textId="77777777" w:rsidR="00A43E7A" w:rsidRPr="00483084" w:rsidRDefault="00A43E7A" w:rsidP="00A43E7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22A5D12" w14:textId="77777777" w:rsidR="00A43E7A" w:rsidRPr="00483084" w:rsidRDefault="00A43E7A" w:rsidP="00A43E7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E4168C8" w14:textId="77777777" w:rsidR="00A43E7A" w:rsidRPr="00483084" w:rsidRDefault="00A43E7A" w:rsidP="00A43E7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E5DBA91" w14:textId="77777777" w:rsidR="00A43E7A" w:rsidRPr="00483084" w:rsidRDefault="00A43E7A" w:rsidP="00A43E7A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3CCB1475" w14:textId="77777777" w:rsidR="00A43E7A" w:rsidRPr="00483084" w:rsidRDefault="00A43E7A" w:rsidP="00A43E7A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55DCA6CB" w14:textId="77777777" w:rsidR="00A43E7A" w:rsidRPr="002A16E2" w:rsidRDefault="00A43E7A" w:rsidP="00A43E7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………………… dni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>podpisania umowy.</w:t>
      </w:r>
      <w:r w:rsidRPr="00191807">
        <w:rPr>
          <w:sz w:val="22"/>
          <w:szCs w:val="22"/>
          <w:highlight w:val="yellow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CF78EDE" w14:textId="437EA753" w:rsidR="00A43E7A" w:rsidRDefault="00A43E7A" w:rsidP="00A43E7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24</w:t>
      </w:r>
      <w:r w:rsidRPr="002A16E2">
        <w:rPr>
          <w:b/>
          <w:bCs/>
          <w:sz w:val="22"/>
          <w:szCs w:val="22"/>
        </w:rPr>
        <w:t xml:space="preserve"> miesi</w:t>
      </w:r>
      <w:r>
        <w:rPr>
          <w:b/>
          <w:bCs/>
          <w:sz w:val="22"/>
          <w:szCs w:val="22"/>
        </w:rPr>
        <w:t>ące</w:t>
      </w:r>
    </w:p>
    <w:p w14:paraId="10309B51" w14:textId="77777777" w:rsidR="00A43E7A" w:rsidRPr="002A16E2" w:rsidRDefault="00A43E7A" w:rsidP="00A43E7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3C31C89" w14:textId="77777777" w:rsidR="00A43E7A" w:rsidRPr="002A16E2" w:rsidRDefault="00A43E7A" w:rsidP="00A43E7A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F2A90C1" w14:textId="77777777" w:rsidR="00A43E7A" w:rsidRPr="002A16E2" w:rsidRDefault="00A43E7A" w:rsidP="00A43E7A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F0025E9" w14:textId="77777777" w:rsidR="00A43E7A" w:rsidRPr="002A16E2" w:rsidRDefault="00A43E7A" w:rsidP="00A43E7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43BB47C4" w14:textId="77777777" w:rsidR="00A43E7A" w:rsidRDefault="00A43E7A" w:rsidP="00A43E7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8F1E46D" w14:textId="77777777" w:rsidR="00A43E7A" w:rsidRDefault="00A43E7A" w:rsidP="00A43E7A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2D50263" w14:textId="77777777" w:rsidR="00A43E7A" w:rsidRPr="002A16E2" w:rsidRDefault="00A43E7A" w:rsidP="00A43E7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0C98A2D" w14:textId="77777777" w:rsidR="00A43E7A" w:rsidRPr="002A16E2" w:rsidRDefault="00A43E7A" w:rsidP="00A43E7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69DA3" w14:textId="77777777" w:rsidR="00A43E7A" w:rsidRPr="002A16E2" w:rsidRDefault="00A43E7A" w:rsidP="00A43E7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9A6662" w14:textId="77777777" w:rsidR="00A43E7A" w:rsidRPr="002A16E2" w:rsidRDefault="00A43E7A" w:rsidP="00A43E7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43E7A" w:rsidRPr="002A16E2" w14:paraId="4831139B" w14:textId="77777777" w:rsidTr="007823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6944B" w14:textId="77777777" w:rsidR="00A43E7A" w:rsidRPr="002A16E2" w:rsidRDefault="00A43E7A" w:rsidP="007823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3E128" w14:textId="77777777" w:rsidR="00A43E7A" w:rsidRPr="002A16E2" w:rsidRDefault="00A43E7A" w:rsidP="007823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4618230" w14:textId="77777777" w:rsidR="00A43E7A" w:rsidRPr="002A16E2" w:rsidRDefault="00A43E7A" w:rsidP="007823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C504A" w14:textId="77777777" w:rsidR="00A43E7A" w:rsidRPr="002A16E2" w:rsidRDefault="00A43E7A" w:rsidP="007823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43E7A" w:rsidRPr="002A16E2" w14:paraId="199455B9" w14:textId="77777777" w:rsidTr="007823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9EA4B" w14:textId="77777777" w:rsidR="00A43E7A" w:rsidRPr="002A16E2" w:rsidRDefault="00A43E7A" w:rsidP="007823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DEF93" w14:textId="77777777" w:rsidR="00A43E7A" w:rsidRPr="002A16E2" w:rsidRDefault="00A43E7A" w:rsidP="007823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CBA50" w14:textId="77777777" w:rsidR="00A43E7A" w:rsidRPr="002A16E2" w:rsidRDefault="00A43E7A" w:rsidP="007823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43E7A" w:rsidRPr="002A16E2" w14:paraId="503B85D3" w14:textId="77777777" w:rsidTr="007823E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958B2" w14:textId="77777777" w:rsidR="00A43E7A" w:rsidRPr="002A16E2" w:rsidRDefault="00A43E7A" w:rsidP="007823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C913B" w14:textId="77777777" w:rsidR="00A43E7A" w:rsidRPr="002A16E2" w:rsidRDefault="00A43E7A" w:rsidP="007823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C8C34" w14:textId="77777777" w:rsidR="00A43E7A" w:rsidRPr="002A16E2" w:rsidRDefault="00A43E7A" w:rsidP="007823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689CED0" w14:textId="77777777" w:rsidR="00A43E7A" w:rsidRPr="002A16E2" w:rsidRDefault="00A43E7A" w:rsidP="00A43E7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FCFCF43" w14:textId="77777777" w:rsidR="00A43E7A" w:rsidRPr="002A16E2" w:rsidRDefault="00A43E7A" w:rsidP="00A43E7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24F250B" w14:textId="77777777" w:rsidR="00A43E7A" w:rsidRPr="002A16E2" w:rsidRDefault="00A43E7A" w:rsidP="00A43E7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14CD975" w14:textId="77777777" w:rsidR="00A43E7A" w:rsidRPr="002A16E2" w:rsidRDefault="00A43E7A" w:rsidP="00A43E7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C3F3BC4" w14:textId="77777777" w:rsidR="00A43E7A" w:rsidRPr="002A16E2" w:rsidRDefault="00A43E7A" w:rsidP="00A43E7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0E49502" w14:textId="77777777" w:rsidR="00A43E7A" w:rsidRPr="002A16E2" w:rsidRDefault="00A43E7A" w:rsidP="00A43E7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C356085" w14:textId="77777777" w:rsidR="00A43E7A" w:rsidRPr="002A16E2" w:rsidRDefault="00A43E7A" w:rsidP="00A43E7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6C48C47" w14:textId="77777777" w:rsidR="00A43E7A" w:rsidRPr="002A16E2" w:rsidRDefault="00A43E7A" w:rsidP="00A43E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D46884F" w14:textId="77777777" w:rsidR="00A43E7A" w:rsidRPr="002A16E2" w:rsidRDefault="00A43E7A" w:rsidP="00A43E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5E83D1A" w14:textId="77777777" w:rsidR="00A43E7A" w:rsidRDefault="00A43E7A" w:rsidP="00A43E7A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97CF8C4" w14:textId="77777777" w:rsidR="00A43E7A" w:rsidRDefault="00A43E7A" w:rsidP="00A43E7A"/>
    <w:p w14:paraId="4A606DBD" w14:textId="77777777" w:rsidR="00A43E7A" w:rsidRPr="00A40424" w:rsidRDefault="00A43E7A" w:rsidP="00A43E7A"/>
    <w:p w14:paraId="54C540FC" w14:textId="77777777" w:rsidR="00FE545C" w:rsidRPr="00A43E7A" w:rsidRDefault="00FE545C" w:rsidP="00A43E7A"/>
    <w:sectPr w:rsidR="00FE545C" w:rsidRPr="00A43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7E4C3" w14:textId="77777777" w:rsidR="00CF0AA9" w:rsidRDefault="00CF0AA9">
      <w:r>
        <w:separator/>
      </w:r>
    </w:p>
  </w:endnote>
  <w:endnote w:type="continuationSeparator" w:id="0">
    <w:p w14:paraId="60BF410D" w14:textId="77777777" w:rsidR="00CF0AA9" w:rsidRDefault="00CF0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1A621" w14:textId="77777777" w:rsidR="003E7A3F" w:rsidRDefault="003E7A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F221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F7FD" w14:textId="77777777" w:rsidR="003E7A3F" w:rsidRDefault="003E7A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E6FFB" w14:textId="77777777" w:rsidR="00CF0AA9" w:rsidRDefault="00CF0AA9">
      <w:r>
        <w:separator/>
      </w:r>
    </w:p>
  </w:footnote>
  <w:footnote w:type="continuationSeparator" w:id="0">
    <w:p w14:paraId="74C03E0F" w14:textId="77777777" w:rsidR="00CF0AA9" w:rsidRDefault="00CF0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2D49C" w14:textId="77777777" w:rsidR="003E7A3F" w:rsidRDefault="003E7A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4FE7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B41E3" w14:textId="77777777" w:rsidR="003E7A3F" w:rsidRDefault="003E7A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08642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02936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4164503">
    <w:abstractNumId w:val="0"/>
  </w:num>
  <w:num w:numId="4" w16cid:durableId="10205922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AA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E7A3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3E7A"/>
    <w:rsid w:val="00A47B4D"/>
    <w:rsid w:val="00A83018"/>
    <w:rsid w:val="00B774DC"/>
    <w:rsid w:val="00C969A6"/>
    <w:rsid w:val="00CA7D36"/>
    <w:rsid w:val="00CF0AA9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8AF217F"/>
  <w15:chartTrackingRefBased/>
  <w15:docId w15:val="{34436FB3-881F-438E-AD2B-3CF6C27E9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E7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541</Words>
  <Characters>4387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2024-04-09T07:27:00Z</cp:lastPrinted>
  <dcterms:created xsi:type="dcterms:W3CDTF">2024-04-09T07:22:00Z</dcterms:created>
  <dcterms:modified xsi:type="dcterms:W3CDTF">2024-04-09T07:29:00Z</dcterms:modified>
</cp:coreProperties>
</file>