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7F1DD3" w14:textId="668D475D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DA8145F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4226FDB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80FD1C7" w14:textId="77777777" w:rsidR="00E91F63" w:rsidRPr="00A962B2" w:rsidRDefault="00E91F63" w:rsidP="00E91F6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NAZWA WYKONAWCY:……………………………………………………………………..</w:t>
      </w:r>
    </w:p>
    <w:p w14:paraId="61EF80A1" w14:textId="77777777" w:rsidR="00E91F63" w:rsidRPr="00A962B2" w:rsidRDefault="00E91F63" w:rsidP="00E91F6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3C268950" w14:textId="77777777" w:rsidR="00E91F63" w:rsidRPr="00A962B2" w:rsidRDefault="00E91F63" w:rsidP="00E91F6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ADRES:………………………………………………………………………………………….</w:t>
      </w:r>
    </w:p>
    <w:p w14:paraId="2D6EA053" w14:textId="77777777" w:rsidR="00E91F63" w:rsidRPr="00A962B2" w:rsidRDefault="00E91F63" w:rsidP="00E91F6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080956F7" w14:textId="77777777" w:rsidR="00E91F63" w:rsidRPr="00A962B2" w:rsidRDefault="00E91F63" w:rsidP="00E91F6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TEL.………………………………………………………………………………………………</w:t>
      </w:r>
    </w:p>
    <w:p w14:paraId="6959E7CB" w14:textId="77777777" w:rsidR="00E91F63" w:rsidRPr="00A962B2" w:rsidRDefault="00E91F63" w:rsidP="00E91F6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FAX ……………………………………………………………………………………………..</w:t>
      </w:r>
    </w:p>
    <w:p w14:paraId="391E3B13" w14:textId="77777777" w:rsidR="00E91F63" w:rsidRPr="00A962B2" w:rsidRDefault="00E91F63" w:rsidP="00E91F6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E-MAIL…………………………………………………………………………………………..</w:t>
      </w:r>
    </w:p>
    <w:p w14:paraId="57CD2A0F" w14:textId="77777777" w:rsidR="00E91F63" w:rsidRPr="00A962B2" w:rsidRDefault="00E91F63" w:rsidP="00E91F6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NIP…………………………………. REGON:……………………………………………….....</w:t>
      </w:r>
    </w:p>
    <w:p w14:paraId="74D35956" w14:textId="77777777" w:rsidR="00E91F63" w:rsidRPr="00A962B2" w:rsidRDefault="00E91F63" w:rsidP="00E91F6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BANK/ NR KONTA …………………………………………………………………………….</w:t>
      </w:r>
    </w:p>
    <w:p w14:paraId="6B173AEA" w14:textId="77777777" w:rsidR="00E91F63" w:rsidRPr="00A962B2" w:rsidRDefault="00E91F63" w:rsidP="00E91F63">
      <w:pPr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Do: Nazwa i siedziba Zamawiającego:</w:t>
      </w:r>
    </w:p>
    <w:p w14:paraId="3E76D891" w14:textId="77777777" w:rsidR="00632A57" w:rsidRPr="00632A57" w:rsidRDefault="00632A57" w:rsidP="008D2AB8">
      <w:pPr>
        <w:ind w:right="-110"/>
        <w:rPr>
          <w:b/>
        </w:rPr>
      </w:pPr>
      <w:r w:rsidRPr="00632A57">
        <w:rPr>
          <w:b/>
        </w:rPr>
        <w:t>Akademia Górniczo - Hutnicza</w:t>
      </w:r>
    </w:p>
    <w:p w14:paraId="705F02D9" w14:textId="77777777" w:rsidR="00632A57" w:rsidRPr="00632A57" w:rsidRDefault="00632A57" w:rsidP="008D2AB8">
      <w:pPr>
        <w:ind w:right="-110"/>
        <w:rPr>
          <w:b/>
        </w:rPr>
      </w:pPr>
      <w:r w:rsidRPr="00632A57">
        <w:rPr>
          <w:b/>
        </w:rPr>
        <w:t>im. Stanisława Staszica w Krakowie</w:t>
      </w:r>
    </w:p>
    <w:p w14:paraId="07FD2650" w14:textId="77777777" w:rsidR="008D2AB8" w:rsidRDefault="00632A57" w:rsidP="008D2AB8">
      <w:pPr>
        <w:ind w:right="-110"/>
        <w:rPr>
          <w:b/>
        </w:rPr>
      </w:pPr>
      <w:r w:rsidRPr="00632A57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15B378B2" w14:textId="77777777" w:rsidR="008D2AB8" w:rsidRDefault="00632A57" w:rsidP="008D2AB8">
      <w:pPr>
        <w:ind w:right="-110"/>
        <w:rPr>
          <w:b/>
        </w:rPr>
      </w:pPr>
      <w:r w:rsidRPr="00632A57">
        <w:rPr>
          <w:b/>
        </w:rPr>
        <w:t>Al. Mickiewicza</w:t>
      </w:r>
      <w:r w:rsidR="008D2AB8">
        <w:rPr>
          <w:b/>
        </w:rPr>
        <w:t xml:space="preserve"> </w:t>
      </w:r>
      <w:r w:rsidRPr="00632A57">
        <w:rPr>
          <w:b/>
        </w:rPr>
        <w:t>30</w:t>
      </w:r>
      <w:r w:rsidR="008D2AB8">
        <w:rPr>
          <w:b/>
        </w:rPr>
        <w:t xml:space="preserve"> </w:t>
      </w:r>
    </w:p>
    <w:p w14:paraId="212A0FE5" w14:textId="77777777" w:rsidR="008D2AB8" w:rsidRDefault="00632A57" w:rsidP="008D2AB8">
      <w:pPr>
        <w:rPr>
          <w:b/>
        </w:rPr>
      </w:pPr>
      <w:r w:rsidRPr="00632A57">
        <w:rPr>
          <w:b/>
        </w:rPr>
        <w:t>30-059</w:t>
      </w:r>
      <w:r w:rsidR="008D2AB8">
        <w:rPr>
          <w:b/>
        </w:rPr>
        <w:t xml:space="preserve"> </w:t>
      </w:r>
      <w:r w:rsidRPr="00632A57">
        <w:rPr>
          <w:b/>
        </w:rPr>
        <w:t>Kraków</w:t>
      </w:r>
      <w:r w:rsidR="008D2AB8">
        <w:rPr>
          <w:b/>
        </w:rPr>
        <w:t xml:space="preserve">,  </w:t>
      </w:r>
    </w:p>
    <w:p w14:paraId="65B085C0" w14:textId="77777777" w:rsidR="008D2AB8" w:rsidRDefault="008D2AB8" w:rsidP="008D2AB8">
      <w:pPr>
        <w:ind w:firstLine="3969"/>
        <w:rPr>
          <w:b/>
        </w:rPr>
      </w:pPr>
    </w:p>
    <w:p w14:paraId="4008147B" w14:textId="489B11C9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632A57" w:rsidRPr="00632A57">
        <w:rPr>
          <w:b/>
        </w:rPr>
        <w:t xml:space="preserve">dostawa komputera przenośnego dla </w:t>
      </w:r>
      <w:proofErr w:type="spellStart"/>
      <w:r w:rsidR="00632A57" w:rsidRPr="00632A57">
        <w:rPr>
          <w:b/>
        </w:rPr>
        <w:t>WIMiR</w:t>
      </w:r>
      <w:proofErr w:type="spellEnd"/>
      <w:r w:rsidR="00632A57" w:rsidRPr="00632A57">
        <w:rPr>
          <w:b/>
        </w:rPr>
        <w:t xml:space="preserve"> - DE-dzp.272-168/24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</w:t>
      </w:r>
      <w:r w:rsidR="00084864">
        <w:t xml:space="preserve"> </w:t>
      </w:r>
      <w:r>
        <w:t>warunków zamówienia.</w:t>
      </w:r>
    </w:p>
    <w:p w14:paraId="11068495" w14:textId="77777777" w:rsidR="008D2AB8" w:rsidRDefault="008D2AB8" w:rsidP="008D2AB8">
      <w:pPr>
        <w:tabs>
          <w:tab w:val="right" w:pos="9000"/>
        </w:tabs>
      </w:pPr>
    </w:p>
    <w:p w14:paraId="4219100F" w14:textId="000615AE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</w:t>
      </w:r>
      <w:r w:rsidR="00084864">
        <w:rPr>
          <w:b/>
        </w:rPr>
        <w:t xml:space="preserve"> </w:t>
      </w:r>
      <w:r>
        <w:rPr>
          <w:b/>
        </w:rPr>
        <w:t>PLN</w:t>
      </w:r>
    </w:p>
    <w:p w14:paraId="5689F7AC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05EF74BA" w14:textId="047A5688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</w:t>
      </w:r>
      <w:r w:rsidR="00084864">
        <w:rPr>
          <w:b/>
        </w:rPr>
        <w:t xml:space="preserve"> </w:t>
      </w:r>
      <w:r>
        <w:rPr>
          <w:b/>
        </w:rPr>
        <w:t>PLN</w:t>
      </w:r>
    </w:p>
    <w:p w14:paraId="4E5DC4FB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7E5AC0F9" w14:textId="19C8FAD1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4461CB">
        <w:t xml:space="preserve"> </w:t>
      </w:r>
      <w:r w:rsidRPr="00FB1B4F">
        <w:t>.......................................................................................................................</w:t>
      </w:r>
    </w:p>
    <w:p w14:paraId="7AAA10F5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6959749F" w14:textId="526AE404" w:rsidR="008D2AB8" w:rsidRDefault="008D2AB8" w:rsidP="008D2AB8">
      <w:pPr>
        <w:pStyle w:val="Tekstpodstawowy"/>
      </w:pPr>
      <w:r>
        <w:t>Powyższa cena zawiera podatek VAT w wysokości .......... % tj.</w:t>
      </w:r>
      <w:r w:rsidR="00084864">
        <w:t xml:space="preserve"> </w:t>
      </w:r>
      <w:r>
        <w:t>…………………….</w:t>
      </w:r>
      <w:r w:rsidR="00084864">
        <w:t xml:space="preserve"> </w:t>
      </w:r>
      <w:r>
        <w:t>PLN</w:t>
      </w:r>
    </w:p>
    <w:p w14:paraId="27DBEE13" w14:textId="27689D30" w:rsidR="00FE545C" w:rsidRDefault="00084864" w:rsidP="008D2AB8">
      <w:pPr>
        <w:pStyle w:val="Tekstpodstawowy"/>
      </w:pPr>
      <w:r>
        <w:t>P</w:t>
      </w:r>
      <w:r w:rsidR="00FE545C">
        <w:t xml:space="preserve">roducent/model zaoferowanego </w:t>
      </w:r>
      <w:r>
        <w:t xml:space="preserve">komputera przenośnego: </w:t>
      </w:r>
      <w:r w:rsidR="00FE545C" w:rsidRPr="00FE545C">
        <w:rPr>
          <w:b w:val="0"/>
        </w:rPr>
        <w:t>………………………………</w:t>
      </w:r>
    </w:p>
    <w:p w14:paraId="3B492179" w14:textId="652B1A18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084864">
        <w:rPr>
          <w:b/>
          <w:bCs/>
        </w:rPr>
        <w:t>………</w:t>
      </w:r>
      <w:r w:rsidR="00084864" w:rsidRPr="00084864">
        <w:rPr>
          <w:b/>
          <w:bCs/>
        </w:rPr>
        <w:t xml:space="preserve"> dni od daty podpisania umowy</w:t>
      </w:r>
      <w:r w:rsidR="00084864">
        <w:t xml:space="preserve"> </w:t>
      </w:r>
      <w:r w:rsidR="00084864" w:rsidRPr="00084864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7F95FF3D" w14:textId="260801CB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084864">
        <w:rPr>
          <w:b/>
          <w:bCs/>
        </w:rPr>
        <w:t>……………</w:t>
      </w:r>
      <w:r w:rsidR="00084864" w:rsidRPr="00084864">
        <w:rPr>
          <w:b/>
          <w:bCs/>
        </w:rPr>
        <w:t xml:space="preserve"> miesięcy</w:t>
      </w:r>
    </w:p>
    <w:p w14:paraId="707BD619" w14:textId="36797872" w:rsidR="007D53AA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59D17BB6" w14:textId="77777777" w:rsidR="007D53AA" w:rsidRPr="00A962B2" w:rsidRDefault="007D53AA" w:rsidP="007D53AA">
      <w:pPr>
        <w:ind w:right="-47"/>
        <w:jc w:val="both"/>
        <w:rPr>
          <w:bCs/>
          <w:sz w:val="22"/>
          <w:szCs w:val="22"/>
        </w:rPr>
      </w:pPr>
      <w:r w:rsidRPr="00A962B2">
        <w:rPr>
          <w:b/>
          <w:sz w:val="22"/>
          <w:szCs w:val="22"/>
        </w:rPr>
        <w:t xml:space="preserve">Termin płatności: </w:t>
      </w:r>
      <w:r w:rsidRPr="00A962B2">
        <w:rPr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5483CE0E" w14:textId="77777777" w:rsidR="007D53AA" w:rsidRPr="00A962B2" w:rsidRDefault="007D53AA" w:rsidP="007D53AA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A962B2">
        <w:rPr>
          <w:sz w:val="22"/>
          <w:szCs w:val="22"/>
        </w:rPr>
        <w:br w:type="page"/>
      </w:r>
      <w:r w:rsidRPr="00A962B2">
        <w:rPr>
          <w:b/>
          <w:sz w:val="22"/>
          <w:szCs w:val="22"/>
          <w:u w:val="single"/>
        </w:rPr>
        <w:lastRenderedPageBreak/>
        <w:t>Jednocześnie oświadczamy, że:</w:t>
      </w:r>
    </w:p>
    <w:p w14:paraId="5F84E03A" w14:textId="77777777" w:rsidR="007D53AA" w:rsidRPr="00A962B2" w:rsidRDefault="007D53AA" w:rsidP="007D53A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962B2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079AF58E" w14:textId="77777777" w:rsidR="007D53AA" w:rsidRPr="00A962B2" w:rsidRDefault="007D53AA" w:rsidP="007D53A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962B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</w:t>
      </w:r>
      <w:r w:rsidRPr="00A962B2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962B2">
        <w:rPr>
          <w:color w:val="000000"/>
          <w:sz w:val="22"/>
          <w:szCs w:val="22"/>
        </w:rPr>
        <w:t xml:space="preserve"> i nie wnosimy do nich żadnych zastrzeżeń.</w:t>
      </w:r>
    </w:p>
    <w:p w14:paraId="5ECAEBF3" w14:textId="77777777" w:rsidR="007D53AA" w:rsidRPr="00A962B2" w:rsidRDefault="007D53AA" w:rsidP="007D53AA">
      <w:pPr>
        <w:numPr>
          <w:ilvl w:val="0"/>
          <w:numId w:val="1"/>
        </w:numPr>
        <w:jc w:val="both"/>
        <w:rPr>
          <w:sz w:val="22"/>
          <w:szCs w:val="22"/>
        </w:rPr>
      </w:pPr>
      <w:r w:rsidRPr="00A962B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9CABF4B" w14:textId="77777777" w:rsidR="007D53AA" w:rsidRPr="00A962B2" w:rsidRDefault="007D53AA" w:rsidP="007D53AA">
      <w:pPr>
        <w:ind w:left="360"/>
        <w:jc w:val="both"/>
        <w:rPr>
          <w:i/>
          <w:sz w:val="22"/>
          <w:szCs w:val="22"/>
        </w:rPr>
      </w:pPr>
      <w:r w:rsidRPr="00A962B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21956F1" w14:textId="77777777" w:rsidR="007D53AA" w:rsidRPr="00A962B2" w:rsidRDefault="007D53AA" w:rsidP="007D53AA">
      <w:pPr>
        <w:ind w:left="360"/>
        <w:jc w:val="both"/>
        <w:rPr>
          <w:i/>
          <w:sz w:val="22"/>
          <w:szCs w:val="22"/>
        </w:rPr>
      </w:pPr>
      <w:r w:rsidRPr="00A962B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1294C52" w14:textId="77777777" w:rsidR="007D53AA" w:rsidRPr="00A962B2" w:rsidRDefault="007D53AA" w:rsidP="007D53A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D53AA" w:rsidRPr="00A962B2" w14:paraId="0B22DA3D" w14:textId="77777777" w:rsidTr="007A710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61A76E" w14:textId="77777777" w:rsidR="007D53AA" w:rsidRPr="00A962B2" w:rsidRDefault="007D53AA" w:rsidP="007A710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62B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60DEEF" w14:textId="77777777" w:rsidR="007D53AA" w:rsidRPr="00A962B2" w:rsidRDefault="007D53AA" w:rsidP="007A710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62B2">
              <w:rPr>
                <w:sz w:val="22"/>
                <w:szCs w:val="22"/>
              </w:rPr>
              <w:t xml:space="preserve">Opis części zamówienia, którą wykonawca </w:t>
            </w:r>
          </w:p>
          <w:p w14:paraId="3055501A" w14:textId="77777777" w:rsidR="007D53AA" w:rsidRPr="00A962B2" w:rsidRDefault="007D53AA" w:rsidP="007A710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62B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EECC5C" w14:textId="77777777" w:rsidR="007D53AA" w:rsidRPr="00A962B2" w:rsidRDefault="007D53AA" w:rsidP="007A710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62B2">
              <w:rPr>
                <w:sz w:val="22"/>
                <w:szCs w:val="22"/>
              </w:rPr>
              <w:t>Nazwa podwykonawcy</w:t>
            </w:r>
            <w:r w:rsidRPr="00A962B2">
              <w:rPr>
                <w:sz w:val="22"/>
                <w:szCs w:val="22"/>
              </w:rPr>
              <w:br/>
              <w:t>(o ile jest znana)</w:t>
            </w:r>
          </w:p>
        </w:tc>
      </w:tr>
      <w:tr w:rsidR="007D53AA" w:rsidRPr="00A962B2" w14:paraId="56B5463C" w14:textId="77777777" w:rsidTr="007A710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1B1074" w14:textId="77777777" w:rsidR="007D53AA" w:rsidRPr="00A962B2" w:rsidRDefault="007D53AA" w:rsidP="007A710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53181E" w14:textId="77777777" w:rsidR="007D53AA" w:rsidRPr="00A962B2" w:rsidRDefault="007D53AA" w:rsidP="007A710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D118E8" w14:textId="77777777" w:rsidR="007D53AA" w:rsidRPr="00A962B2" w:rsidRDefault="007D53AA" w:rsidP="007A710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D53AA" w:rsidRPr="00A962B2" w14:paraId="1E33D3C9" w14:textId="77777777" w:rsidTr="007A710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54505B" w14:textId="77777777" w:rsidR="007D53AA" w:rsidRPr="00A962B2" w:rsidRDefault="007D53AA" w:rsidP="007A710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9B5D64" w14:textId="77777777" w:rsidR="007D53AA" w:rsidRPr="00A962B2" w:rsidRDefault="007D53AA" w:rsidP="007A710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AB738" w14:textId="77777777" w:rsidR="007D53AA" w:rsidRPr="00A962B2" w:rsidRDefault="007D53AA" w:rsidP="007A710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55083D6" w14:textId="77777777" w:rsidR="007D53AA" w:rsidRPr="00A962B2" w:rsidRDefault="007D53AA" w:rsidP="007D53AA">
      <w:pPr>
        <w:numPr>
          <w:ilvl w:val="0"/>
          <w:numId w:val="1"/>
        </w:numPr>
        <w:jc w:val="both"/>
        <w:rPr>
          <w:sz w:val="22"/>
          <w:szCs w:val="22"/>
        </w:rPr>
      </w:pPr>
      <w:r w:rsidRPr="00A962B2">
        <w:rPr>
          <w:sz w:val="22"/>
          <w:szCs w:val="22"/>
        </w:rPr>
        <w:t>Upoważnionymi do reprezentowania naszej firmy są następujące osoby:</w:t>
      </w:r>
    </w:p>
    <w:p w14:paraId="3CDE7CF6" w14:textId="77777777" w:rsidR="007D53AA" w:rsidRPr="00A962B2" w:rsidRDefault="007D53AA" w:rsidP="007D53AA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A962B2">
        <w:rPr>
          <w:b/>
          <w:bCs/>
          <w:kern w:val="32"/>
          <w:sz w:val="22"/>
          <w:szCs w:val="22"/>
        </w:rPr>
        <w:tab/>
        <w:t>Imię i Nazwisko</w:t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</w:p>
    <w:p w14:paraId="3E6CC980" w14:textId="77777777" w:rsidR="007D53AA" w:rsidRPr="00A962B2" w:rsidRDefault="007D53AA" w:rsidP="007D53A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962B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962B2">
        <w:rPr>
          <w:sz w:val="22"/>
          <w:szCs w:val="22"/>
        </w:rPr>
        <w:tab/>
      </w:r>
      <w:r w:rsidRPr="00A962B2">
        <w:rPr>
          <w:sz w:val="22"/>
          <w:szCs w:val="22"/>
        </w:rPr>
        <w:tab/>
      </w:r>
    </w:p>
    <w:p w14:paraId="6E7B0F0F" w14:textId="77777777" w:rsidR="007D53AA" w:rsidRPr="00A962B2" w:rsidRDefault="007D53AA" w:rsidP="007D53A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01FDB14F" w14:textId="77777777" w:rsidR="007D53AA" w:rsidRPr="00A962B2" w:rsidRDefault="007D53AA" w:rsidP="007D53A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962B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962B2">
        <w:rPr>
          <w:sz w:val="22"/>
          <w:szCs w:val="22"/>
        </w:rPr>
        <w:tab/>
      </w:r>
      <w:r w:rsidRPr="00A962B2">
        <w:rPr>
          <w:sz w:val="22"/>
          <w:szCs w:val="22"/>
        </w:rPr>
        <w:tab/>
        <w:t xml:space="preserve"> </w:t>
      </w:r>
    </w:p>
    <w:p w14:paraId="7C87C4BD" w14:textId="77777777" w:rsidR="007D53AA" w:rsidRPr="00A962B2" w:rsidRDefault="007D53AA" w:rsidP="007D53A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F938AD5" w14:textId="77777777" w:rsidR="007D53AA" w:rsidRPr="00A962B2" w:rsidRDefault="007D53AA" w:rsidP="007D53AA">
      <w:pPr>
        <w:numPr>
          <w:ilvl w:val="0"/>
          <w:numId w:val="1"/>
        </w:numPr>
        <w:jc w:val="both"/>
        <w:rPr>
          <w:sz w:val="22"/>
          <w:szCs w:val="22"/>
        </w:rPr>
      </w:pPr>
      <w:r w:rsidRPr="00A962B2">
        <w:rPr>
          <w:sz w:val="22"/>
          <w:szCs w:val="22"/>
        </w:rPr>
        <w:t>upoważnienie dla powyżej wskazanych osób wynika z następującego (</w:t>
      </w:r>
      <w:proofErr w:type="spellStart"/>
      <w:r w:rsidRPr="00A962B2">
        <w:rPr>
          <w:sz w:val="22"/>
          <w:szCs w:val="22"/>
        </w:rPr>
        <w:t>ych</w:t>
      </w:r>
      <w:proofErr w:type="spellEnd"/>
      <w:r w:rsidRPr="00A962B2">
        <w:rPr>
          <w:sz w:val="22"/>
          <w:szCs w:val="22"/>
        </w:rPr>
        <w:t>) dokumentu(ów)</w:t>
      </w:r>
    </w:p>
    <w:p w14:paraId="5A420E2E" w14:textId="77777777" w:rsidR="007D53AA" w:rsidRPr="00A962B2" w:rsidRDefault="007D53AA" w:rsidP="007D53AA">
      <w:pPr>
        <w:jc w:val="both"/>
        <w:rPr>
          <w:sz w:val="22"/>
          <w:szCs w:val="22"/>
        </w:rPr>
      </w:pPr>
      <w:r w:rsidRPr="00A962B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326DDD8" w14:textId="77777777" w:rsidR="007D53AA" w:rsidRPr="00A962B2" w:rsidRDefault="007D53AA" w:rsidP="007D53AA">
      <w:pPr>
        <w:numPr>
          <w:ilvl w:val="0"/>
          <w:numId w:val="1"/>
        </w:numPr>
        <w:jc w:val="both"/>
        <w:rPr>
          <w:sz w:val="22"/>
          <w:szCs w:val="22"/>
        </w:rPr>
      </w:pPr>
      <w:r w:rsidRPr="00A962B2">
        <w:rPr>
          <w:sz w:val="22"/>
          <w:szCs w:val="22"/>
        </w:rPr>
        <w:t>załącznikami do niniejszej oferty są:</w:t>
      </w:r>
    </w:p>
    <w:p w14:paraId="751966DB" w14:textId="77777777" w:rsidR="007D53AA" w:rsidRPr="00A962B2" w:rsidRDefault="007D53AA" w:rsidP="007D53A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………………………………………………………………………………………….</w:t>
      </w:r>
    </w:p>
    <w:p w14:paraId="6A8BD305" w14:textId="77777777" w:rsidR="007D53AA" w:rsidRPr="00A962B2" w:rsidRDefault="007D53AA" w:rsidP="007D53A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……………………………………………..……………………………………………</w:t>
      </w:r>
    </w:p>
    <w:p w14:paraId="112B6393" w14:textId="77777777" w:rsidR="007D53AA" w:rsidRPr="00A962B2" w:rsidRDefault="007D53AA" w:rsidP="007D53A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897C270" w14:textId="77777777" w:rsidR="007D53AA" w:rsidRPr="00A962B2" w:rsidRDefault="007D53AA" w:rsidP="007D53A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………………………………………………………………………………………….</w:t>
      </w:r>
    </w:p>
    <w:p w14:paraId="010B19D5" w14:textId="77777777" w:rsidR="007D53AA" w:rsidRPr="00A962B2" w:rsidRDefault="007D53AA" w:rsidP="007D53A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……………………………………………..……………………………………………</w:t>
      </w:r>
    </w:p>
    <w:p w14:paraId="21EABD5F" w14:textId="77777777" w:rsidR="007D53AA" w:rsidRPr="00A962B2" w:rsidRDefault="007D53AA" w:rsidP="007D53AA">
      <w:pPr>
        <w:jc w:val="both"/>
        <w:rPr>
          <w:sz w:val="22"/>
          <w:szCs w:val="22"/>
        </w:rPr>
      </w:pPr>
    </w:p>
    <w:p w14:paraId="456FB9CF" w14:textId="77777777" w:rsidR="007D53AA" w:rsidRPr="00A962B2" w:rsidRDefault="007D53AA" w:rsidP="007D53AA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A962B2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A962B2">
        <w:rPr>
          <w:color w:val="FF0000"/>
          <w:sz w:val="22"/>
          <w:szCs w:val="22"/>
          <w:lang w:eastAsia="zh-CN"/>
        </w:rPr>
        <w:t>.</w:t>
      </w:r>
    </w:p>
    <w:p w14:paraId="6A380670" w14:textId="77777777" w:rsidR="007D53AA" w:rsidRPr="00A962B2" w:rsidRDefault="007D53AA" w:rsidP="007D53AA">
      <w:pPr>
        <w:rPr>
          <w:b/>
          <w:sz w:val="22"/>
          <w:szCs w:val="22"/>
          <w:u w:val="single"/>
        </w:rPr>
      </w:pPr>
    </w:p>
    <w:p w14:paraId="025BDCBE" w14:textId="77777777" w:rsidR="007D53AA" w:rsidRPr="00A962B2" w:rsidRDefault="007D53AA" w:rsidP="007D53AA">
      <w:pPr>
        <w:rPr>
          <w:b/>
          <w:sz w:val="22"/>
          <w:szCs w:val="22"/>
          <w:u w:val="single"/>
        </w:rPr>
      </w:pPr>
    </w:p>
    <w:p w14:paraId="364E05FE" w14:textId="77777777" w:rsidR="00FE545C" w:rsidRDefault="00FE545C" w:rsidP="00FE545C">
      <w:pPr>
        <w:jc w:val="right"/>
        <w:rPr>
          <w:b/>
          <w:sz w:val="22"/>
        </w:rPr>
      </w:pPr>
    </w:p>
    <w:p w14:paraId="77692F5E" w14:textId="77777777" w:rsidR="007D53AA" w:rsidRDefault="007D53AA" w:rsidP="00FE545C">
      <w:pPr>
        <w:jc w:val="right"/>
        <w:rPr>
          <w:sz w:val="20"/>
          <w:szCs w:val="20"/>
        </w:rPr>
      </w:pPr>
    </w:p>
    <w:sectPr w:rsidR="007D53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13490D" w14:textId="77777777" w:rsidR="001722E4" w:rsidRDefault="001722E4">
      <w:r>
        <w:separator/>
      </w:r>
    </w:p>
  </w:endnote>
  <w:endnote w:type="continuationSeparator" w:id="0">
    <w:p w14:paraId="3750F504" w14:textId="77777777" w:rsidR="001722E4" w:rsidRDefault="001722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3886C9" w14:textId="77777777" w:rsidR="00632A57" w:rsidRDefault="00632A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2E970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C45C5B" w14:textId="77777777" w:rsidR="00632A57" w:rsidRDefault="00632A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302EDD" w14:textId="77777777" w:rsidR="001722E4" w:rsidRDefault="001722E4">
      <w:r>
        <w:separator/>
      </w:r>
    </w:p>
  </w:footnote>
  <w:footnote w:type="continuationSeparator" w:id="0">
    <w:p w14:paraId="5D3437C4" w14:textId="77777777" w:rsidR="001722E4" w:rsidRDefault="001722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925203" w14:textId="77777777" w:rsidR="00632A57" w:rsidRDefault="00632A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154A7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633C9F" w14:textId="77777777" w:rsidR="00632A57" w:rsidRDefault="00632A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1481176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4405100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88292222">
    <w:abstractNumId w:val="0"/>
  </w:num>
  <w:num w:numId="4" w16cid:durableId="18709949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22E4"/>
    <w:rsid w:val="00012286"/>
    <w:rsid w:val="000704FC"/>
    <w:rsid w:val="00071CCC"/>
    <w:rsid w:val="00084864"/>
    <w:rsid w:val="000B731D"/>
    <w:rsid w:val="000D6134"/>
    <w:rsid w:val="000E09C7"/>
    <w:rsid w:val="000F6589"/>
    <w:rsid w:val="00106636"/>
    <w:rsid w:val="00116EC6"/>
    <w:rsid w:val="001722E4"/>
    <w:rsid w:val="001801DD"/>
    <w:rsid w:val="001D4612"/>
    <w:rsid w:val="00207E98"/>
    <w:rsid w:val="002723B0"/>
    <w:rsid w:val="00315A4A"/>
    <w:rsid w:val="004461CB"/>
    <w:rsid w:val="004B7300"/>
    <w:rsid w:val="004C6753"/>
    <w:rsid w:val="00595C87"/>
    <w:rsid w:val="005D2C65"/>
    <w:rsid w:val="005E6D94"/>
    <w:rsid w:val="00632A57"/>
    <w:rsid w:val="0063384F"/>
    <w:rsid w:val="00643C6F"/>
    <w:rsid w:val="00646202"/>
    <w:rsid w:val="0065290F"/>
    <w:rsid w:val="006815F6"/>
    <w:rsid w:val="007748F0"/>
    <w:rsid w:val="007A4321"/>
    <w:rsid w:val="007D53AA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11A59"/>
    <w:rsid w:val="00D24208"/>
    <w:rsid w:val="00D60C38"/>
    <w:rsid w:val="00D66893"/>
    <w:rsid w:val="00D90ACB"/>
    <w:rsid w:val="00DC1500"/>
    <w:rsid w:val="00E44371"/>
    <w:rsid w:val="00E91F63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7CBA70"/>
  <w15:chartTrackingRefBased/>
  <w15:docId w15:val="{1482F2E7-A379-43A8-96B4-5DA25CEDF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492</Words>
  <Characters>4309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2024-04-05T10:03:00Z</dcterms:created>
  <dcterms:modified xsi:type="dcterms:W3CDTF">2024-04-08T06:07:00Z</dcterms:modified>
</cp:coreProperties>
</file>