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DC8F55" w14:textId="5D4ADF79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7682FF08" w14:textId="77777777" w:rsidR="00284AFE" w:rsidRDefault="00284AFE">
      <w:pPr>
        <w:pStyle w:val="Nagwek4"/>
        <w:rPr>
          <w:rFonts w:ascii="Times New Roman" w:hAnsi="Times New Roman"/>
          <w:spacing w:val="30"/>
          <w:sz w:val="28"/>
        </w:rPr>
      </w:pPr>
    </w:p>
    <w:p w14:paraId="12436399" w14:textId="1A7ECFBE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7BA895F8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FE449E">
        <w:rPr>
          <w:sz w:val="22"/>
          <w:szCs w:val="22"/>
        </w:rPr>
        <w:t xml:space="preserve"> negocjacji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202</w:t>
      </w:r>
      <w:r w:rsidR="00946CCC" w:rsidRPr="0001444F">
        <w:rPr>
          <w:sz w:val="22"/>
          <w:szCs w:val="22"/>
        </w:rPr>
        <w:t>3</w:t>
      </w:r>
      <w:r w:rsidR="005758D6" w:rsidRPr="0001444F">
        <w:rPr>
          <w:sz w:val="22"/>
          <w:szCs w:val="22"/>
        </w:rPr>
        <w:t xml:space="preserve"> r. poz. 1</w:t>
      </w:r>
      <w:r w:rsidR="00946CCC" w:rsidRPr="0001444F">
        <w:rPr>
          <w:sz w:val="22"/>
          <w:szCs w:val="22"/>
        </w:rPr>
        <w:t>605</w:t>
      </w:r>
      <w:r w:rsidR="000247F5">
        <w:rPr>
          <w:sz w:val="22"/>
          <w:szCs w:val="22"/>
        </w:rPr>
        <w:t xml:space="preserve"> ze zm.</w:t>
      </w:r>
      <w:r w:rsidR="005758D6" w:rsidRPr="0001444F">
        <w:rPr>
          <w:sz w:val="22"/>
          <w:szCs w:val="22"/>
        </w:rPr>
        <w:t xml:space="preserve">), na zadanie pn.: </w:t>
      </w:r>
    </w:p>
    <w:p w14:paraId="1130D1DA" w14:textId="6DD68A75" w:rsidR="00997882" w:rsidRPr="00997882" w:rsidRDefault="00997882" w:rsidP="00997882">
      <w:pPr>
        <w:tabs>
          <w:tab w:val="center" w:pos="4536"/>
        </w:tabs>
        <w:spacing w:after="120" w:line="276" w:lineRule="auto"/>
        <w:jc w:val="center"/>
        <w:rPr>
          <w:b/>
          <w:sz w:val="24"/>
          <w:szCs w:val="24"/>
        </w:rPr>
      </w:pPr>
      <w:r w:rsidRPr="00997882">
        <w:rPr>
          <w:b/>
          <w:sz w:val="24"/>
          <w:szCs w:val="24"/>
        </w:rPr>
        <w:t xml:space="preserve">Zajęcia prowadzone przez pedagoga w ramach realizacji projektu </w:t>
      </w:r>
      <w:r w:rsidRPr="00997882">
        <w:rPr>
          <w:b/>
          <w:i/>
          <w:iCs/>
          <w:sz w:val="24"/>
          <w:szCs w:val="24"/>
        </w:rPr>
        <w:t xml:space="preserve">„Wsparcie deinstytucjonalizacji pieczy zastępczej w podregionie leszczyńskim”, </w:t>
      </w:r>
      <w:r w:rsidRPr="00997882">
        <w:rPr>
          <w:b/>
          <w:sz w:val="24"/>
          <w:szCs w:val="24"/>
        </w:rPr>
        <w:t>Program „Fundusze Europejskie dla Wielkopolski na lata 2021 – 2027”, Część ……… zamówienia</w:t>
      </w:r>
      <w:r w:rsidRPr="0049494F">
        <w:rPr>
          <w:b/>
          <w:color w:val="FF0000"/>
          <w:sz w:val="24"/>
          <w:szCs w:val="24"/>
        </w:rPr>
        <w:t>*</w:t>
      </w:r>
    </w:p>
    <w:p w14:paraId="3B075087" w14:textId="305BB684" w:rsidR="0049494F" w:rsidRPr="0049494F" w:rsidRDefault="00997882" w:rsidP="0049494F">
      <w:pPr>
        <w:tabs>
          <w:tab w:val="center" w:pos="4536"/>
        </w:tabs>
        <w:spacing w:after="120" w:line="276" w:lineRule="auto"/>
        <w:ind w:firstLine="426"/>
        <w:jc w:val="both"/>
        <w:rPr>
          <w:bCs/>
          <w:color w:val="FF0000"/>
          <w:sz w:val="18"/>
          <w:szCs w:val="18"/>
        </w:rPr>
      </w:pPr>
      <w:r w:rsidRPr="0049494F">
        <w:rPr>
          <w:bCs/>
          <w:color w:val="FF0000"/>
        </w:rPr>
        <w:t xml:space="preserve">*wpisać właściwe </w:t>
      </w:r>
    </w:p>
    <w:p w14:paraId="4A9D4A71" w14:textId="77777777" w:rsidR="0049494F" w:rsidRDefault="0049494F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2EF7DDD4" w14:textId="77777777" w:rsidR="00317AFF" w:rsidRDefault="00317AFF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5980268B" w14:textId="77777777" w:rsidR="00317AFF" w:rsidRDefault="00317AFF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32E9B480" w14:textId="77777777" w:rsidR="00317AFF" w:rsidRPr="00FE449E" w:rsidRDefault="00317AFF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FE449E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D9D9D9" w:themeFill="background1" w:themeFillShade="D9"/>
            <w:vAlign w:val="center"/>
          </w:tcPr>
          <w:p w14:paraId="56B43E24" w14:textId="550F318B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Kwalifikacje </w:t>
            </w:r>
            <w:r w:rsidRPr="00E5301E">
              <w:rPr>
                <w:b/>
                <w:bCs/>
              </w:rPr>
              <w:t>zawodowe (studia magisterskie/podyplomowe)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C386997" w14:textId="7D2A52C2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 w:rsidR="005D4159">
              <w:rPr>
                <w:b/>
                <w:bCs/>
              </w:rPr>
              <w:t xml:space="preserve">określone </w:t>
            </w:r>
            <w:r>
              <w:rPr>
                <w:b/>
                <w:bCs/>
              </w:rPr>
              <w:t xml:space="preserve">w </w:t>
            </w:r>
            <w:r w:rsidR="005E644F">
              <w:rPr>
                <w:b/>
                <w:bCs/>
              </w:rPr>
              <w:t>miesiącach</w:t>
            </w:r>
            <w:r w:rsidR="005D4159">
              <w:rPr>
                <w:b/>
                <w:bCs/>
              </w:rPr>
              <w:t>**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B3788FD" w14:textId="4572502E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E5301E">
              <w:rPr>
                <w:b/>
                <w:bCs/>
              </w:rPr>
              <w:t>Kierunek ukończonych studiów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FDE04D6" w14:textId="2735D87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Informacja o podstawie </w:t>
            </w:r>
            <w:r w:rsidR="0049494F">
              <w:rPr>
                <w:b/>
                <w:bCs/>
              </w:rPr>
              <w:br/>
            </w:r>
            <w:r w:rsidRPr="00BA11D1">
              <w:rPr>
                <w:b/>
                <w:bCs/>
              </w:rPr>
              <w:t>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Default="007237D7" w:rsidP="007237D7">
      <w:pPr>
        <w:jc w:val="both"/>
        <w:rPr>
          <w:rFonts w:eastAsia="Arial Unicode MS"/>
          <w:i/>
          <w:iCs/>
          <w:kern w:val="2"/>
          <w:sz w:val="18"/>
          <w:szCs w:val="18"/>
          <w:lang w:eastAsia="zh-CN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0325B28B" w14:textId="6E4E5B78" w:rsidR="005D4159" w:rsidRPr="00AA594F" w:rsidRDefault="005D4159" w:rsidP="007237D7">
      <w:pPr>
        <w:jc w:val="both"/>
        <w:rPr>
          <w:sz w:val="24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** wpisane doświadczenie winno być zgodne z doświadczeniem wskazanym w formularzu ofertowym 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57BEAD0A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</w:t>
      </w:r>
      <w:r w:rsidR="0049494F">
        <w:rPr>
          <w:sz w:val="24"/>
        </w:rPr>
        <w:tab/>
      </w:r>
      <w:r>
        <w:rPr>
          <w:sz w:val="24"/>
        </w:rPr>
        <w:t>.………………………………………………………</w:t>
      </w:r>
      <w:r w:rsidR="00BA11D1">
        <w:rPr>
          <w:sz w:val="24"/>
        </w:rPr>
        <w:t>………</w:t>
      </w:r>
    </w:p>
    <w:p w14:paraId="6B629EC0" w14:textId="2641C99B" w:rsidR="00821C80" w:rsidRDefault="0049494F" w:rsidP="0049494F">
      <w:pPr>
        <w:ind w:left="7653" w:firstLine="135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</w:t>
      </w:r>
      <w:r w:rsidR="00821C80"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7ACB84D4" w:rsidR="007237D7" w:rsidRPr="00997882" w:rsidRDefault="007237D7" w:rsidP="00997882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lastRenderedPageBreak/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Pr="00997882">
        <w:rPr>
          <w:i/>
          <w:iCs/>
        </w:rPr>
        <w:t>zadania pn.</w:t>
      </w:r>
      <w:r w:rsidRPr="00997882">
        <w:rPr>
          <w:sz w:val="22"/>
          <w:szCs w:val="22"/>
        </w:rPr>
        <w:t xml:space="preserve"> </w:t>
      </w:r>
      <w:r w:rsidR="00997882" w:rsidRPr="00997882">
        <w:t xml:space="preserve">Zajęcia prowadzone przez pedagoga w ramach realizacji projektu </w:t>
      </w:r>
      <w:r w:rsidR="00997882" w:rsidRPr="00997882">
        <w:rPr>
          <w:i/>
          <w:iCs/>
        </w:rPr>
        <w:t xml:space="preserve">„Wsparcie deinstytucjonalizacji pieczy zastępczej w podregionie leszczyńskim”, </w:t>
      </w:r>
      <w:r w:rsidR="00997882" w:rsidRPr="00997882">
        <w:t xml:space="preserve">Program „Fundusze Europejskie dla Wielkopolski na lata 2021 – 2027”.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49494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276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7ECBB" w14:textId="39443C48" w:rsidR="00821C80" w:rsidRDefault="00FE449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noProof/>
      </w:rPr>
      <w:drawing>
        <wp:inline distT="0" distB="0" distL="0" distR="0" wp14:anchorId="09C96FD9" wp14:editId="0FD49B92">
          <wp:extent cx="7524750" cy="723265"/>
          <wp:effectExtent l="0" t="0" r="0" b="0"/>
          <wp:docPr id="66012927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0" cy="7232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0CA1A" w14:textId="163F0356" w:rsidR="005758D6" w:rsidRDefault="00FE449E">
    <w:pPr>
      <w:pStyle w:val="Nagwek"/>
      <w:rPr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6FBBF5" wp14:editId="3DAEE788">
          <wp:simplePos x="0" y="0"/>
          <wp:positionH relativeFrom="column">
            <wp:posOffset>3400425</wp:posOffset>
          </wp:positionH>
          <wp:positionV relativeFrom="paragraph">
            <wp:posOffset>-393065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175050114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85981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E6B06E5" w14:textId="1506F513" w:rsidR="00892B90" w:rsidRPr="00CD2CB7" w:rsidRDefault="00506014">
    <w:pPr>
      <w:pStyle w:val="Nagwek"/>
      <w:rPr>
        <w:i/>
        <w:iCs/>
      </w:rPr>
    </w:pPr>
    <w:r w:rsidRPr="00CD2CB7">
      <w:t>Z</w:t>
    </w:r>
    <w:r w:rsidR="005758D6" w:rsidRPr="00CD2CB7">
      <w:t>nak sprawy: PCUW.261</w:t>
    </w:r>
    <w:r w:rsidRPr="00CD2CB7">
      <w:t>.</w:t>
    </w:r>
    <w:r w:rsidR="005758D6" w:rsidRPr="00CD2CB7">
      <w:t>2.</w:t>
    </w:r>
    <w:r w:rsidR="00997882">
      <w:t>6</w:t>
    </w:r>
    <w:r w:rsidR="00E76367" w:rsidRPr="00CD2CB7">
      <w:t>.2024</w:t>
    </w:r>
    <w:r w:rsidRPr="00CD2CB7">
      <w:ptab w:relativeTo="margin" w:alignment="center" w:leader="none"/>
    </w:r>
    <w:r w:rsidRPr="00CD2CB7">
      <w:rPr>
        <w:i/>
        <w:iCs/>
      </w:rPr>
      <w:ptab w:relativeTo="margin" w:alignment="right" w:leader="none"/>
    </w:r>
    <w:r w:rsidR="00946CCC" w:rsidRPr="00CD2CB7">
      <w:rPr>
        <w:i/>
        <w:iCs/>
      </w:rPr>
      <w:t xml:space="preserve"> </w:t>
    </w:r>
    <w:r w:rsidRPr="00CD2CB7">
      <w:rPr>
        <w:i/>
        <w:iCs/>
      </w:rPr>
      <w:t xml:space="preserve">Załącznik Nr </w:t>
    </w:r>
    <w:r w:rsidR="00FE449E">
      <w:rPr>
        <w:i/>
        <w:iCs/>
      </w:rPr>
      <w:t>5</w:t>
    </w:r>
    <w:r w:rsidR="00844A2D" w:rsidRPr="00CD2CB7">
      <w:rPr>
        <w:i/>
        <w:iCs/>
      </w:rPr>
      <w:t xml:space="preserve"> </w:t>
    </w:r>
    <w:r w:rsidRPr="00CD2CB7">
      <w:rPr>
        <w:i/>
        <w:iCs/>
      </w:rPr>
      <w:t xml:space="preserve">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F7EB6"/>
    <w:rsid w:val="002120D9"/>
    <w:rsid w:val="0024271E"/>
    <w:rsid w:val="00284AFE"/>
    <w:rsid w:val="00285EB5"/>
    <w:rsid w:val="002A6F47"/>
    <w:rsid w:val="002E5882"/>
    <w:rsid w:val="002F3D40"/>
    <w:rsid w:val="003156EC"/>
    <w:rsid w:val="00317AFF"/>
    <w:rsid w:val="00340622"/>
    <w:rsid w:val="00351D81"/>
    <w:rsid w:val="00367A84"/>
    <w:rsid w:val="0043647E"/>
    <w:rsid w:val="0049494F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D4159"/>
    <w:rsid w:val="005E644F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E22DF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97882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CD2CB7"/>
    <w:rsid w:val="00D07290"/>
    <w:rsid w:val="00D26383"/>
    <w:rsid w:val="00D52F5E"/>
    <w:rsid w:val="00D96B64"/>
    <w:rsid w:val="00DE212B"/>
    <w:rsid w:val="00E5301E"/>
    <w:rsid w:val="00E76367"/>
    <w:rsid w:val="00E80527"/>
    <w:rsid w:val="00E819CF"/>
    <w:rsid w:val="00E932F8"/>
    <w:rsid w:val="00F81152"/>
    <w:rsid w:val="00F83B51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417</Words>
  <Characters>3035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11</cp:revision>
  <cp:lastPrinted>2000-12-12T17:01:00Z</cp:lastPrinted>
  <dcterms:created xsi:type="dcterms:W3CDTF">2024-01-10T06:13:00Z</dcterms:created>
  <dcterms:modified xsi:type="dcterms:W3CDTF">2024-04-12T07:49:00Z</dcterms:modified>
</cp:coreProperties>
</file>