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4677724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2C52F2">
        <w:rPr>
          <w:rFonts w:ascii="Times New Roman" w:hAnsi="Times New Roman"/>
          <w:b/>
        </w:rPr>
        <w:t>6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04BB9507" w:rsidR="00783B2A" w:rsidRDefault="001F027E" w:rsidP="00D635F6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2C52F2">
        <w:rPr>
          <w:rFonts w:ascii="Times New Roman" w:hAnsi="Times New Roman"/>
          <w:b/>
        </w:rPr>
        <w:t xml:space="preserve">Zajęcia prowadzone przez pedagoga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”, Część ……… zamówienia</w:t>
      </w:r>
      <w:r w:rsidR="002C52F2" w:rsidRPr="00C54B4A">
        <w:rPr>
          <w:rFonts w:ascii="Times New Roman" w:hAnsi="Times New Roman"/>
          <w:b/>
          <w:color w:val="FF0000"/>
        </w:rPr>
        <w:t>*</w:t>
      </w:r>
    </w:p>
    <w:p w14:paraId="32DD34B6" w14:textId="6D198270" w:rsidR="002C52F2" w:rsidRPr="00C54B4A" w:rsidRDefault="002C52F2" w:rsidP="00D635F6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C54B4A">
        <w:rPr>
          <w:rFonts w:ascii="Times New Roman" w:hAnsi="Times New Roman"/>
          <w:bCs/>
          <w:color w:val="FF0000"/>
          <w:sz w:val="20"/>
          <w:szCs w:val="20"/>
        </w:rPr>
        <w:t xml:space="preserve">*wpisać właściwe </w:t>
      </w:r>
    </w:p>
    <w:p w14:paraId="5055668B" w14:textId="2C3B6830" w:rsidR="00AA3B8A" w:rsidRPr="006910B2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2A3C814" w:rsidR="00EA7114" w:rsidRDefault="00AA3B8A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202</w:t>
      </w:r>
      <w:r w:rsidR="00D97630" w:rsidRPr="00EA7114">
        <w:rPr>
          <w:iCs/>
          <w:sz w:val="22"/>
          <w:szCs w:val="22"/>
        </w:rPr>
        <w:t>3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D97630" w:rsidRPr="00EA7114">
        <w:rPr>
          <w:iCs/>
          <w:color w:val="222222"/>
          <w:sz w:val="22"/>
          <w:szCs w:val="22"/>
        </w:rPr>
        <w:t>1497 ze zm.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4BD94690" w14:textId="0963B13A" w:rsidR="00AA3B8A" w:rsidRPr="00E0773F" w:rsidRDefault="00EA7114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</w:t>
      </w:r>
      <w:r w:rsidRPr="00E0773F">
        <w:rPr>
          <w:sz w:val="22"/>
          <w:szCs w:val="22"/>
        </w:rPr>
        <w:t xml:space="preserve">, że </w:t>
      </w:r>
      <w:r w:rsidR="00D76A22" w:rsidRPr="00E0773F">
        <w:rPr>
          <w:sz w:val="22"/>
          <w:szCs w:val="22"/>
        </w:rPr>
        <w:t xml:space="preserve">osoby wykonujące usługę nie figurują w Rejestrze Sprawców Przestępstw </w:t>
      </w:r>
      <w:r w:rsidR="00D76A22" w:rsidRPr="00E0773F">
        <w:rPr>
          <w:sz w:val="22"/>
          <w:szCs w:val="22"/>
        </w:rPr>
        <w:br/>
        <w:t xml:space="preserve">na Tle Seksualnym, o którym mowa w art. 4 ustawy </w:t>
      </w:r>
      <w:r w:rsidR="00D76A22" w:rsidRPr="00E0773F">
        <w:rPr>
          <w:bCs/>
          <w:sz w:val="22"/>
          <w:szCs w:val="22"/>
        </w:rPr>
        <w:t xml:space="preserve">z dnia 13 maja 2016 r. </w:t>
      </w:r>
      <w:r w:rsidR="00D76A22" w:rsidRPr="00E0773F">
        <w:rPr>
          <w:bCs/>
          <w:sz w:val="22"/>
          <w:szCs w:val="22"/>
        </w:rPr>
        <w:br/>
        <w:t>o przeciwdziałaniu zagrożeniom przestępczością na tle seksualnym (</w:t>
      </w:r>
      <w:hyperlink r:id="rId8" w:history="1">
        <w:r w:rsidR="00D76A22" w:rsidRPr="00E0773F">
          <w:rPr>
            <w:rStyle w:val="Hipercze"/>
            <w:color w:val="auto"/>
            <w:sz w:val="22"/>
            <w:szCs w:val="22"/>
            <w:u w:val="none"/>
          </w:rPr>
          <w:t>Dz.U. z 2023 r. poz. 1304</w:t>
        </w:r>
      </w:hyperlink>
      <w:r w:rsidR="00D76A22" w:rsidRPr="00E0773F">
        <w:rPr>
          <w:sz w:val="22"/>
          <w:szCs w:val="22"/>
        </w:rPr>
        <w:t xml:space="preserve"> ze zm.).</w:t>
      </w:r>
    </w:p>
    <w:p w14:paraId="70D22C13" w14:textId="015BABBA" w:rsidR="00AA3B8A" w:rsidRPr="00783B2A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E26241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E0773F">
        <w:rPr>
          <w:rFonts w:ascii="Times New Roman" w:hAnsi="Times New Roman"/>
          <w:sz w:val="21"/>
          <w:szCs w:val="21"/>
        </w:rPr>
        <w:t>Zamawiającego w</w:t>
      </w:r>
      <w:r w:rsidR="00311DE6" w:rsidRPr="00E0773F">
        <w:rPr>
          <w:rFonts w:ascii="Times New Roman" w:hAnsi="Times New Roman"/>
          <w:sz w:val="21"/>
          <w:szCs w:val="21"/>
        </w:rPr>
        <w:t xml:space="preserve"> </w:t>
      </w:r>
      <w:r w:rsidR="00311DE6" w:rsidRPr="00E0773F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E0773F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E0773F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E0773F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E26241">
      <w:pPr>
        <w:pStyle w:val="Akapitzlist"/>
        <w:spacing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E26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1C52BE30" w:rsidR="00783B2A" w:rsidRPr="00D635F6" w:rsidRDefault="00AA3B8A" w:rsidP="00D635F6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lastRenderedPageBreak/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E2624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40AC6CD6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5ADD6E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7C18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931E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6241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A7114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4</cp:revision>
  <cp:lastPrinted>2021-05-06T07:59:00Z</cp:lastPrinted>
  <dcterms:created xsi:type="dcterms:W3CDTF">2024-04-10T05:26:00Z</dcterms:created>
  <dcterms:modified xsi:type="dcterms:W3CDTF">2024-04-10T05:46:00Z</dcterms:modified>
</cp:coreProperties>
</file>