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E03EC" w14:textId="53EE196B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6294E6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9B26F5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CDC6C96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NAZWA WYKONAWCY:……………………………………………………………………..</w:t>
      </w:r>
    </w:p>
    <w:p w14:paraId="3F3E9281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E873ACC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ADRES:………………………………………………………………………………………….</w:t>
      </w:r>
    </w:p>
    <w:p w14:paraId="04E79F72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4DC8B24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TEL.………………………………………………………………………………………………</w:t>
      </w:r>
    </w:p>
    <w:p w14:paraId="5BD2BCCB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FAX ……………………………………………………………………………………………..</w:t>
      </w:r>
    </w:p>
    <w:p w14:paraId="3EA193FC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E-MAIL…………………………………………………………………………………………..</w:t>
      </w:r>
    </w:p>
    <w:p w14:paraId="57B6F506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NIP…………………………………. REGON:……………………………………………….....</w:t>
      </w:r>
    </w:p>
    <w:p w14:paraId="20E2D627" w14:textId="77777777" w:rsidR="004E0797" w:rsidRPr="004E0797" w:rsidRDefault="004E0797" w:rsidP="004E079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BANK/ NR KONTA …………………………………………………………………………….</w:t>
      </w:r>
    </w:p>
    <w:p w14:paraId="3D65F183" w14:textId="66027C2B" w:rsidR="008D2AB8" w:rsidRPr="00A623C2" w:rsidRDefault="004E0797" w:rsidP="00A623C2">
      <w:pPr>
        <w:spacing w:line="360" w:lineRule="auto"/>
        <w:rPr>
          <w:sz w:val="22"/>
          <w:szCs w:val="22"/>
        </w:rPr>
      </w:pPr>
      <w:r w:rsidRPr="004E0797">
        <w:rPr>
          <w:sz w:val="22"/>
          <w:szCs w:val="22"/>
        </w:rPr>
        <w:t>Do: Nazwa i siedziba Zamawiającego:</w:t>
      </w:r>
    </w:p>
    <w:p w14:paraId="1CEB8BAF" w14:textId="77777777" w:rsidR="006D069A" w:rsidRPr="006D069A" w:rsidRDefault="006D069A" w:rsidP="008D2AB8">
      <w:pPr>
        <w:ind w:right="-110"/>
        <w:rPr>
          <w:b/>
        </w:rPr>
      </w:pPr>
      <w:r w:rsidRPr="006D069A">
        <w:rPr>
          <w:b/>
        </w:rPr>
        <w:t>Akademia Górniczo - Hutnicza</w:t>
      </w:r>
    </w:p>
    <w:p w14:paraId="135A7FB0" w14:textId="77777777" w:rsidR="006D069A" w:rsidRPr="006D069A" w:rsidRDefault="006D069A" w:rsidP="008D2AB8">
      <w:pPr>
        <w:ind w:right="-110"/>
        <w:rPr>
          <w:b/>
        </w:rPr>
      </w:pPr>
      <w:r w:rsidRPr="006D069A">
        <w:rPr>
          <w:b/>
        </w:rPr>
        <w:t>im. Stanisława Staszica w Krakowie</w:t>
      </w:r>
    </w:p>
    <w:p w14:paraId="11E13584" w14:textId="77777777" w:rsidR="008D2AB8" w:rsidRDefault="006D069A" w:rsidP="008D2AB8">
      <w:pPr>
        <w:ind w:right="-110"/>
        <w:rPr>
          <w:b/>
        </w:rPr>
      </w:pPr>
      <w:r w:rsidRPr="006D069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7CED3BC" w14:textId="77777777" w:rsidR="008D2AB8" w:rsidRDefault="006D069A" w:rsidP="008D2AB8">
      <w:pPr>
        <w:ind w:right="-110"/>
        <w:rPr>
          <w:b/>
        </w:rPr>
      </w:pPr>
      <w:r w:rsidRPr="006D069A">
        <w:rPr>
          <w:b/>
        </w:rPr>
        <w:t>Al. Mickiewicza</w:t>
      </w:r>
      <w:r w:rsidR="008D2AB8">
        <w:rPr>
          <w:b/>
        </w:rPr>
        <w:t xml:space="preserve"> </w:t>
      </w:r>
      <w:r w:rsidRPr="006D069A">
        <w:rPr>
          <w:b/>
        </w:rPr>
        <w:t>30</w:t>
      </w:r>
      <w:r w:rsidR="008D2AB8">
        <w:rPr>
          <w:b/>
        </w:rPr>
        <w:t xml:space="preserve"> </w:t>
      </w:r>
    </w:p>
    <w:p w14:paraId="249D916A" w14:textId="77777777" w:rsidR="008D2AB8" w:rsidRDefault="006D069A" w:rsidP="008D2AB8">
      <w:pPr>
        <w:rPr>
          <w:b/>
        </w:rPr>
      </w:pPr>
      <w:r w:rsidRPr="006D069A">
        <w:rPr>
          <w:b/>
        </w:rPr>
        <w:t>30-059</w:t>
      </w:r>
      <w:r w:rsidR="008D2AB8">
        <w:rPr>
          <w:b/>
        </w:rPr>
        <w:t xml:space="preserve"> </w:t>
      </w:r>
      <w:r w:rsidRPr="006D069A">
        <w:rPr>
          <w:b/>
        </w:rPr>
        <w:t>Kraków</w:t>
      </w:r>
      <w:r w:rsidR="008D2AB8">
        <w:rPr>
          <w:b/>
        </w:rPr>
        <w:t xml:space="preserve">,  </w:t>
      </w:r>
    </w:p>
    <w:p w14:paraId="4BE0593D" w14:textId="77777777" w:rsidR="008D2AB8" w:rsidRDefault="008D2AB8" w:rsidP="008D2AB8">
      <w:pPr>
        <w:ind w:firstLine="3969"/>
        <w:rPr>
          <w:b/>
        </w:rPr>
      </w:pPr>
    </w:p>
    <w:p w14:paraId="66AABAF3" w14:textId="11450D31" w:rsidR="00BB0384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D069A" w:rsidRPr="006D069A">
        <w:rPr>
          <w:b/>
        </w:rPr>
        <w:t>dostawa komory klimatycznej dla CTK - DE-dzp.272-184/24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0120A42" w14:textId="77777777" w:rsidR="008D2AB8" w:rsidRDefault="008D2AB8" w:rsidP="008D2AB8">
      <w:pPr>
        <w:tabs>
          <w:tab w:val="right" w:pos="9000"/>
        </w:tabs>
      </w:pPr>
    </w:p>
    <w:p w14:paraId="3ED2E70D" w14:textId="77777777" w:rsidR="00BB0384" w:rsidRPr="00F87539" w:rsidRDefault="00BB0384" w:rsidP="00BB03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87539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14:paraId="3BF6B158" w14:textId="77777777" w:rsidR="00BB0384" w:rsidRPr="00F87539" w:rsidRDefault="00BB0384" w:rsidP="00BB038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1FE4BB9" w14:textId="77777777" w:rsidR="00BB0384" w:rsidRPr="00BB0384" w:rsidRDefault="00BB0384" w:rsidP="00BB03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F87539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13ABA804" w14:textId="77777777" w:rsidR="00BB0384" w:rsidRPr="00BB0384" w:rsidRDefault="00BB0384" w:rsidP="00BB038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B595096" w14:textId="77777777" w:rsidR="00BB0384" w:rsidRPr="00BB0384" w:rsidRDefault="00BB0384" w:rsidP="00BB038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B0384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C755EA2" w14:textId="77777777" w:rsidR="00BB0384" w:rsidRPr="00BB0384" w:rsidRDefault="00BB0384" w:rsidP="00BB038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DBC6C61" w14:textId="77777777" w:rsidR="00BB0384" w:rsidRPr="00BB0384" w:rsidRDefault="00BB0384" w:rsidP="00BB0384">
      <w:pPr>
        <w:widowControl w:val="0"/>
        <w:spacing w:line="360" w:lineRule="auto"/>
        <w:rPr>
          <w:b/>
          <w:sz w:val="22"/>
          <w:szCs w:val="22"/>
        </w:rPr>
      </w:pPr>
      <w:r w:rsidRPr="00BB0384">
        <w:rPr>
          <w:b/>
          <w:sz w:val="22"/>
          <w:szCs w:val="22"/>
        </w:rPr>
        <w:t>Powyższa cena zawiera podatek VAT w wysokości .......... % tj. ……………………. PLN</w:t>
      </w:r>
    </w:p>
    <w:p w14:paraId="7096A512" w14:textId="0FC725D1" w:rsidR="00BB0384" w:rsidRPr="00BB0384" w:rsidRDefault="00BB0384" w:rsidP="00BB038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BB0384">
        <w:rPr>
          <w:b/>
          <w:sz w:val="22"/>
          <w:szCs w:val="22"/>
        </w:rPr>
        <w:t xml:space="preserve">Termin realizacji umowy: </w:t>
      </w:r>
      <w:r w:rsidR="00A623C2">
        <w:rPr>
          <w:b/>
          <w:bCs/>
          <w:sz w:val="22"/>
          <w:szCs w:val="22"/>
        </w:rPr>
        <w:t xml:space="preserve">……….. </w:t>
      </w:r>
      <w:r>
        <w:rPr>
          <w:b/>
          <w:bCs/>
          <w:sz w:val="22"/>
          <w:szCs w:val="22"/>
        </w:rPr>
        <w:t xml:space="preserve"> </w:t>
      </w:r>
      <w:r w:rsidRPr="00BB0384">
        <w:rPr>
          <w:b/>
          <w:bCs/>
          <w:sz w:val="22"/>
          <w:szCs w:val="22"/>
        </w:rPr>
        <w:t>dni od daty podpisania umowy</w:t>
      </w:r>
      <w:r>
        <w:rPr>
          <w:b/>
          <w:bCs/>
          <w:sz w:val="22"/>
          <w:szCs w:val="22"/>
        </w:rPr>
        <w:t xml:space="preserve"> </w:t>
      </w:r>
      <w:r w:rsidRPr="007F5B41">
        <w:rPr>
          <w:i/>
          <w:iCs/>
          <w:sz w:val="22"/>
          <w:szCs w:val="22"/>
          <w:highlight w:val="yellow"/>
        </w:rPr>
        <w:t>(kryterium oceny ofert)</w:t>
      </w:r>
    </w:p>
    <w:p w14:paraId="5E4789AA" w14:textId="318ECCD8" w:rsidR="00BB0384" w:rsidRPr="00BB0384" w:rsidRDefault="00BB0384" w:rsidP="00BB038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537BD0">
        <w:rPr>
          <w:b/>
          <w:sz w:val="22"/>
          <w:szCs w:val="22"/>
        </w:rPr>
        <w:t>Okres udzielonej gwarancji wynosi:</w:t>
      </w:r>
      <w:r w:rsidRPr="00537BD0">
        <w:rPr>
          <w:sz w:val="22"/>
          <w:szCs w:val="22"/>
        </w:rPr>
        <w:t xml:space="preserve"> </w:t>
      </w:r>
      <w:r w:rsidRPr="00537BD0">
        <w:rPr>
          <w:b/>
          <w:bCs/>
          <w:sz w:val="22"/>
          <w:szCs w:val="22"/>
        </w:rPr>
        <w:t>……………… miesięcy</w:t>
      </w:r>
    </w:p>
    <w:p w14:paraId="79792EC6" w14:textId="77777777" w:rsidR="00BB0384" w:rsidRPr="00BB0384" w:rsidRDefault="00BB0384" w:rsidP="00BB0384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BB0384">
        <w:rPr>
          <w:sz w:val="22"/>
          <w:szCs w:val="22"/>
        </w:rPr>
        <w:t>W przypadku nie podania okresu gwarancji, Zamawiający przyjmie minimalny okres gwarancji.</w:t>
      </w:r>
    </w:p>
    <w:p w14:paraId="390450F9" w14:textId="77777777" w:rsidR="00BB0384" w:rsidRPr="00BB0384" w:rsidRDefault="00BB0384" w:rsidP="00BB038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BB03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BB0384">
        <w:rPr>
          <w:b/>
          <w:sz w:val="22"/>
          <w:szCs w:val="22"/>
        </w:rPr>
        <w:t xml:space="preserve"> TAK/NIE</w:t>
      </w:r>
    </w:p>
    <w:p w14:paraId="75A341C9" w14:textId="77777777" w:rsidR="00BB0384" w:rsidRPr="00BB0384" w:rsidRDefault="00BB0384" w:rsidP="00BB0384">
      <w:pPr>
        <w:ind w:right="-47"/>
        <w:jc w:val="both"/>
        <w:rPr>
          <w:bCs/>
          <w:sz w:val="22"/>
          <w:szCs w:val="22"/>
        </w:rPr>
      </w:pPr>
      <w:r w:rsidRPr="00BB0384">
        <w:rPr>
          <w:b/>
          <w:sz w:val="22"/>
          <w:szCs w:val="22"/>
        </w:rPr>
        <w:t xml:space="preserve">Termin płatności: </w:t>
      </w:r>
      <w:r w:rsidRPr="00BB0384">
        <w:rPr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33CCBC3" w14:textId="77777777" w:rsidR="00BB0384" w:rsidRPr="00BB0384" w:rsidRDefault="00BB0384" w:rsidP="00BB0384">
      <w:pPr>
        <w:jc w:val="both"/>
        <w:rPr>
          <w:sz w:val="22"/>
          <w:szCs w:val="22"/>
        </w:rPr>
      </w:pPr>
    </w:p>
    <w:p w14:paraId="0E61D31B" w14:textId="77777777" w:rsidR="00BB0384" w:rsidRPr="00BB0384" w:rsidRDefault="00BB0384" w:rsidP="00BB0384">
      <w:pPr>
        <w:rPr>
          <w:b/>
          <w:sz w:val="22"/>
          <w:szCs w:val="22"/>
          <w:u w:val="single"/>
        </w:rPr>
      </w:pPr>
      <w:r w:rsidRPr="00BB0384">
        <w:rPr>
          <w:b/>
          <w:sz w:val="22"/>
          <w:szCs w:val="22"/>
          <w:u w:val="single"/>
        </w:rPr>
        <w:lastRenderedPageBreak/>
        <w:t>Jednocześnie oświadczamy, że:</w:t>
      </w:r>
    </w:p>
    <w:p w14:paraId="59EC6F6D" w14:textId="77777777" w:rsidR="00BB0384" w:rsidRPr="00BB0384" w:rsidRDefault="00BB0384" w:rsidP="00BB038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B03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7B8069" w14:textId="77777777" w:rsidR="00BB0384" w:rsidRPr="00BB0384" w:rsidRDefault="00BB0384" w:rsidP="00BB03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B038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</w:t>
      </w:r>
      <w:r w:rsidRPr="00BB0384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BB0384">
        <w:rPr>
          <w:color w:val="000000"/>
          <w:sz w:val="22"/>
          <w:szCs w:val="22"/>
        </w:rPr>
        <w:t xml:space="preserve"> i nie wnosimy do nich żadnych zastrzeżeń.</w:t>
      </w:r>
    </w:p>
    <w:p w14:paraId="42FA37DA" w14:textId="77777777" w:rsidR="00BB0384" w:rsidRPr="00BB0384" w:rsidRDefault="00BB0384" w:rsidP="00BB0384">
      <w:pPr>
        <w:numPr>
          <w:ilvl w:val="0"/>
          <w:numId w:val="1"/>
        </w:numPr>
        <w:jc w:val="both"/>
        <w:rPr>
          <w:sz w:val="22"/>
          <w:szCs w:val="22"/>
        </w:rPr>
      </w:pPr>
      <w:r w:rsidRPr="00BB03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3D7BC4" w14:textId="77777777" w:rsidR="00BB0384" w:rsidRPr="00BB0384" w:rsidRDefault="00BB0384" w:rsidP="00BB0384">
      <w:pPr>
        <w:ind w:left="360"/>
        <w:jc w:val="both"/>
        <w:rPr>
          <w:i/>
          <w:sz w:val="22"/>
          <w:szCs w:val="22"/>
        </w:rPr>
      </w:pPr>
      <w:r w:rsidRPr="00BB03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5C1D251" w14:textId="77777777" w:rsidR="00BB0384" w:rsidRPr="00BB0384" w:rsidRDefault="00BB0384" w:rsidP="00BB0384">
      <w:pPr>
        <w:ind w:left="360"/>
        <w:jc w:val="both"/>
        <w:rPr>
          <w:i/>
          <w:sz w:val="22"/>
          <w:szCs w:val="22"/>
        </w:rPr>
      </w:pPr>
      <w:r w:rsidRPr="00BB03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AE252C" w14:textId="77777777" w:rsidR="00BB0384" w:rsidRPr="00BB0384" w:rsidRDefault="00BB0384" w:rsidP="00BB038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BB03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B0384" w:rsidRPr="00BB0384" w14:paraId="190DC876" w14:textId="77777777" w:rsidTr="00EA62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4E837" w14:textId="77777777" w:rsidR="00BB0384" w:rsidRPr="00BB0384" w:rsidRDefault="00BB0384" w:rsidP="00BB03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03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D8103" w14:textId="77777777" w:rsidR="00BB0384" w:rsidRPr="00BB0384" w:rsidRDefault="00BB0384" w:rsidP="00BB03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0384">
              <w:rPr>
                <w:sz w:val="22"/>
                <w:szCs w:val="22"/>
              </w:rPr>
              <w:t xml:space="preserve">Opis części zamówienia, którą wykonawca </w:t>
            </w:r>
          </w:p>
          <w:p w14:paraId="74AB33D1" w14:textId="77777777" w:rsidR="00BB0384" w:rsidRPr="00BB0384" w:rsidRDefault="00BB0384" w:rsidP="00BB03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03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EFD00F" w14:textId="77777777" w:rsidR="00BB0384" w:rsidRPr="00BB0384" w:rsidRDefault="00BB0384" w:rsidP="00BB038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B0384">
              <w:rPr>
                <w:sz w:val="22"/>
                <w:szCs w:val="22"/>
              </w:rPr>
              <w:t>Nazwa podwykonawcy</w:t>
            </w:r>
            <w:r w:rsidRPr="00BB0384">
              <w:rPr>
                <w:sz w:val="22"/>
                <w:szCs w:val="22"/>
              </w:rPr>
              <w:br/>
              <w:t>(o ile jest znana)</w:t>
            </w:r>
          </w:p>
        </w:tc>
      </w:tr>
      <w:tr w:rsidR="00BB0384" w:rsidRPr="00BB0384" w14:paraId="1736439E" w14:textId="77777777" w:rsidTr="00EA62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017C1" w14:textId="77777777" w:rsidR="00BB0384" w:rsidRPr="00BB0384" w:rsidRDefault="00BB0384" w:rsidP="00BB03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C2C7F" w14:textId="77777777" w:rsidR="00BB0384" w:rsidRPr="00BB0384" w:rsidRDefault="00BB0384" w:rsidP="00BB03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3AE65" w14:textId="77777777" w:rsidR="00BB0384" w:rsidRPr="00BB0384" w:rsidRDefault="00BB0384" w:rsidP="00BB03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B0384" w:rsidRPr="00BB0384" w14:paraId="1E2817DD" w14:textId="77777777" w:rsidTr="00EA62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CBF98" w14:textId="77777777" w:rsidR="00BB0384" w:rsidRPr="00BB0384" w:rsidRDefault="00BB0384" w:rsidP="00BB038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EF0BA" w14:textId="77777777" w:rsidR="00BB0384" w:rsidRPr="00BB0384" w:rsidRDefault="00BB0384" w:rsidP="00BB03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5E67D" w14:textId="77777777" w:rsidR="00BB0384" w:rsidRPr="00BB0384" w:rsidRDefault="00BB0384" w:rsidP="00BB038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3283395" w14:textId="77777777" w:rsidR="00BB0384" w:rsidRPr="00BB0384" w:rsidRDefault="00BB0384" w:rsidP="00BB0384">
      <w:pPr>
        <w:numPr>
          <w:ilvl w:val="0"/>
          <w:numId w:val="1"/>
        </w:numPr>
        <w:jc w:val="both"/>
        <w:rPr>
          <w:sz w:val="22"/>
          <w:szCs w:val="22"/>
        </w:rPr>
      </w:pPr>
      <w:r w:rsidRPr="00BB0384">
        <w:rPr>
          <w:sz w:val="22"/>
          <w:szCs w:val="22"/>
        </w:rPr>
        <w:t>Upoważnionymi do reprezentowania naszej firmy są następujące osoby:</w:t>
      </w:r>
    </w:p>
    <w:p w14:paraId="384F9ABE" w14:textId="77777777" w:rsidR="00BB0384" w:rsidRPr="00BB0384" w:rsidRDefault="00BB0384" w:rsidP="00BB0384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BB0384">
        <w:rPr>
          <w:b/>
          <w:bCs/>
          <w:kern w:val="32"/>
          <w:sz w:val="22"/>
          <w:szCs w:val="22"/>
        </w:rPr>
        <w:tab/>
        <w:t>Imię i Nazwisko</w:t>
      </w:r>
      <w:r w:rsidRPr="00BB0384">
        <w:rPr>
          <w:b/>
          <w:bCs/>
          <w:kern w:val="32"/>
          <w:sz w:val="22"/>
          <w:szCs w:val="22"/>
        </w:rPr>
        <w:tab/>
      </w:r>
      <w:r w:rsidRPr="00BB0384">
        <w:rPr>
          <w:b/>
          <w:bCs/>
          <w:kern w:val="32"/>
          <w:sz w:val="22"/>
          <w:szCs w:val="22"/>
        </w:rPr>
        <w:tab/>
      </w:r>
      <w:r w:rsidRPr="00BB0384">
        <w:rPr>
          <w:b/>
          <w:bCs/>
          <w:kern w:val="32"/>
          <w:sz w:val="22"/>
          <w:szCs w:val="22"/>
        </w:rPr>
        <w:tab/>
      </w:r>
      <w:r w:rsidRPr="00BB0384">
        <w:rPr>
          <w:b/>
          <w:bCs/>
          <w:kern w:val="32"/>
          <w:sz w:val="22"/>
          <w:szCs w:val="22"/>
        </w:rPr>
        <w:tab/>
      </w:r>
      <w:r w:rsidRPr="00BB0384">
        <w:rPr>
          <w:b/>
          <w:bCs/>
          <w:kern w:val="32"/>
          <w:sz w:val="22"/>
          <w:szCs w:val="22"/>
        </w:rPr>
        <w:tab/>
      </w:r>
      <w:r w:rsidRPr="00BB0384">
        <w:rPr>
          <w:b/>
          <w:bCs/>
          <w:kern w:val="32"/>
          <w:sz w:val="22"/>
          <w:szCs w:val="22"/>
        </w:rPr>
        <w:tab/>
      </w:r>
      <w:r w:rsidRPr="00BB0384">
        <w:rPr>
          <w:b/>
          <w:bCs/>
          <w:kern w:val="32"/>
          <w:sz w:val="22"/>
          <w:szCs w:val="22"/>
        </w:rPr>
        <w:tab/>
        <w:t>Wzór podpisu</w:t>
      </w:r>
    </w:p>
    <w:p w14:paraId="60F04D08" w14:textId="77777777" w:rsidR="00BB0384" w:rsidRPr="00BB0384" w:rsidRDefault="00BB0384" w:rsidP="00BB038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DC80CDC" w14:textId="77777777" w:rsidR="00BB0384" w:rsidRPr="00BB0384" w:rsidRDefault="00BB0384" w:rsidP="00BB03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B03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0384">
        <w:rPr>
          <w:sz w:val="22"/>
          <w:szCs w:val="22"/>
        </w:rPr>
        <w:tab/>
      </w:r>
      <w:r w:rsidRPr="00BB0384">
        <w:rPr>
          <w:sz w:val="22"/>
          <w:szCs w:val="22"/>
        </w:rPr>
        <w:tab/>
        <w:t xml:space="preserve"> ......................</w:t>
      </w:r>
    </w:p>
    <w:p w14:paraId="7EA255C5" w14:textId="77777777" w:rsidR="00BB0384" w:rsidRPr="00BB0384" w:rsidRDefault="00BB0384" w:rsidP="00BB03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4C15E87" w14:textId="77777777" w:rsidR="00BB0384" w:rsidRPr="00BB0384" w:rsidRDefault="00BB0384" w:rsidP="00BB03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B03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B0384">
        <w:rPr>
          <w:sz w:val="22"/>
          <w:szCs w:val="22"/>
        </w:rPr>
        <w:tab/>
      </w:r>
      <w:r w:rsidRPr="00BB0384">
        <w:rPr>
          <w:sz w:val="22"/>
          <w:szCs w:val="22"/>
        </w:rPr>
        <w:tab/>
        <w:t xml:space="preserve"> ......................</w:t>
      </w:r>
    </w:p>
    <w:p w14:paraId="79543389" w14:textId="77777777" w:rsidR="00BB0384" w:rsidRPr="00BB0384" w:rsidRDefault="00BB0384" w:rsidP="00BB038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E4A0E73" w14:textId="77777777" w:rsidR="00BB0384" w:rsidRPr="00BB0384" w:rsidRDefault="00BB0384" w:rsidP="00BB0384">
      <w:pPr>
        <w:numPr>
          <w:ilvl w:val="0"/>
          <w:numId w:val="1"/>
        </w:numPr>
        <w:jc w:val="both"/>
        <w:rPr>
          <w:sz w:val="22"/>
          <w:szCs w:val="22"/>
        </w:rPr>
      </w:pPr>
      <w:r w:rsidRPr="00BB0384">
        <w:rPr>
          <w:sz w:val="22"/>
          <w:szCs w:val="22"/>
        </w:rPr>
        <w:t>upoważnienie dla powyżej wskazanych osób wynika z następującego (</w:t>
      </w:r>
      <w:proofErr w:type="spellStart"/>
      <w:r w:rsidRPr="00BB0384">
        <w:rPr>
          <w:sz w:val="22"/>
          <w:szCs w:val="22"/>
        </w:rPr>
        <w:t>ych</w:t>
      </w:r>
      <w:proofErr w:type="spellEnd"/>
      <w:r w:rsidRPr="00BB0384">
        <w:rPr>
          <w:sz w:val="22"/>
          <w:szCs w:val="22"/>
        </w:rPr>
        <w:t>) dokumentu(ów)</w:t>
      </w:r>
    </w:p>
    <w:p w14:paraId="6A191908" w14:textId="77777777" w:rsidR="00BB0384" w:rsidRPr="00BB0384" w:rsidRDefault="00BB0384" w:rsidP="00BB0384">
      <w:pPr>
        <w:jc w:val="both"/>
        <w:rPr>
          <w:sz w:val="22"/>
          <w:szCs w:val="22"/>
        </w:rPr>
      </w:pPr>
      <w:r w:rsidRPr="00BB03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FE23E24" w14:textId="77777777" w:rsidR="00BB0384" w:rsidRPr="00BB0384" w:rsidRDefault="00BB0384" w:rsidP="00BB0384">
      <w:pPr>
        <w:numPr>
          <w:ilvl w:val="0"/>
          <w:numId w:val="1"/>
        </w:numPr>
        <w:jc w:val="both"/>
        <w:rPr>
          <w:sz w:val="22"/>
          <w:szCs w:val="22"/>
        </w:rPr>
      </w:pPr>
      <w:r w:rsidRPr="00BB0384">
        <w:rPr>
          <w:sz w:val="22"/>
          <w:szCs w:val="22"/>
        </w:rPr>
        <w:t>załącznikami do niniejszej oferty są:</w:t>
      </w:r>
    </w:p>
    <w:p w14:paraId="0576DD0C" w14:textId="77777777" w:rsidR="00BB0384" w:rsidRPr="00BB0384" w:rsidRDefault="00BB0384" w:rsidP="00BB03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B0384">
        <w:rPr>
          <w:sz w:val="22"/>
          <w:szCs w:val="22"/>
        </w:rPr>
        <w:t>………………………………………………………………………………………….</w:t>
      </w:r>
    </w:p>
    <w:p w14:paraId="3C0AD367" w14:textId="77777777" w:rsidR="00BB0384" w:rsidRPr="00BB0384" w:rsidRDefault="00BB0384" w:rsidP="00BB03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B0384">
        <w:rPr>
          <w:sz w:val="22"/>
          <w:szCs w:val="22"/>
        </w:rPr>
        <w:t>……………………………………………..……………………………………………</w:t>
      </w:r>
    </w:p>
    <w:p w14:paraId="065CD92F" w14:textId="77777777" w:rsidR="00BB0384" w:rsidRPr="00BB0384" w:rsidRDefault="00BB0384" w:rsidP="00BB03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B03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3048D7B" w14:textId="77777777" w:rsidR="00BB0384" w:rsidRPr="00BB0384" w:rsidRDefault="00BB0384" w:rsidP="00BB03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B0384">
        <w:rPr>
          <w:sz w:val="22"/>
          <w:szCs w:val="22"/>
        </w:rPr>
        <w:t>………………………………………………………………………………………….</w:t>
      </w:r>
    </w:p>
    <w:p w14:paraId="50B4845F" w14:textId="77777777" w:rsidR="00BB0384" w:rsidRPr="00BB0384" w:rsidRDefault="00BB0384" w:rsidP="00BB038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BB0384">
        <w:rPr>
          <w:sz w:val="22"/>
          <w:szCs w:val="22"/>
        </w:rPr>
        <w:t>……………………………………………..……………………………………………</w:t>
      </w:r>
    </w:p>
    <w:p w14:paraId="3846FE70" w14:textId="77777777" w:rsidR="00BB0384" w:rsidRPr="00BB0384" w:rsidRDefault="00BB0384" w:rsidP="00BB0384">
      <w:pPr>
        <w:jc w:val="both"/>
        <w:rPr>
          <w:sz w:val="22"/>
          <w:szCs w:val="22"/>
        </w:rPr>
      </w:pPr>
    </w:p>
    <w:p w14:paraId="4C1C7B26" w14:textId="3A921539" w:rsidR="00FE545C" w:rsidRPr="007F5B41" w:rsidRDefault="00BB0384" w:rsidP="007F5B4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BB03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BB03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B03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BB03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B03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BB03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B03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B0384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7F5B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AB14F6" w14:textId="77777777" w:rsidR="00DC7668" w:rsidRDefault="00DC7668">
      <w:r>
        <w:separator/>
      </w:r>
    </w:p>
  </w:endnote>
  <w:endnote w:type="continuationSeparator" w:id="0">
    <w:p w14:paraId="4B4807B5" w14:textId="77777777" w:rsidR="00DC7668" w:rsidRDefault="00DC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E85476" w14:textId="77777777" w:rsidR="006D069A" w:rsidRDefault="006D06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703DD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407374" w14:textId="77777777" w:rsidR="006D069A" w:rsidRDefault="006D06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A5DBB1" w14:textId="77777777" w:rsidR="00DC7668" w:rsidRDefault="00DC7668">
      <w:r>
        <w:separator/>
      </w:r>
    </w:p>
  </w:footnote>
  <w:footnote w:type="continuationSeparator" w:id="0">
    <w:p w14:paraId="5915E879" w14:textId="77777777" w:rsidR="00DC7668" w:rsidRDefault="00DC7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3A4BA7" w14:textId="77777777" w:rsidR="006D069A" w:rsidRDefault="006D06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716D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F1962" w14:textId="77777777" w:rsidR="006D069A" w:rsidRDefault="006D06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332725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64430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3028326">
    <w:abstractNumId w:val="0"/>
  </w:num>
  <w:num w:numId="4" w16cid:durableId="3041655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66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0797"/>
    <w:rsid w:val="00537BD0"/>
    <w:rsid w:val="00595C87"/>
    <w:rsid w:val="005D2C65"/>
    <w:rsid w:val="005E6D94"/>
    <w:rsid w:val="0063384F"/>
    <w:rsid w:val="00643C6F"/>
    <w:rsid w:val="00646202"/>
    <w:rsid w:val="0065290F"/>
    <w:rsid w:val="006815F6"/>
    <w:rsid w:val="006D069A"/>
    <w:rsid w:val="007748F0"/>
    <w:rsid w:val="007A4321"/>
    <w:rsid w:val="007F5B4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3C2"/>
    <w:rsid w:val="00A83018"/>
    <w:rsid w:val="00B1677C"/>
    <w:rsid w:val="00B774DC"/>
    <w:rsid w:val="00BB0384"/>
    <w:rsid w:val="00C969A6"/>
    <w:rsid w:val="00CA7D36"/>
    <w:rsid w:val="00D24208"/>
    <w:rsid w:val="00D60C38"/>
    <w:rsid w:val="00D66893"/>
    <w:rsid w:val="00D90ACB"/>
    <w:rsid w:val="00DC1500"/>
    <w:rsid w:val="00DC7668"/>
    <w:rsid w:val="00E44371"/>
    <w:rsid w:val="00E949B0"/>
    <w:rsid w:val="00EC0BEA"/>
    <w:rsid w:val="00F00591"/>
    <w:rsid w:val="00F51688"/>
    <w:rsid w:val="00F53146"/>
    <w:rsid w:val="00F87539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AFC1FD"/>
  <w15:chartTrackingRefBased/>
  <w15:docId w15:val="{7151005E-7722-4347-B54C-1EE0CE270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515</Words>
  <Characters>4456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2024-04-12T11:11:00Z</dcterms:created>
  <dcterms:modified xsi:type="dcterms:W3CDTF">2024-04-12T11:11:00Z</dcterms:modified>
</cp:coreProperties>
</file>