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1E762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D422A7">
        <w:rPr>
          <w:rFonts w:ascii="Arial" w:hAnsi="Arial" w:cs="Arial"/>
          <w:sz w:val="24"/>
          <w:szCs w:val="24"/>
        </w:rPr>
        <w:t>2024-04-12</w:t>
      </w:r>
    </w:p>
    <w:p w:rsidR="00035DEC" w:rsidRPr="00AD45A9" w:rsidRDefault="001E762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76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1E762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762D">
        <w:rPr>
          <w:rFonts w:ascii="Arial" w:hAnsi="Arial" w:cs="Arial"/>
          <w:sz w:val="24"/>
          <w:szCs w:val="24"/>
        </w:rPr>
        <w:t>69</w:t>
      </w:r>
    </w:p>
    <w:p w:rsidR="00035DEC" w:rsidRDefault="001E762D" w:rsidP="00035DEC">
      <w:pPr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762D">
        <w:rPr>
          <w:rFonts w:ascii="Arial" w:hAnsi="Arial" w:cs="Arial"/>
          <w:sz w:val="24"/>
          <w:szCs w:val="24"/>
        </w:rPr>
        <w:t>Częstochowa</w:t>
      </w:r>
    </w:p>
    <w:p w:rsidR="007F7BDF" w:rsidRDefault="007F7BDF" w:rsidP="00035DEC">
      <w:pPr>
        <w:rPr>
          <w:rFonts w:ascii="Arial" w:hAnsi="Arial" w:cs="Arial"/>
          <w:sz w:val="24"/>
          <w:szCs w:val="24"/>
        </w:rPr>
      </w:pPr>
    </w:p>
    <w:p w:rsidR="007F7BDF" w:rsidRPr="00AD45A9" w:rsidRDefault="007F7BDF" w:rsidP="00035D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22154C">
        <w:rPr>
          <w:rFonts w:ascii="Arial" w:hAnsi="Arial" w:cs="Arial"/>
          <w:sz w:val="24"/>
          <w:szCs w:val="24"/>
        </w:rPr>
        <w:t xml:space="preserve"> </w:t>
      </w:r>
      <w:r w:rsidR="00F810EF">
        <w:rPr>
          <w:rFonts w:ascii="Arial" w:hAnsi="Arial" w:cs="Arial"/>
          <w:sz w:val="24"/>
          <w:szCs w:val="24"/>
        </w:rPr>
        <w:t>158</w:t>
      </w:r>
      <w:bookmarkStart w:id="0" w:name="_GoBack"/>
      <w:bookmarkEnd w:id="0"/>
      <w:r w:rsidR="002215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/24</w:t>
      </w:r>
    </w:p>
    <w:p w:rsidR="00A57A39" w:rsidRDefault="00A57A39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1E762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762D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Informatyki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762D" w:rsidRPr="004E4B64" w:rsidTr="00CA79FD">
        <w:tc>
          <w:tcPr>
            <w:tcW w:w="2269" w:type="dxa"/>
            <w:shd w:val="clear" w:color="auto" w:fill="auto"/>
          </w:tcPr>
          <w:p w:rsidR="001E762D" w:rsidRPr="004E4B64" w:rsidRDefault="001E762D" w:rsidP="00CA79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762D" w:rsidRPr="004E4B64" w:rsidRDefault="001E762D" w:rsidP="00CA79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762D">
              <w:rPr>
                <w:rFonts w:ascii="Arial" w:hAnsi="Arial" w:cs="Arial"/>
                <w:bCs/>
                <w:sz w:val="24"/>
                <w:szCs w:val="24"/>
              </w:rPr>
              <w:t>RK-NZ.261.10.2024.MM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5C0A6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, POWIADOMIENIE O ZMIANACH W SWZ                                 </w:t>
            </w:r>
            <w:r w:rsidR="007F7BD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oraz POWIADOMIENIE O 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  <w:r w:rsidR="00D422A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3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E762D" w:rsidRPr="001E762D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E762D" w:rsidRPr="001E762D">
        <w:rPr>
          <w:rFonts w:ascii="Arial" w:hAnsi="Arial" w:cs="Arial"/>
          <w:sz w:val="24"/>
          <w:szCs w:val="24"/>
        </w:rPr>
        <w:t>(</w:t>
      </w:r>
      <w:proofErr w:type="spellStart"/>
      <w:r w:rsidR="001E762D" w:rsidRPr="001E762D">
        <w:rPr>
          <w:rFonts w:ascii="Arial" w:hAnsi="Arial" w:cs="Arial"/>
          <w:sz w:val="24"/>
          <w:szCs w:val="24"/>
        </w:rPr>
        <w:t>t.j</w:t>
      </w:r>
      <w:proofErr w:type="spellEnd"/>
      <w:r w:rsidR="001E762D" w:rsidRPr="001E762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521CE" w:rsidRPr="009003D1" w:rsidRDefault="00B521CE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1E762D" w:rsidRPr="009003D1" w:rsidTr="00CA79FD">
        <w:tc>
          <w:tcPr>
            <w:tcW w:w="9356" w:type="dxa"/>
            <w:shd w:val="clear" w:color="auto" w:fill="auto"/>
          </w:tcPr>
          <w:p w:rsidR="001E762D" w:rsidRDefault="001E762D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1E762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D422A7" w:rsidRDefault="00D422A7" w:rsidP="007F7BDF">
            <w:pPr>
              <w:spacing w:before="60" w:after="60" w:line="360" w:lineRule="auto"/>
              <w:ind w:left="30" w:right="-72"/>
              <w:rPr>
                <w:rStyle w:val="Pogrubieni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422A7">
              <w:rPr>
                <w:rStyle w:val="Pogrubieni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>W nawiązaniu do odpowiedzi na pytania z dnia 10.04 Proszę o dopuszczenie tabletu o wymiarach o maksymalna szerokość: 174,1 mm Nie ma tabletu spełniającego wymagania a nie zmienienie tego parametru będzie prowadzić do odrzucenia wszystkich ofert, gdyż jeden popularny sklep, który na stronie oferuje wymagany projekt ma wymiar 174 mm i wprowadza w błąd, na stronie producenta jest podany wymiar 174,1mm, który na tą chwilę nie spełnia wymagań - a Zamawiający i Wykonawca powinien opierać się na parametrach ze strony producenta</w:t>
            </w:r>
          </w:p>
          <w:p w:rsidR="00B248B7" w:rsidRPr="00B248B7" w:rsidRDefault="00B248B7" w:rsidP="007F7BDF">
            <w:pPr>
              <w:spacing w:before="60" w:after="60" w:line="360" w:lineRule="auto"/>
              <w:ind w:left="30" w:right="-72"/>
              <w:rPr>
                <w:rStyle w:val="Pogrubienie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B248B7">
              <w:rPr>
                <w:rStyle w:val="Pogrubienie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Pytanie nr 2 </w:t>
            </w:r>
          </w:p>
          <w:p w:rsidR="00B248B7" w:rsidRDefault="00B248B7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248B7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w części 1 tablet o szerokości 174,1 mm? Obecnie wymagacie max 174 mm. Pytam ponieważ przeczytałem w poprzedniej odpowiedzi że chcecie urządzenie umieścić w specyficznym miejscu. </w:t>
            </w:r>
            <w:hyperlink r:id="rId7" w:history="1">
              <w:r w:rsidRPr="00512C4B">
                <w:rPr>
                  <w:rStyle w:val="Hipercze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https://www.apple.com/pl/ipad/compare/?modelList=ipad-mini-6th-gen,ipad-10th-gen,ipad-9th-gen</w:t>
              </w:r>
            </w:hyperlink>
          </w:p>
          <w:p w:rsidR="00B248B7" w:rsidRPr="00B248B7" w:rsidRDefault="00B248B7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1E762D" w:rsidRDefault="0022154C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  <w:r w:rsidR="00B248B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2 </w:t>
            </w:r>
          </w:p>
          <w:p w:rsidR="0022154C" w:rsidRDefault="00D422A7" w:rsidP="007F7BD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D422A7">
              <w:rPr>
                <w:rFonts w:ascii="Arial" w:hAnsi="Arial" w:cs="Arial"/>
                <w:bCs/>
                <w:sz w:val="24"/>
                <w:szCs w:val="24"/>
              </w:rPr>
              <w:t>Zamawiający dopuszcza tablet o wymiarach o maksymalnej szerokości 174,1 mm.</w:t>
            </w:r>
          </w:p>
          <w:p w:rsidR="00D422A7" w:rsidRDefault="00D422A7" w:rsidP="007F7BD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422A7" w:rsidRPr="00A57A39" w:rsidRDefault="00D422A7" w:rsidP="00D422A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W związku z powyższym </w:t>
            </w:r>
            <w:r w:rsidRPr="0022485D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Pr="003E5AF1">
              <w:rPr>
                <w:rFonts w:ascii="Arial" w:hAnsi="Arial" w:cs="Arial"/>
                <w:b/>
                <w:sz w:val="24"/>
                <w:szCs w:val="24"/>
              </w:rPr>
              <w:t>Politechnika Częstochowska</w:t>
            </w:r>
            <w:r w:rsidRPr="0022485D">
              <w:rPr>
                <w:rFonts w:ascii="Arial" w:hAnsi="Arial" w:cs="Arial"/>
                <w:sz w:val="24"/>
                <w:szCs w:val="24"/>
              </w:rPr>
              <w:t xml:space="preserve">, działając na podstawie art. 137 ust. 1 i 2 ustawy z dnia 11 września 2019r. Prawo zamówień publicznych </w:t>
            </w:r>
            <w:r w:rsidRPr="003E5AF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E5AF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5AF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22485D">
              <w:rPr>
                <w:rFonts w:ascii="Arial" w:hAnsi="Arial" w:cs="Arial"/>
                <w:sz w:val="24"/>
                <w:szCs w:val="24"/>
              </w:rPr>
              <w:t xml:space="preserve">, informuje o dokonaniu zmian w zapisach </w:t>
            </w:r>
            <w:r>
              <w:rPr>
                <w:rFonts w:ascii="Arial" w:hAnsi="Arial" w:cs="Arial"/>
                <w:sz w:val="24"/>
                <w:szCs w:val="24"/>
              </w:rPr>
              <w:t>SWZ</w:t>
            </w:r>
            <w:r w:rsidRPr="0022485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– Załącznik nr 8 tj. Opis przedmiotu zamówienia </w:t>
            </w:r>
            <w:r w:rsidRPr="0022485D">
              <w:rPr>
                <w:rFonts w:ascii="Arial" w:hAnsi="Arial" w:cs="Arial"/>
                <w:sz w:val="24"/>
                <w:szCs w:val="24"/>
              </w:rPr>
              <w:t>w następującym zakresie:</w:t>
            </w:r>
          </w:p>
          <w:p w:rsidR="00D422A7" w:rsidRDefault="00D422A7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422A7" w:rsidRPr="00D422A7" w:rsidRDefault="00D422A7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22A7">
              <w:rPr>
                <w:rFonts w:ascii="Arial" w:hAnsi="Arial" w:cs="Arial"/>
                <w:b/>
                <w:bCs/>
                <w:sz w:val="24"/>
                <w:szCs w:val="24"/>
              </w:rPr>
              <w:t>BYŁO:</w:t>
            </w:r>
          </w:p>
          <w:p w:rsidR="00D422A7" w:rsidRPr="00D422A7" w:rsidRDefault="00D422A7" w:rsidP="007F7BD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D422A7">
              <w:rPr>
                <w:rFonts w:ascii="Arial" w:hAnsi="Arial" w:cs="Arial"/>
                <w:bCs/>
                <w:sz w:val="24"/>
                <w:szCs w:val="24"/>
              </w:rPr>
              <w:t xml:space="preserve">Zadanie 1. Dostawa tabletu do zastosowań </w:t>
            </w:r>
            <w:proofErr w:type="spellStart"/>
            <w:r w:rsidRPr="00D422A7">
              <w:rPr>
                <w:rFonts w:ascii="Arial" w:hAnsi="Arial" w:cs="Arial"/>
                <w:bCs/>
                <w:sz w:val="24"/>
                <w:szCs w:val="24"/>
              </w:rPr>
              <w:t>IoT</w:t>
            </w:r>
            <w:proofErr w:type="spellEnd"/>
          </w:p>
          <w:p w:rsidR="00D422A7" w:rsidRPr="00D422A7" w:rsidRDefault="00D422A7" w:rsidP="00D422A7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D422A7">
              <w:rPr>
                <w:rFonts w:ascii="Arial" w:hAnsi="Arial" w:cs="Arial"/>
              </w:rPr>
              <w:t xml:space="preserve">Obudowa: </w:t>
            </w:r>
          </w:p>
          <w:p w:rsidR="00D422A7" w:rsidRDefault="00D422A7" w:rsidP="00D422A7">
            <w:pPr>
              <w:numPr>
                <w:ilvl w:val="1"/>
                <w:numId w:val="9"/>
              </w:numPr>
              <w:suppressAutoHyphens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22A7">
              <w:rPr>
                <w:rFonts w:ascii="Arial" w:hAnsi="Arial" w:cs="Arial"/>
                <w:sz w:val="24"/>
                <w:szCs w:val="24"/>
              </w:rPr>
              <w:t>Maksymalna szerokość: 174 mm</w:t>
            </w:r>
          </w:p>
          <w:p w:rsidR="00D422A7" w:rsidRDefault="00D422A7" w:rsidP="00D422A7">
            <w:pPr>
              <w:suppressAutoHyphens/>
              <w:spacing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  <w:p w:rsidR="00D422A7" w:rsidRPr="00D422A7" w:rsidRDefault="00D422A7" w:rsidP="00D422A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JEST</w:t>
            </w:r>
            <w:r w:rsidRPr="00D422A7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D422A7" w:rsidRPr="00D422A7" w:rsidRDefault="00D422A7" w:rsidP="00D422A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D422A7">
              <w:rPr>
                <w:rFonts w:ascii="Arial" w:hAnsi="Arial" w:cs="Arial"/>
                <w:bCs/>
                <w:sz w:val="24"/>
                <w:szCs w:val="24"/>
              </w:rPr>
              <w:t xml:space="preserve">Zadanie 1. Dostawa tabletu do zastosowań </w:t>
            </w:r>
            <w:proofErr w:type="spellStart"/>
            <w:r w:rsidRPr="00D422A7">
              <w:rPr>
                <w:rFonts w:ascii="Arial" w:hAnsi="Arial" w:cs="Arial"/>
                <w:bCs/>
                <w:sz w:val="24"/>
                <w:szCs w:val="24"/>
              </w:rPr>
              <w:t>IoT</w:t>
            </w:r>
            <w:proofErr w:type="spellEnd"/>
          </w:p>
          <w:p w:rsidR="00D422A7" w:rsidRPr="00D422A7" w:rsidRDefault="00D422A7" w:rsidP="00D422A7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D422A7">
              <w:rPr>
                <w:rFonts w:ascii="Arial" w:hAnsi="Arial" w:cs="Arial"/>
              </w:rPr>
              <w:t xml:space="preserve">Obudowa: </w:t>
            </w:r>
          </w:p>
          <w:p w:rsidR="00D422A7" w:rsidRPr="00D422A7" w:rsidRDefault="00D422A7" w:rsidP="00D422A7">
            <w:pPr>
              <w:numPr>
                <w:ilvl w:val="1"/>
                <w:numId w:val="9"/>
              </w:numPr>
              <w:suppressAutoHyphens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22A7">
              <w:rPr>
                <w:rFonts w:ascii="Arial" w:hAnsi="Arial" w:cs="Arial"/>
                <w:sz w:val="24"/>
                <w:szCs w:val="24"/>
              </w:rPr>
              <w:t>Maksymalna szerokość: 174</w:t>
            </w:r>
            <w:r>
              <w:rPr>
                <w:rFonts w:ascii="Arial" w:hAnsi="Arial" w:cs="Arial"/>
                <w:sz w:val="24"/>
                <w:szCs w:val="24"/>
              </w:rPr>
              <w:t>,1</w:t>
            </w:r>
            <w:r w:rsidRPr="00D422A7">
              <w:rPr>
                <w:rFonts w:ascii="Arial" w:hAnsi="Arial" w:cs="Arial"/>
                <w:sz w:val="24"/>
                <w:szCs w:val="24"/>
              </w:rPr>
              <w:t xml:space="preserve"> mm</w:t>
            </w:r>
          </w:p>
          <w:p w:rsidR="00D422A7" w:rsidRPr="00D422A7" w:rsidRDefault="00D422A7" w:rsidP="007F7BD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B521CE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137 ust. 6 przedłuża t</w:t>
            </w:r>
            <w:r w:rsidR="0073610A">
              <w:rPr>
                <w:rFonts w:ascii="Arial" w:hAnsi="Arial" w:cs="Arial"/>
                <w:b/>
                <w:sz w:val="24"/>
                <w:szCs w:val="24"/>
              </w:rPr>
              <w:t>ermin składania ofert do dnia 22</w:t>
            </w:r>
            <w:r>
              <w:rPr>
                <w:rFonts w:ascii="Arial" w:hAnsi="Arial" w:cs="Arial"/>
                <w:b/>
                <w:sz w:val="24"/>
                <w:szCs w:val="24"/>
              </w:rPr>
              <w:t>.05.2024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8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18 SWZ)</w:t>
            </w:r>
          </w:p>
          <w:p w:rsidR="00B521CE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73610A">
              <w:rPr>
                <w:rFonts w:ascii="Arial" w:hAnsi="Arial" w:cs="Arial"/>
                <w:b/>
                <w:sz w:val="24"/>
                <w:szCs w:val="24"/>
              </w:rPr>
              <w:t>22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.05.2024 r. o godz. 11:00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19.1 SWZ)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B521CE" w:rsidRPr="00A305D5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  <w:r w:rsidRPr="00A305D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Wykonawca pozostaje związany ofertą do dnia </w:t>
            </w:r>
            <w:r w:rsidR="00A278A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2024-08</w:t>
            </w:r>
            <w:r w:rsidR="0073610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-19</w:t>
            </w:r>
            <w:r w:rsidRPr="00A305D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16.1 SWZ).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B521CE" w:rsidTr="00B521CE">
              <w:tc>
                <w:tcPr>
                  <w:tcW w:w="9356" w:type="dxa"/>
                </w:tcPr>
                <w:p w:rsidR="00B521CE" w:rsidRDefault="00B521CE" w:rsidP="00B521CE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7F7BDF" w:rsidRPr="007F7BDF" w:rsidRDefault="007F7BDF" w:rsidP="00A57A3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7F7BDF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7F7BDF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sectPr w:rsidR="007F7BDF" w:rsidRPr="007F7BDF" w:rsidSect="007F7B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28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257" w:rsidRDefault="00625257">
      <w:r>
        <w:separator/>
      </w:r>
    </w:p>
  </w:endnote>
  <w:endnote w:type="continuationSeparator" w:id="0">
    <w:p w:rsidR="00625257" w:rsidRDefault="0062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DF" w:rsidRDefault="00AD790B" w:rsidP="007F7BD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14AB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F7BDF" w:rsidTr="00CA79FD">
      <w:tc>
        <w:tcPr>
          <w:tcW w:w="0" w:type="auto"/>
          <w:shd w:val="clear" w:color="auto" w:fill="auto"/>
          <w:vAlign w:val="center"/>
        </w:tcPr>
        <w:p w:rsidR="007F7BDF" w:rsidRPr="00B44D15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F7BDF" w:rsidRPr="00B7388A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F7BDF" w:rsidRPr="00AB1BF2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F7BDF" w:rsidRPr="0099535B" w:rsidRDefault="007F7BDF" w:rsidP="007F7BDF">
          <w:pPr>
            <w:pStyle w:val="Bezodstpw"/>
            <w:jc w:val="center"/>
            <w:rPr>
              <w:noProof/>
            </w:rPr>
          </w:pPr>
        </w:p>
      </w:tc>
    </w:tr>
  </w:tbl>
  <w:p w:rsidR="007F7BDF" w:rsidRPr="008F758E" w:rsidRDefault="007F7BDF" w:rsidP="007F7BD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F7BDF" w:rsidRPr="008F758E" w:rsidRDefault="00AD790B" w:rsidP="007F7BD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7BDF" w:rsidRPr="008F758E">
      <w:rPr>
        <w:rFonts w:ascii="Roboto" w:hAnsi="Roboto"/>
        <w:sz w:val="24"/>
        <w:szCs w:val="24"/>
      </w:rPr>
      <w:t xml:space="preserve">ul. </w:t>
    </w:r>
    <w:r w:rsidR="007F7BDF">
      <w:rPr>
        <w:rFonts w:ascii="Roboto" w:hAnsi="Roboto"/>
        <w:sz w:val="24"/>
        <w:szCs w:val="24"/>
      </w:rPr>
      <w:t>Gen. J.H. Dąbrowskiego 69</w:t>
    </w:r>
    <w:r w:rsidR="007F7BDF" w:rsidRPr="008F758E">
      <w:rPr>
        <w:rFonts w:ascii="Roboto" w:hAnsi="Roboto"/>
        <w:sz w:val="24"/>
        <w:szCs w:val="24"/>
      </w:rPr>
      <w:t>, 42-201 Częstochowa</w:t>
    </w:r>
  </w:p>
  <w:p w:rsidR="007F7BDF" w:rsidRPr="00D57C24" w:rsidRDefault="007F7BDF" w:rsidP="007F7BD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F7BDF" w:rsidRPr="00B7388A" w:rsidRDefault="007F7BDF" w:rsidP="007F7BD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48B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257" w:rsidRDefault="00625257">
      <w:r>
        <w:separator/>
      </w:r>
    </w:p>
  </w:footnote>
  <w:footnote w:type="continuationSeparator" w:id="0">
    <w:p w:rsidR="00625257" w:rsidRDefault="00625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2D" w:rsidRDefault="001E7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DF" w:rsidRPr="0062295F" w:rsidRDefault="00AD790B" w:rsidP="007F7BD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CD7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E762D" w:rsidRDefault="001E7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2D" w:rsidRDefault="001E7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/>
        <w:u w:val="none"/>
      </w:rPr>
    </w:lvl>
  </w:abstractNum>
  <w:abstractNum w:abstractNumId="1" w15:restartNumberingAfterBreak="0">
    <w:nsid w:val="07E460F3"/>
    <w:multiLevelType w:val="multilevel"/>
    <w:tmpl w:val="110C7ED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B52"/>
    <w:rsid w:val="00031374"/>
    <w:rsid w:val="00035DEC"/>
    <w:rsid w:val="00060B52"/>
    <w:rsid w:val="000A1097"/>
    <w:rsid w:val="000E2A8F"/>
    <w:rsid w:val="0012774F"/>
    <w:rsid w:val="00144B7A"/>
    <w:rsid w:val="00180C6E"/>
    <w:rsid w:val="001E762D"/>
    <w:rsid w:val="0022154C"/>
    <w:rsid w:val="0027119B"/>
    <w:rsid w:val="0029606A"/>
    <w:rsid w:val="004848F3"/>
    <w:rsid w:val="004A75F2"/>
    <w:rsid w:val="005144A9"/>
    <w:rsid w:val="00520165"/>
    <w:rsid w:val="005B1B08"/>
    <w:rsid w:val="005C0A63"/>
    <w:rsid w:val="00625257"/>
    <w:rsid w:val="00626BE4"/>
    <w:rsid w:val="00632C3C"/>
    <w:rsid w:val="00662BDB"/>
    <w:rsid w:val="006A5DF1"/>
    <w:rsid w:val="006B7198"/>
    <w:rsid w:val="006D4AB3"/>
    <w:rsid w:val="006E453D"/>
    <w:rsid w:val="006F3B81"/>
    <w:rsid w:val="0073610A"/>
    <w:rsid w:val="007D7198"/>
    <w:rsid w:val="007F7BDF"/>
    <w:rsid w:val="008602A6"/>
    <w:rsid w:val="00870F9F"/>
    <w:rsid w:val="008804B6"/>
    <w:rsid w:val="00897AB0"/>
    <w:rsid w:val="008A3553"/>
    <w:rsid w:val="008C26A6"/>
    <w:rsid w:val="009003D1"/>
    <w:rsid w:val="00936F69"/>
    <w:rsid w:val="00947A50"/>
    <w:rsid w:val="00A278A8"/>
    <w:rsid w:val="00A305D5"/>
    <w:rsid w:val="00A35B43"/>
    <w:rsid w:val="00A57A39"/>
    <w:rsid w:val="00A905AC"/>
    <w:rsid w:val="00AD790B"/>
    <w:rsid w:val="00B1255C"/>
    <w:rsid w:val="00B248B7"/>
    <w:rsid w:val="00B32FF9"/>
    <w:rsid w:val="00B521CE"/>
    <w:rsid w:val="00BA6584"/>
    <w:rsid w:val="00BE7BFD"/>
    <w:rsid w:val="00C2624F"/>
    <w:rsid w:val="00C370F2"/>
    <w:rsid w:val="00C44EEC"/>
    <w:rsid w:val="00D22FFA"/>
    <w:rsid w:val="00D422A7"/>
    <w:rsid w:val="00D8461B"/>
    <w:rsid w:val="00D9049C"/>
    <w:rsid w:val="00D915F2"/>
    <w:rsid w:val="00DF32E8"/>
    <w:rsid w:val="00E21B49"/>
    <w:rsid w:val="00E2789F"/>
    <w:rsid w:val="00E34F0C"/>
    <w:rsid w:val="00E72428"/>
    <w:rsid w:val="00EA14B3"/>
    <w:rsid w:val="00EA416E"/>
    <w:rsid w:val="00F810E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20CF2F"/>
  <w15:chartTrackingRefBased/>
  <w15:docId w15:val="{F885E171-B126-4870-A54A-35B947A0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F7BDF"/>
  </w:style>
  <w:style w:type="paragraph" w:styleId="Bezodstpw">
    <w:name w:val="No Spacing"/>
    <w:uiPriority w:val="1"/>
    <w:qFormat/>
    <w:rsid w:val="007F7BDF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B521C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B521CE"/>
    <w:rPr>
      <w:sz w:val="26"/>
    </w:rPr>
  </w:style>
  <w:style w:type="character" w:styleId="Pogrubienie">
    <w:name w:val="Strong"/>
    <w:basedOn w:val="Domylnaczcionkaakapitu"/>
    <w:uiPriority w:val="22"/>
    <w:qFormat/>
    <w:rsid w:val="00D422A7"/>
    <w:rPr>
      <w:b/>
      <w:bCs/>
    </w:rPr>
  </w:style>
  <w:style w:type="paragraph" w:customStyle="1" w:styleId="Standard">
    <w:name w:val="Standard"/>
    <w:qFormat/>
    <w:rsid w:val="00D422A7"/>
    <w:pPr>
      <w:widowControl w:val="0"/>
      <w:suppressAutoHyphens/>
      <w:textAlignment w:val="baseline"/>
    </w:pPr>
    <w:rPr>
      <w:rFonts w:ascii="Calibri" w:eastAsia="Noto Serif CJK SC" w:hAnsi="Calibri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apple.com/pl/ipad/compare/?modelList=ipad-mini-6th-gen,ipad-10th-gen,ipad-9th-ge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2024-04-12T09:44:00Z</cp:lastPrinted>
  <dcterms:created xsi:type="dcterms:W3CDTF">2024-04-15T08:51:00Z</dcterms:created>
  <dcterms:modified xsi:type="dcterms:W3CDTF">2024-04-15T08:51:00Z</dcterms:modified>
</cp:coreProperties>
</file>