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60EC346A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012B41" w:rsidRPr="00DF7745">
        <w:rPr>
          <w:b/>
          <w:sz w:val="22"/>
          <w:szCs w:val="22"/>
        </w:rPr>
        <w:t xml:space="preserve">dostawa kserokopiarki dla </w:t>
      </w:r>
      <w:proofErr w:type="spellStart"/>
      <w:r w:rsidR="00012B41" w:rsidRPr="00DF7745">
        <w:rPr>
          <w:b/>
          <w:sz w:val="22"/>
          <w:szCs w:val="22"/>
        </w:rPr>
        <w:t>WIMiC</w:t>
      </w:r>
      <w:proofErr w:type="spellEnd"/>
      <w:r w:rsidR="00012B41" w:rsidRPr="00DF7745">
        <w:rPr>
          <w:b/>
          <w:sz w:val="22"/>
          <w:szCs w:val="22"/>
        </w:rPr>
        <w:t xml:space="preserve"> - DE-dzp.272-</w:t>
      </w:r>
      <w:r w:rsidR="00FC6183">
        <w:rPr>
          <w:b/>
          <w:sz w:val="22"/>
          <w:szCs w:val="22"/>
        </w:rPr>
        <w:t>169</w:t>
      </w:r>
      <w:r w:rsidR="00012B41" w:rsidRPr="00DF7745">
        <w:rPr>
          <w:b/>
          <w:sz w:val="22"/>
          <w:szCs w:val="22"/>
        </w:rPr>
        <w:t>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68EEE219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B84D1C" w14:textId="2F64B52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4C72F99F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F296B" w14:textId="6A51ACE3" w:rsidR="008D2AB8" w:rsidRPr="00DF774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44D3DA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800DEB" w14:textId="355EC0AF" w:rsidR="008D2AB8" w:rsidRPr="00DF7745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4BA29AEE" w14:textId="071F7D3A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Pr="00DF7745">
        <w:rPr>
          <w:sz w:val="22"/>
          <w:szCs w:val="22"/>
        </w:rPr>
        <w:t xml:space="preserve">j kserokopiarki: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10F4FF78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>do 14 dni od daty podpisania umowy.</w:t>
      </w:r>
    </w:p>
    <w:p w14:paraId="04AA39BB" w14:textId="2382CBB8"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="0095565F">
        <w:rPr>
          <w:b/>
          <w:sz w:val="22"/>
          <w:szCs w:val="22"/>
        </w:rPr>
        <w:t xml:space="preserve">z limitem min. 100 tyś. kopii </w:t>
      </w:r>
      <w:r w:rsidRPr="00DF7745">
        <w:rPr>
          <w:b/>
          <w:sz w:val="22"/>
          <w:szCs w:val="22"/>
        </w:rPr>
        <w:t>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6271E97C" w:rsidR="00FE545C" w:rsidRPr="00DF7745" w:rsidRDefault="00AC6469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br w:type="page"/>
      </w:r>
      <w:r w:rsidR="00FE545C"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31AD5778" w14:textId="77777777" w:rsidR="005F0BB2" w:rsidRPr="00DF7745" w:rsidRDefault="005F0BB2" w:rsidP="005F0BB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4CB0DC3" w14:textId="77777777" w:rsidR="00FE545C" w:rsidRPr="00DF7745" w:rsidRDefault="00FE545C" w:rsidP="00FE545C">
      <w:pPr>
        <w:jc w:val="right"/>
        <w:rPr>
          <w:sz w:val="22"/>
          <w:szCs w:val="22"/>
        </w:rPr>
      </w:pPr>
    </w:p>
    <w:sectPr w:rsidR="00FE545C" w:rsidRPr="00DF7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4D69E" w14:textId="77777777" w:rsidR="005B6B38" w:rsidRDefault="005B6B38">
      <w:r>
        <w:separator/>
      </w:r>
    </w:p>
  </w:endnote>
  <w:endnote w:type="continuationSeparator" w:id="0">
    <w:p w14:paraId="4C84EC02" w14:textId="77777777" w:rsidR="005B6B38" w:rsidRDefault="005B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FDD56" w14:textId="77777777" w:rsidR="005B6B38" w:rsidRDefault="005B6B38">
      <w:r>
        <w:separator/>
      </w:r>
    </w:p>
  </w:footnote>
  <w:footnote w:type="continuationSeparator" w:id="0">
    <w:p w14:paraId="30439976" w14:textId="77777777" w:rsidR="005B6B38" w:rsidRDefault="005B6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7850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448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2213618">
    <w:abstractNumId w:val="0"/>
  </w:num>
  <w:num w:numId="4" w16cid:durableId="799227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635"/>
    <w:rsid w:val="00207E98"/>
    <w:rsid w:val="002723B0"/>
    <w:rsid w:val="00315A4A"/>
    <w:rsid w:val="004B7300"/>
    <w:rsid w:val="004C6753"/>
    <w:rsid w:val="00543C92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748F0"/>
    <w:rsid w:val="007A4321"/>
    <w:rsid w:val="00833933"/>
    <w:rsid w:val="00834671"/>
    <w:rsid w:val="00853083"/>
    <w:rsid w:val="008B2F0C"/>
    <w:rsid w:val="008B4928"/>
    <w:rsid w:val="008D2AB8"/>
    <w:rsid w:val="008F1C66"/>
    <w:rsid w:val="0095565F"/>
    <w:rsid w:val="009557FD"/>
    <w:rsid w:val="00970FE4"/>
    <w:rsid w:val="00A0022B"/>
    <w:rsid w:val="00A346FE"/>
    <w:rsid w:val="00A47B4D"/>
    <w:rsid w:val="00A83018"/>
    <w:rsid w:val="00AC6469"/>
    <w:rsid w:val="00B774DC"/>
    <w:rsid w:val="00B957CC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618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508</Words>
  <Characters>4420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2024-04-10T12:31:00Z</dcterms:created>
  <dcterms:modified xsi:type="dcterms:W3CDTF">2024-04-10T12:31:00Z</dcterms:modified>
</cp:coreProperties>
</file>