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3FDD5C" w14:textId="5DD29867" w:rsidR="006A5DF1" w:rsidRPr="00704846" w:rsidRDefault="002147C8" w:rsidP="006A5DF1">
      <w:pPr>
        <w:spacing w:after="240"/>
        <w:jc w:val="right"/>
        <w:rPr>
          <w:sz w:val="24"/>
          <w:szCs w:val="24"/>
        </w:rPr>
      </w:pPr>
      <w:r w:rsidRPr="00704846">
        <w:rPr>
          <w:sz w:val="24"/>
          <w:szCs w:val="24"/>
        </w:rPr>
        <w:t>Kraków</w:t>
      </w:r>
      <w:r w:rsidR="006A5DF1" w:rsidRPr="00704846">
        <w:rPr>
          <w:sz w:val="24"/>
          <w:szCs w:val="24"/>
        </w:rPr>
        <w:t xml:space="preserve"> dnia: </w:t>
      </w:r>
      <w:r w:rsidR="003739FE">
        <w:rPr>
          <w:sz w:val="24"/>
          <w:szCs w:val="24"/>
        </w:rPr>
        <w:t>15.04.2024 r.</w:t>
      </w:r>
    </w:p>
    <w:p w14:paraId="729BDA86" w14:textId="77777777" w:rsidR="007427BD" w:rsidRPr="00704846" w:rsidRDefault="007427BD" w:rsidP="007427BD">
      <w:pPr>
        <w:rPr>
          <w:b/>
          <w:bCs/>
          <w:sz w:val="24"/>
          <w:szCs w:val="24"/>
        </w:rPr>
      </w:pPr>
      <w:r w:rsidRPr="00704846">
        <w:rPr>
          <w:b/>
          <w:bCs/>
          <w:sz w:val="24"/>
          <w:szCs w:val="24"/>
        </w:rPr>
        <w:t xml:space="preserve">Szpital Miejski Specjalistyczny </w:t>
      </w:r>
    </w:p>
    <w:p w14:paraId="601B4861" w14:textId="77777777" w:rsidR="007427BD" w:rsidRPr="00704846" w:rsidRDefault="007427BD" w:rsidP="007427BD">
      <w:pPr>
        <w:rPr>
          <w:sz w:val="24"/>
          <w:szCs w:val="24"/>
        </w:rPr>
      </w:pPr>
      <w:r w:rsidRPr="00704846">
        <w:rPr>
          <w:b/>
          <w:bCs/>
          <w:sz w:val="24"/>
          <w:szCs w:val="24"/>
        </w:rPr>
        <w:t>im. Gabriela Narutowicza w Krakowie</w:t>
      </w:r>
    </w:p>
    <w:p w14:paraId="11B49B44" w14:textId="77777777" w:rsidR="007427BD" w:rsidRPr="0070484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04846">
        <w:rPr>
          <w:sz w:val="24"/>
          <w:szCs w:val="24"/>
        </w:rPr>
        <w:t>ul. Prądnicka 35-37</w:t>
      </w:r>
    </w:p>
    <w:p w14:paraId="58B53400" w14:textId="77777777" w:rsidR="007427BD" w:rsidRPr="00704846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04846">
        <w:rPr>
          <w:sz w:val="24"/>
          <w:szCs w:val="24"/>
        </w:rPr>
        <w:t>31-202 Kraków</w:t>
      </w:r>
    </w:p>
    <w:p w14:paraId="3A98DBF6" w14:textId="77777777" w:rsidR="006A5DF1" w:rsidRPr="0070484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CE49DBB" w14:textId="77777777" w:rsidR="006A5DF1" w:rsidRPr="0070484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83DA51" w14:textId="77777777" w:rsidR="006A5DF1" w:rsidRPr="0070484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04846">
        <w:rPr>
          <w:b/>
          <w:sz w:val="24"/>
          <w:szCs w:val="24"/>
        </w:rPr>
        <w:t>WYKONAWCY</w:t>
      </w:r>
    </w:p>
    <w:p w14:paraId="225AFE90" w14:textId="77777777" w:rsidR="006A5DF1" w:rsidRPr="0070484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04846">
        <w:rPr>
          <w:sz w:val="24"/>
          <w:szCs w:val="24"/>
        </w:rPr>
        <w:t>ubiegający się o zamówienie publiczne</w:t>
      </w:r>
    </w:p>
    <w:p w14:paraId="17E4A971" w14:textId="77777777" w:rsidR="006D4AB3" w:rsidRPr="0070484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A450056" w14:textId="77777777" w:rsidR="006D4AB3" w:rsidRPr="0070484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E76B5D" w14:textId="56219B7D" w:rsidR="00632C3C" w:rsidRPr="0070484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04846">
        <w:rPr>
          <w:rFonts w:ascii="Times New Roman" w:hAnsi="Times New Roman"/>
          <w:szCs w:val="28"/>
        </w:rPr>
        <w:t>WYJAŚNIENI</w:t>
      </w:r>
      <w:r w:rsidR="00520165" w:rsidRPr="00704846">
        <w:rPr>
          <w:rFonts w:ascii="Times New Roman" w:hAnsi="Times New Roman"/>
          <w:szCs w:val="28"/>
        </w:rPr>
        <w:t>A</w:t>
      </w:r>
      <w:r w:rsidR="00632C3C" w:rsidRPr="00704846">
        <w:rPr>
          <w:rFonts w:ascii="Times New Roman" w:hAnsi="Times New Roman"/>
          <w:szCs w:val="28"/>
        </w:rPr>
        <w:t xml:space="preserve"> TREŚCI</w:t>
      </w:r>
      <w:r w:rsidR="0029606A" w:rsidRPr="00704846">
        <w:rPr>
          <w:rFonts w:ascii="Times New Roman" w:hAnsi="Times New Roman"/>
          <w:szCs w:val="28"/>
        </w:rPr>
        <w:t xml:space="preserve"> SWZ</w:t>
      </w:r>
      <w:r w:rsidR="00704846">
        <w:rPr>
          <w:rFonts w:ascii="Times New Roman" w:hAnsi="Times New Roman"/>
          <w:szCs w:val="28"/>
        </w:rPr>
        <w:t xml:space="preserve"> - 3</w:t>
      </w:r>
    </w:p>
    <w:p w14:paraId="330EC5C6" w14:textId="4536AA7B" w:rsidR="006D4AB3" w:rsidRPr="00704846" w:rsidRDefault="00632C3C" w:rsidP="00704846">
      <w:pPr>
        <w:spacing w:after="360"/>
        <w:jc w:val="both"/>
        <w:rPr>
          <w:sz w:val="24"/>
          <w:szCs w:val="24"/>
        </w:rPr>
      </w:pPr>
      <w:r w:rsidRPr="00704846">
        <w:rPr>
          <w:sz w:val="24"/>
          <w:szCs w:val="24"/>
        </w:rPr>
        <w:t xml:space="preserve">Dotyczy: </w:t>
      </w:r>
      <w:r w:rsidR="006A5DF1" w:rsidRPr="00704846">
        <w:rPr>
          <w:sz w:val="24"/>
          <w:szCs w:val="24"/>
        </w:rPr>
        <w:t>p</w:t>
      </w:r>
      <w:r w:rsidRPr="00704846">
        <w:rPr>
          <w:sz w:val="24"/>
          <w:szCs w:val="24"/>
        </w:rPr>
        <w:t>ostępowani</w:t>
      </w:r>
      <w:r w:rsidR="006A5DF1" w:rsidRPr="00704846">
        <w:rPr>
          <w:sz w:val="24"/>
          <w:szCs w:val="24"/>
        </w:rPr>
        <w:t>a</w:t>
      </w:r>
      <w:r w:rsidRPr="00704846">
        <w:rPr>
          <w:sz w:val="24"/>
          <w:szCs w:val="24"/>
        </w:rPr>
        <w:t xml:space="preserve"> o udzielenie zamówienia publicznego, prowadzone</w:t>
      </w:r>
      <w:r w:rsidR="006A5DF1" w:rsidRPr="00704846">
        <w:rPr>
          <w:sz w:val="24"/>
          <w:szCs w:val="24"/>
        </w:rPr>
        <w:t>go</w:t>
      </w:r>
      <w:r w:rsidRPr="00704846">
        <w:rPr>
          <w:sz w:val="24"/>
          <w:szCs w:val="24"/>
        </w:rPr>
        <w:t xml:space="preserve"> w</w:t>
      </w:r>
      <w:r w:rsidR="007427BD" w:rsidRPr="00704846">
        <w:rPr>
          <w:sz w:val="24"/>
          <w:szCs w:val="24"/>
        </w:rPr>
        <w:t> </w:t>
      </w:r>
      <w:r w:rsidRPr="00704846">
        <w:rPr>
          <w:sz w:val="24"/>
          <w:szCs w:val="24"/>
        </w:rPr>
        <w:t xml:space="preserve">trybie </w:t>
      </w:r>
      <w:r w:rsidR="002147C8" w:rsidRPr="00704846">
        <w:rPr>
          <w:sz w:val="24"/>
          <w:szCs w:val="24"/>
        </w:rPr>
        <w:t>podstawowy</w:t>
      </w:r>
      <w:r w:rsidR="00704846">
        <w:rPr>
          <w:sz w:val="24"/>
          <w:szCs w:val="24"/>
        </w:rPr>
        <w:t>m</w:t>
      </w:r>
      <w:r w:rsidR="002147C8" w:rsidRPr="00704846">
        <w:rPr>
          <w:sz w:val="24"/>
          <w:szCs w:val="24"/>
        </w:rPr>
        <w:t xml:space="preserve"> bez negocjacji - art. 275 pkt 1 ustawy </w:t>
      </w:r>
      <w:proofErr w:type="spellStart"/>
      <w:r w:rsidR="002147C8" w:rsidRPr="00704846">
        <w:rPr>
          <w:sz w:val="24"/>
          <w:szCs w:val="24"/>
        </w:rPr>
        <w:t>Pzp</w:t>
      </w:r>
      <w:proofErr w:type="spellEnd"/>
      <w:r w:rsidRPr="00704846">
        <w:rPr>
          <w:b/>
          <w:sz w:val="24"/>
          <w:szCs w:val="24"/>
        </w:rPr>
        <w:t xml:space="preserve"> </w:t>
      </w:r>
      <w:r w:rsidRPr="00704846">
        <w:rPr>
          <w:bCs/>
          <w:sz w:val="24"/>
          <w:szCs w:val="24"/>
        </w:rPr>
        <w:t>na</w:t>
      </w:r>
      <w:r w:rsidRPr="00704846">
        <w:rPr>
          <w:b/>
          <w:sz w:val="24"/>
          <w:szCs w:val="24"/>
        </w:rPr>
        <w:t xml:space="preserve"> </w:t>
      </w:r>
      <w:r w:rsidR="00E72428" w:rsidRPr="00704846">
        <w:rPr>
          <w:bCs/>
          <w:sz w:val="24"/>
          <w:szCs w:val="24"/>
        </w:rPr>
        <w:t>”</w:t>
      </w:r>
      <w:r w:rsidR="002147C8" w:rsidRPr="00704846">
        <w:rPr>
          <w:b/>
          <w:bCs/>
          <w:sz w:val="24"/>
          <w:szCs w:val="24"/>
        </w:rPr>
        <w:t>Zakup i dostawa materiałów do sterylizacji</w:t>
      </w:r>
      <w:r w:rsidR="00E72428" w:rsidRPr="00704846">
        <w:rPr>
          <w:bCs/>
          <w:sz w:val="24"/>
          <w:szCs w:val="24"/>
        </w:rPr>
        <w:t>”</w:t>
      </w:r>
      <w:r w:rsidRPr="00704846">
        <w:rPr>
          <w:b/>
          <w:sz w:val="24"/>
          <w:szCs w:val="24"/>
        </w:rPr>
        <w:t xml:space="preserve"> </w:t>
      </w:r>
      <w:r w:rsidRPr="00704846">
        <w:rPr>
          <w:bCs/>
          <w:sz w:val="24"/>
          <w:szCs w:val="24"/>
        </w:rPr>
        <w:t>– znak sprawy</w:t>
      </w:r>
      <w:r w:rsidRPr="00704846">
        <w:rPr>
          <w:b/>
          <w:sz w:val="24"/>
          <w:szCs w:val="24"/>
        </w:rPr>
        <w:t xml:space="preserve"> </w:t>
      </w:r>
      <w:r w:rsidR="002147C8" w:rsidRPr="00704846">
        <w:rPr>
          <w:b/>
          <w:sz w:val="24"/>
          <w:szCs w:val="24"/>
        </w:rPr>
        <w:t>ZP/18/2024</w:t>
      </w:r>
      <w:r w:rsidRPr="00704846">
        <w:rPr>
          <w:b/>
          <w:sz w:val="24"/>
          <w:szCs w:val="24"/>
        </w:rPr>
        <w:t>.</w:t>
      </w:r>
    </w:p>
    <w:p w14:paraId="58C6017D" w14:textId="77777777" w:rsidR="0012774F" w:rsidRPr="00704846" w:rsidRDefault="00520165" w:rsidP="00704846">
      <w:pPr>
        <w:spacing w:after="240"/>
        <w:jc w:val="both"/>
        <w:rPr>
          <w:sz w:val="22"/>
          <w:szCs w:val="22"/>
        </w:rPr>
      </w:pPr>
      <w:r w:rsidRPr="00704846">
        <w:rPr>
          <w:sz w:val="24"/>
          <w:szCs w:val="24"/>
        </w:rPr>
        <w:t>Zamawiający</w:t>
      </w:r>
      <w:r w:rsidR="007427BD" w:rsidRPr="00704846">
        <w:rPr>
          <w:sz w:val="24"/>
          <w:szCs w:val="24"/>
        </w:rPr>
        <w:t xml:space="preserve"> </w:t>
      </w:r>
      <w:r w:rsidRPr="00704846">
        <w:rPr>
          <w:sz w:val="24"/>
          <w:szCs w:val="24"/>
        </w:rPr>
        <w:t xml:space="preserve">działając na podstawie art. </w:t>
      </w:r>
      <w:r w:rsidR="00E74BC3" w:rsidRPr="00704846">
        <w:rPr>
          <w:sz w:val="24"/>
          <w:szCs w:val="24"/>
        </w:rPr>
        <w:t>284</w:t>
      </w:r>
      <w:r w:rsidRPr="00704846">
        <w:rPr>
          <w:sz w:val="24"/>
          <w:szCs w:val="24"/>
        </w:rPr>
        <w:t xml:space="preserve"> ust. </w:t>
      </w:r>
      <w:r w:rsidR="0029606A" w:rsidRPr="00704846">
        <w:rPr>
          <w:sz w:val="24"/>
          <w:szCs w:val="24"/>
        </w:rPr>
        <w:t>6</w:t>
      </w:r>
      <w:r w:rsidRPr="00704846">
        <w:rPr>
          <w:sz w:val="24"/>
          <w:szCs w:val="24"/>
        </w:rPr>
        <w:t xml:space="preserve"> ustawy z dnia </w:t>
      </w:r>
      <w:r w:rsidR="0029606A" w:rsidRPr="00704846">
        <w:rPr>
          <w:sz w:val="24"/>
          <w:szCs w:val="24"/>
        </w:rPr>
        <w:t>11</w:t>
      </w:r>
      <w:r w:rsidRPr="00704846">
        <w:rPr>
          <w:sz w:val="24"/>
          <w:szCs w:val="24"/>
        </w:rPr>
        <w:t xml:space="preserve"> </w:t>
      </w:r>
      <w:r w:rsidR="0029606A" w:rsidRPr="00704846">
        <w:rPr>
          <w:sz w:val="24"/>
          <w:szCs w:val="24"/>
        </w:rPr>
        <w:t xml:space="preserve">września </w:t>
      </w:r>
      <w:r w:rsidRPr="00704846">
        <w:rPr>
          <w:sz w:val="24"/>
          <w:szCs w:val="24"/>
        </w:rPr>
        <w:t>20</w:t>
      </w:r>
      <w:r w:rsidR="0029606A" w:rsidRPr="00704846">
        <w:rPr>
          <w:sz w:val="24"/>
          <w:szCs w:val="24"/>
        </w:rPr>
        <w:t>19</w:t>
      </w:r>
      <w:r w:rsidR="007427BD" w:rsidRPr="00704846">
        <w:rPr>
          <w:sz w:val="24"/>
          <w:szCs w:val="24"/>
        </w:rPr>
        <w:t> </w:t>
      </w:r>
      <w:r w:rsidRPr="00704846">
        <w:rPr>
          <w:sz w:val="24"/>
          <w:szCs w:val="24"/>
        </w:rPr>
        <w:t>r</w:t>
      </w:r>
      <w:r w:rsidR="0029606A" w:rsidRPr="00704846">
        <w:rPr>
          <w:sz w:val="24"/>
          <w:szCs w:val="24"/>
        </w:rPr>
        <w:t>.</w:t>
      </w:r>
      <w:r w:rsidRPr="00704846">
        <w:rPr>
          <w:sz w:val="24"/>
          <w:szCs w:val="24"/>
        </w:rPr>
        <w:t xml:space="preserve"> Prawo </w:t>
      </w:r>
      <w:r w:rsidR="0029606A" w:rsidRPr="00704846">
        <w:rPr>
          <w:sz w:val="24"/>
          <w:szCs w:val="24"/>
        </w:rPr>
        <w:t>z</w:t>
      </w:r>
      <w:r w:rsidRPr="00704846">
        <w:rPr>
          <w:sz w:val="24"/>
          <w:szCs w:val="24"/>
        </w:rPr>
        <w:t xml:space="preserve">amówień </w:t>
      </w:r>
      <w:r w:rsidR="0029606A" w:rsidRPr="00704846">
        <w:rPr>
          <w:sz w:val="24"/>
          <w:szCs w:val="24"/>
        </w:rPr>
        <w:t>p</w:t>
      </w:r>
      <w:r w:rsidRPr="00704846">
        <w:rPr>
          <w:sz w:val="24"/>
          <w:szCs w:val="24"/>
        </w:rPr>
        <w:t xml:space="preserve">ublicznych </w:t>
      </w:r>
      <w:r w:rsidR="00E74BC3" w:rsidRPr="00704846">
        <w:rPr>
          <w:sz w:val="24"/>
          <w:szCs w:val="24"/>
        </w:rPr>
        <w:t>udostępnia</w:t>
      </w:r>
      <w:r w:rsidR="00BE7BFD" w:rsidRPr="00704846">
        <w:rPr>
          <w:sz w:val="24"/>
          <w:szCs w:val="24"/>
        </w:rPr>
        <w:t xml:space="preserve"> poniżej treść zapytań do S</w:t>
      </w:r>
      <w:r w:rsidR="0012774F" w:rsidRPr="00704846">
        <w:rPr>
          <w:sz w:val="24"/>
          <w:szCs w:val="24"/>
        </w:rPr>
        <w:t>pecyfikacji Warunków Zamówienia (</w:t>
      </w:r>
      <w:r w:rsidR="0012774F" w:rsidRPr="00704846">
        <w:rPr>
          <w:sz w:val="24"/>
          <w:szCs w:val="24"/>
          <w:lang w:eastAsia="ar-SA"/>
        </w:rPr>
        <w:t>zwanej dalej</w:t>
      </w:r>
      <w:r w:rsidR="0012774F" w:rsidRPr="00704846">
        <w:rPr>
          <w:b/>
          <w:sz w:val="24"/>
          <w:szCs w:val="24"/>
          <w:lang w:eastAsia="ar-SA"/>
        </w:rPr>
        <w:t xml:space="preserve"> </w:t>
      </w:r>
      <w:r w:rsidR="0012774F" w:rsidRPr="00704846">
        <w:rPr>
          <w:bCs/>
          <w:sz w:val="24"/>
          <w:szCs w:val="24"/>
          <w:lang w:eastAsia="ar-SA"/>
        </w:rPr>
        <w:t>”SWZ”)</w:t>
      </w:r>
      <w:r w:rsidR="00E74BC3" w:rsidRPr="00704846">
        <w:rPr>
          <w:bCs/>
          <w:sz w:val="24"/>
          <w:szCs w:val="24"/>
          <w:lang w:eastAsia="ar-SA"/>
        </w:rPr>
        <w:t xml:space="preserve"> </w:t>
      </w:r>
      <w:r w:rsidR="00E74BC3" w:rsidRPr="00704846">
        <w:rPr>
          <w:sz w:val="24"/>
          <w:szCs w:val="24"/>
        </w:rPr>
        <w:t>wraz z wyjaśnieniami</w:t>
      </w:r>
      <w:r w:rsidR="0012774F" w:rsidRPr="0070484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147C8" w:rsidRPr="00704846" w14:paraId="0D0AFB06" w14:textId="77777777" w:rsidTr="008B4210">
        <w:tc>
          <w:tcPr>
            <w:tcW w:w="9356" w:type="dxa"/>
            <w:shd w:val="clear" w:color="auto" w:fill="auto"/>
          </w:tcPr>
          <w:p w14:paraId="4809659A" w14:textId="77777777" w:rsidR="002147C8" w:rsidRPr="00704846" w:rsidRDefault="002147C8" w:rsidP="008B42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Dotyczy zapisów SWZ:</w:t>
            </w:r>
          </w:p>
          <w:p w14:paraId="2B8B9BDD" w14:textId="60529083" w:rsidR="002147C8" w:rsidRDefault="002147C8" w:rsidP="00704846">
            <w:pPr>
              <w:numPr>
                <w:ilvl w:val="0"/>
                <w:numId w:val="8"/>
              </w:numPr>
              <w:spacing w:after="120"/>
              <w:ind w:left="605" w:right="-72" w:hanging="567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 xml:space="preserve">Czy Zamawiający wymaga, aby Oferent posiadał certyfikat systemu zarządzania jakością ISO 9001:2015 dotyczący sprzedaży wyposażenia i sprzętu medycznego, sprzedaży materiałów eksploatacyjnych i środków do sterylizacji? Zamawiający zyskuje pewność, że oferowane wyroby produkowane są zgodnie z obowiązującymi wymaganiami </w:t>
            </w:r>
            <w:r w:rsidR="00704846">
              <w:rPr>
                <w:sz w:val="24"/>
                <w:szCs w:val="24"/>
              </w:rPr>
              <w:br/>
            </w:r>
            <w:r w:rsidRPr="00704846">
              <w:rPr>
                <w:sz w:val="24"/>
                <w:szCs w:val="24"/>
              </w:rPr>
              <w:t>i normami.</w:t>
            </w:r>
          </w:p>
          <w:p w14:paraId="74AD65DC" w14:textId="4D0F7EB0" w:rsidR="002823C3" w:rsidRDefault="002823C3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739FE">
              <w:rPr>
                <w:b/>
                <w:bCs/>
                <w:sz w:val="24"/>
                <w:szCs w:val="24"/>
              </w:rPr>
              <w:t xml:space="preserve"> Zamawiający dopuszcza, nie wymaga.</w:t>
            </w:r>
          </w:p>
          <w:p w14:paraId="0546B137" w14:textId="77777777" w:rsidR="003739FE" w:rsidRPr="002823C3" w:rsidRDefault="003739FE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25E73BBD" w14:textId="486D2D0F" w:rsidR="002147C8" w:rsidRDefault="002147C8" w:rsidP="00704846">
            <w:pPr>
              <w:numPr>
                <w:ilvl w:val="0"/>
                <w:numId w:val="8"/>
              </w:numPr>
              <w:spacing w:after="120"/>
              <w:ind w:left="605" w:right="-72" w:hanging="567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Czy Zamawiający wymaga, aby Oferent posiadał certyfikat systemu zarządzania jakością PN-EN ISO 13485:2016-04 dotyczący produkcji i dystrybucji opakowań, testów oraz wyrobów pomocniczych do kontroli procesów sterylizacji, mycia i dezynfekcji?</w:t>
            </w:r>
          </w:p>
          <w:p w14:paraId="32EB7BF5" w14:textId="5A7EE906" w:rsidR="002147C8" w:rsidRPr="00704846" w:rsidRDefault="002147C8" w:rsidP="00704846">
            <w:p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 xml:space="preserve">Zamawiający zyskuje pewność, że oferowane wyroby produkowane są zgodnie </w:t>
            </w:r>
            <w:r w:rsidR="00704846">
              <w:rPr>
                <w:sz w:val="24"/>
                <w:szCs w:val="24"/>
              </w:rPr>
              <w:br/>
            </w:r>
            <w:r w:rsidRPr="00704846">
              <w:rPr>
                <w:sz w:val="24"/>
                <w:szCs w:val="24"/>
              </w:rPr>
              <w:t>z obowiązującymi wymaganiami i normami.</w:t>
            </w:r>
          </w:p>
          <w:p w14:paraId="3FE1F204" w14:textId="77777777" w:rsidR="003739FE" w:rsidRDefault="003739FE" w:rsidP="003739FE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 Zamawiający dopuszcza, nie wymaga.</w:t>
            </w:r>
          </w:p>
          <w:p w14:paraId="1B1F5CFA" w14:textId="77777777" w:rsidR="003739FE" w:rsidRPr="002823C3" w:rsidRDefault="003739FE" w:rsidP="003739FE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6D530067" w14:textId="77777777" w:rsidR="002147C8" w:rsidRPr="00704846" w:rsidRDefault="002147C8" w:rsidP="008B42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Dotyczy Parametry Techniczne:</w:t>
            </w:r>
          </w:p>
          <w:p w14:paraId="24435FBD" w14:textId="7B8E05BB" w:rsidR="002147C8" w:rsidRPr="00704846" w:rsidRDefault="002147C8" w:rsidP="00704846">
            <w:pPr>
              <w:numPr>
                <w:ilvl w:val="0"/>
                <w:numId w:val="8"/>
              </w:numPr>
              <w:spacing w:after="120"/>
              <w:ind w:left="605" w:right="-72" w:hanging="567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Dotyczy Pakiet 1 pozycja 1</w:t>
            </w:r>
          </w:p>
          <w:p w14:paraId="452A6E51" w14:textId="77777777" w:rsidR="002823C3" w:rsidRDefault="002147C8" w:rsidP="00704846">
            <w:pPr>
              <w:spacing w:after="120"/>
              <w:ind w:left="464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Czy Zamawiający dopuści do zaoferowania chemiczny wskaźnik paskowy do sterylizacji plazmowej przebarwiający się po procesie sterylizacji z koloru różowego na niebieski?</w:t>
            </w:r>
          </w:p>
          <w:p w14:paraId="07D6E6E8" w14:textId="6219AEC5" w:rsidR="002823C3" w:rsidRDefault="002823C3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739FE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143CE5CC" w14:textId="77777777" w:rsidR="003739FE" w:rsidRPr="002823C3" w:rsidRDefault="003739FE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2883C2C4" w14:textId="47BB1244" w:rsidR="002147C8" w:rsidRDefault="002147C8" w:rsidP="002823C3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 xml:space="preserve"> Czy Zamawiający wymaga, aby zaoferowany wskaźnik był wyrobem medycznym,</w:t>
            </w:r>
            <w:r w:rsidR="003739FE">
              <w:rPr>
                <w:sz w:val="24"/>
                <w:szCs w:val="24"/>
              </w:rPr>
              <w:t xml:space="preserve"> </w:t>
            </w:r>
            <w:r w:rsidRPr="00704846">
              <w:rPr>
                <w:sz w:val="24"/>
                <w:szCs w:val="24"/>
              </w:rPr>
              <w:t>przeznaczonym do stosowania w środowisku medycznym, zgodnie z Rozporządzeniem MDR (EU)2017/745 oraz ustawą o wyrobach medycznych z dnia 7 kwietnia 2022</w:t>
            </w:r>
            <w:r w:rsidR="002823C3">
              <w:rPr>
                <w:sz w:val="24"/>
                <w:szCs w:val="24"/>
              </w:rPr>
              <w:t xml:space="preserve"> </w:t>
            </w:r>
            <w:r w:rsidRPr="00704846">
              <w:rPr>
                <w:sz w:val="24"/>
                <w:szCs w:val="24"/>
              </w:rPr>
              <w:t xml:space="preserve">r i opodatkowany </w:t>
            </w:r>
            <w:r w:rsidRPr="00704846">
              <w:rPr>
                <w:sz w:val="24"/>
                <w:szCs w:val="24"/>
              </w:rPr>
              <w:lastRenderedPageBreak/>
              <w:t>8% stawką VAT?</w:t>
            </w:r>
          </w:p>
          <w:p w14:paraId="27867568" w14:textId="255ECDC8" w:rsidR="002823C3" w:rsidRDefault="002823C3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739FE">
              <w:rPr>
                <w:b/>
                <w:bCs/>
                <w:sz w:val="24"/>
                <w:szCs w:val="24"/>
              </w:rPr>
              <w:t xml:space="preserve"> Zamawiający wymaga.</w:t>
            </w:r>
          </w:p>
          <w:p w14:paraId="4DBF7B10" w14:textId="77777777" w:rsidR="003739FE" w:rsidRPr="002823C3" w:rsidRDefault="003739FE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61D3A09C" w14:textId="032AC402" w:rsidR="002147C8" w:rsidRPr="00704846" w:rsidRDefault="002147C8" w:rsidP="00704846">
            <w:pPr>
              <w:numPr>
                <w:ilvl w:val="0"/>
                <w:numId w:val="8"/>
              </w:numPr>
              <w:spacing w:after="120"/>
              <w:ind w:left="605" w:right="-72" w:hanging="567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Dotyczy Pakietu 2 pozycja 1-3</w:t>
            </w:r>
          </w:p>
          <w:p w14:paraId="0EC55E7C" w14:textId="7DCD145B" w:rsidR="002147C8" w:rsidRDefault="002147C8" w:rsidP="00704846">
            <w:p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 xml:space="preserve">Czy Zamawiający wymaga, aby zaoferowane wskaźniki były wyrobem medycznym, przeznaczonym do stosowania w środowisku medycznym, zgodnie z Rozporządzeniem MDR (EU)2017/745 oraz ustawą o wyrobach medycznych z dnia 7 kwietnia 2022 r </w:t>
            </w:r>
            <w:r w:rsidR="00704846">
              <w:rPr>
                <w:sz w:val="24"/>
                <w:szCs w:val="24"/>
              </w:rPr>
              <w:br/>
            </w:r>
            <w:r w:rsidRPr="00704846">
              <w:rPr>
                <w:sz w:val="24"/>
                <w:szCs w:val="24"/>
              </w:rPr>
              <w:t>i opodatkowane 8% stawką VAT?</w:t>
            </w:r>
          </w:p>
          <w:p w14:paraId="197D3D06" w14:textId="77777777" w:rsidR="003739FE" w:rsidRDefault="003739FE" w:rsidP="003739FE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 Zamawiający wymaga.</w:t>
            </w:r>
          </w:p>
          <w:p w14:paraId="615E4C45" w14:textId="77777777" w:rsidR="003739FE" w:rsidRPr="002823C3" w:rsidRDefault="003739FE" w:rsidP="003739FE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44C67E68" w14:textId="00124177" w:rsidR="002147C8" w:rsidRPr="00704846" w:rsidRDefault="002147C8" w:rsidP="00704846">
            <w:pPr>
              <w:numPr>
                <w:ilvl w:val="0"/>
                <w:numId w:val="8"/>
              </w:numPr>
              <w:spacing w:after="120"/>
              <w:ind w:left="605" w:right="-72" w:hanging="567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Dotyczy Pakietu 2 pozycja 1</w:t>
            </w:r>
          </w:p>
          <w:p w14:paraId="0DEC40F0" w14:textId="3F92D760" w:rsidR="002147C8" w:rsidRDefault="002147C8" w:rsidP="00704846">
            <w:p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 xml:space="preserve">Czy Zamawiający wymaga aby substancja wskaźnikowa była rozmieszczona równomiernie na całej długości testu i zmieniała kolor po procesie sterylizacji </w:t>
            </w:r>
            <w:r w:rsidR="00704846">
              <w:rPr>
                <w:sz w:val="24"/>
                <w:szCs w:val="24"/>
              </w:rPr>
              <w:br/>
            </w:r>
            <w:r w:rsidRPr="00704846">
              <w:rPr>
                <w:sz w:val="24"/>
                <w:szCs w:val="24"/>
              </w:rPr>
              <w:t>z niebieskiego na czarny w celu jednoznacznej oceny prawidłowości przebiegu procesu?</w:t>
            </w:r>
          </w:p>
          <w:p w14:paraId="79A0D73E" w14:textId="77777777" w:rsidR="003739FE" w:rsidRDefault="003739FE" w:rsidP="003739FE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 Zamawiający dopuszcza, nie wymaga.</w:t>
            </w:r>
          </w:p>
          <w:p w14:paraId="6769CBF1" w14:textId="77777777" w:rsidR="003739FE" w:rsidRDefault="003739FE" w:rsidP="008B42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B83F2E8" w14:textId="2A6E601C" w:rsidR="002147C8" w:rsidRPr="00704846" w:rsidRDefault="002147C8" w:rsidP="008B42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6.</w:t>
            </w:r>
            <w:r w:rsidRPr="00704846">
              <w:rPr>
                <w:sz w:val="24"/>
                <w:szCs w:val="24"/>
              </w:rPr>
              <w:tab/>
              <w:t>Dotyczy Pakietu 2 pozycja 2</w:t>
            </w:r>
          </w:p>
          <w:p w14:paraId="500A7F34" w14:textId="5C453AA5" w:rsidR="002147C8" w:rsidRDefault="002147C8" w:rsidP="00704846">
            <w:p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 xml:space="preserve">Czy Zamawiający wymaga aby substancja wskaźnikowa była rozmieszczona równomiernie na całej długości testu i zmieniała kolor po procesie sterylizacji </w:t>
            </w:r>
            <w:r w:rsidR="002823C3">
              <w:rPr>
                <w:sz w:val="24"/>
                <w:szCs w:val="24"/>
              </w:rPr>
              <w:br/>
            </w:r>
            <w:r w:rsidRPr="00704846">
              <w:rPr>
                <w:sz w:val="24"/>
                <w:szCs w:val="24"/>
              </w:rPr>
              <w:t>z zielonego na brązowy w celu jednoznacznej oceny prawidłowości przebiegu procesu?</w:t>
            </w:r>
          </w:p>
          <w:p w14:paraId="60C1B81D" w14:textId="77777777" w:rsidR="003739FE" w:rsidRDefault="003739FE" w:rsidP="003739FE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 Zamawiający dopuszcza, nie wymaga.</w:t>
            </w:r>
          </w:p>
          <w:p w14:paraId="609BD225" w14:textId="77777777" w:rsidR="002823C3" w:rsidRPr="00704846" w:rsidRDefault="002823C3" w:rsidP="002823C3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  <w:p w14:paraId="3DBECE53" w14:textId="77777777" w:rsidR="002147C8" w:rsidRPr="00704846" w:rsidRDefault="002147C8" w:rsidP="008B42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7.</w:t>
            </w:r>
            <w:r w:rsidRPr="00704846">
              <w:rPr>
                <w:sz w:val="24"/>
                <w:szCs w:val="24"/>
              </w:rPr>
              <w:tab/>
              <w:t>Dotyczy Pakietu 5 pozycja 2</w:t>
            </w:r>
          </w:p>
          <w:p w14:paraId="0AC1DA2E" w14:textId="49DBDD85" w:rsidR="002823C3" w:rsidRDefault="002147C8" w:rsidP="002823C3">
            <w:p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Czy Zamawiający dopuści do zaoferowania wskaźniki emulacyjne w opakowaniu po 250 sztuk?</w:t>
            </w:r>
          </w:p>
          <w:p w14:paraId="02C10908" w14:textId="428418E0" w:rsidR="003739FE" w:rsidRDefault="003739FE" w:rsidP="003739FE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 Zamawiający dopuszcza.</w:t>
            </w:r>
          </w:p>
          <w:p w14:paraId="05CFE2D5" w14:textId="77777777" w:rsidR="003739FE" w:rsidRDefault="003739FE" w:rsidP="003739FE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3DCDD414" w14:textId="46DBBB76" w:rsidR="002147C8" w:rsidRDefault="002147C8" w:rsidP="00704846">
            <w:p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Czy Zamawiający wymaga, aby zaoferowane wskaźniki były wyrobem medycznym, przeznaczonym do stosowania w środowisku medycznym, zgodnie z Rozporządzeniem MDR (EU)2017/745 oraz ustawą o wyrobach medycznych z dnia 7 kwietnia 2022</w:t>
            </w:r>
            <w:r w:rsidR="002823C3">
              <w:rPr>
                <w:sz w:val="24"/>
                <w:szCs w:val="24"/>
              </w:rPr>
              <w:t xml:space="preserve"> </w:t>
            </w:r>
            <w:r w:rsidRPr="00704846">
              <w:rPr>
                <w:sz w:val="24"/>
                <w:szCs w:val="24"/>
              </w:rPr>
              <w:t xml:space="preserve">r </w:t>
            </w:r>
            <w:r w:rsidR="002823C3">
              <w:rPr>
                <w:sz w:val="24"/>
                <w:szCs w:val="24"/>
              </w:rPr>
              <w:br/>
            </w:r>
            <w:r w:rsidRPr="00704846">
              <w:rPr>
                <w:sz w:val="24"/>
                <w:szCs w:val="24"/>
              </w:rPr>
              <w:t>i opodatkowane 8% stawką VAT?</w:t>
            </w:r>
          </w:p>
          <w:p w14:paraId="4C6A6EC8" w14:textId="4AC72845" w:rsidR="002823C3" w:rsidRDefault="002823C3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739FE">
              <w:rPr>
                <w:b/>
                <w:bCs/>
                <w:sz w:val="24"/>
                <w:szCs w:val="24"/>
              </w:rPr>
              <w:t xml:space="preserve"> Zamawiający wymaga.</w:t>
            </w:r>
          </w:p>
          <w:p w14:paraId="671041E5" w14:textId="77777777" w:rsidR="003739FE" w:rsidRPr="002823C3" w:rsidRDefault="003739FE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C4DCC19" w14:textId="77777777" w:rsidR="002147C8" w:rsidRPr="00704846" w:rsidRDefault="002147C8" w:rsidP="008B4210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>8.</w:t>
            </w:r>
            <w:r w:rsidRPr="00704846">
              <w:rPr>
                <w:sz w:val="24"/>
                <w:szCs w:val="24"/>
              </w:rPr>
              <w:tab/>
              <w:t>Dotyczy Pakietu 6 pozycja 1</w:t>
            </w:r>
          </w:p>
          <w:p w14:paraId="6F9BA3D6" w14:textId="77777777" w:rsidR="002147C8" w:rsidRDefault="002147C8" w:rsidP="00704846">
            <w:p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 xml:space="preserve">Czy Zamawiający dopuści do zaoferowania rękawy typu </w:t>
            </w:r>
            <w:proofErr w:type="spellStart"/>
            <w:r w:rsidRPr="00704846">
              <w:rPr>
                <w:sz w:val="24"/>
                <w:szCs w:val="24"/>
              </w:rPr>
              <w:t>tyvek</w:t>
            </w:r>
            <w:proofErr w:type="spellEnd"/>
            <w:r w:rsidRPr="00704846">
              <w:rPr>
                <w:sz w:val="24"/>
                <w:szCs w:val="24"/>
              </w:rPr>
              <w:t>-folia gdzie wskaźnik po sterylizacji zmienia zabarwienie z fioletowego na niebieski?</w:t>
            </w:r>
          </w:p>
          <w:p w14:paraId="6610A0C4" w14:textId="124DEF3E" w:rsidR="002823C3" w:rsidRDefault="002823C3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739FE">
              <w:rPr>
                <w:b/>
                <w:bCs/>
                <w:sz w:val="24"/>
                <w:szCs w:val="24"/>
              </w:rPr>
              <w:t xml:space="preserve"> Zamawiający dopuszcza tylko wtedy, gdy kolory te są kontrastujące.</w:t>
            </w:r>
          </w:p>
          <w:p w14:paraId="729AB98D" w14:textId="77777777" w:rsidR="003739FE" w:rsidRPr="002823C3" w:rsidRDefault="003739FE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40E930E5" w14:textId="77777777" w:rsidR="002147C8" w:rsidRDefault="002147C8" w:rsidP="00704846">
            <w:pPr>
              <w:spacing w:after="120"/>
              <w:ind w:left="605" w:right="-72"/>
              <w:jc w:val="both"/>
              <w:rPr>
                <w:sz w:val="24"/>
                <w:szCs w:val="24"/>
              </w:rPr>
            </w:pPr>
            <w:r w:rsidRPr="00704846">
              <w:rPr>
                <w:sz w:val="24"/>
                <w:szCs w:val="24"/>
              </w:rPr>
              <w:t xml:space="preserve">Czy Zamawiający odstąpi od konieczności zgodności rękawów </w:t>
            </w:r>
            <w:proofErr w:type="spellStart"/>
            <w:r w:rsidRPr="00704846">
              <w:rPr>
                <w:sz w:val="24"/>
                <w:szCs w:val="24"/>
              </w:rPr>
              <w:t>Tyvek</w:t>
            </w:r>
            <w:proofErr w:type="spellEnd"/>
            <w:r w:rsidRPr="00704846">
              <w:rPr>
                <w:sz w:val="24"/>
                <w:szCs w:val="24"/>
              </w:rPr>
              <w:t xml:space="preserve"> z normą PN-EN 868-9, która dotyczy materiałów do sterylizacji wykonanych z </w:t>
            </w:r>
            <w:proofErr w:type="spellStart"/>
            <w:r w:rsidRPr="00704846">
              <w:rPr>
                <w:sz w:val="24"/>
                <w:szCs w:val="24"/>
              </w:rPr>
              <w:t>poliolifenu</w:t>
            </w:r>
            <w:proofErr w:type="spellEnd"/>
            <w:r w:rsidRPr="00704846">
              <w:rPr>
                <w:sz w:val="24"/>
                <w:szCs w:val="24"/>
              </w:rPr>
              <w:t xml:space="preserve"> nie materiału typu </w:t>
            </w:r>
            <w:proofErr w:type="spellStart"/>
            <w:r w:rsidRPr="00704846">
              <w:rPr>
                <w:sz w:val="24"/>
                <w:szCs w:val="24"/>
              </w:rPr>
              <w:t>Tyvek</w:t>
            </w:r>
            <w:proofErr w:type="spellEnd"/>
            <w:r w:rsidRPr="00704846">
              <w:rPr>
                <w:sz w:val="24"/>
                <w:szCs w:val="24"/>
              </w:rPr>
              <w:t>?</w:t>
            </w:r>
          </w:p>
          <w:p w14:paraId="105A2A58" w14:textId="7E249093" w:rsidR="002823C3" w:rsidRPr="002823C3" w:rsidRDefault="002823C3" w:rsidP="002823C3">
            <w:pPr>
              <w:spacing w:after="120"/>
              <w:ind w:left="38" w:right="-72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Odpowiedź:</w:t>
            </w:r>
            <w:r w:rsidR="003739FE">
              <w:rPr>
                <w:b/>
                <w:bCs/>
                <w:sz w:val="24"/>
                <w:szCs w:val="24"/>
              </w:rPr>
              <w:t xml:space="preserve"> Zamawiający nie odstępuje. Zgodnie z SWZ.</w:t>
            </w:r>
          </w:p>
          <w:p w14:paraId="682275B8" w14:textId="5133EF2A" w:rsidR="002147C8" w:rsidRPr="00704846" w:rsidRDefault="002147C8" w:rsidP="008B42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704846" w:rsidRPr="00704846" w14:paraId="5E9C1770" w14:textId="77777777" w:rsidTr="008B4210">
        <w:tc>
          <w:tcPr>
            <w:tcW w:w="9356" w:type="dxa"/>
            <w:shd w:val="clear" w:color="auto" w:fill="auto"/>
          </w:tcPr>
          <w:p w14:paraId="4D8E13D8" w14:textId="77777777" w:rsidR="00704846" w:rsidRPr="00704846" w:rsidRDefault="00704846" w:rsidP="002823C3">
            <w:pPr>
              <w:spacing w:after="120"/>
              <w:ind w:right="-72"/>
              <w:jc w:val="both"/>
              <w:rPr>
                <w:sz w:val="24"/>
                <w:szCs w:val="24"/>
              </w:rPr>
            </w:pPr>
          </w:p>
        </w:tc>
      </w:tr>
    </w:tbl>
    <w:p w14:paraId="1269FED1" w14:textId="77777777" w:rsidR="006D4AB3" w:rsidRPr="00704846" w:rsidRDefault="007427BD" w:rsidP="002823C3">
      <w:pPr>
        <w:pStyle w:val="Tekstpodstawowy"/>
        <w:spacing w:before="120" w:after="480"/>
        <w:jc w:val="right"/>
        <w:rPr>
          <w:sz w:val="24"/>
          <w:szCs w:val="24"/>
        </w:rPr>
      </w:pPr>
      <w:r w:rsidRPr="00704846">
        <w:rPr>
          <w:sz w:val="24"/>
          <w:szCs w:val="24"/>
        </w:rPr>
        <w:t>Przewodniczący Komisji Przetargowej</w:t>
      </w:r>
    </w:p>
    <w:p w14:paraId="07615C30" w14:textId="2FA90AFD" w:rsidR="006D4AB3" w:rsidRPr="00704846" w:rsidRDefault="002823C3" w:rsidP="002823C3">
      <w:pPr>
        <w:spacing w:before="120" w:after="120" w:line="360" w:lineRule="auto"/>
        <w:ind w:left="6663"/>
        <w:rPr>
          <w:sz w:val="24"/>
          <w:szCs w:val="24"/>
        </w:rPr>
      </w:pPr>
      <w:r>
        <w:rPr>
          <w:sz w:val="24"/>
          <w:szCs w:val="24"/>
        </w:rPr>
        <w:lastRenderedPageBreak/>
        <w:t>Ewa Podsiadło</w:t>
      </w:r>
    </w:p>
    <w:sectPr w:rsidR="006D4AB3" w:rsidRPr="00704846" w:rsidSect="0070484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A5AD52C" w14:textId="77777777" w:rsidR="00E45CF8" w:rsidRDefault="00E45CF8">
      <w:r>
        <w:separator/>
      </w:r>
    </w:p>
  </w:endnote>
  <w:endnote w:type="continuationSeparator" w:id="0">
    <w:p w14:paraId="1E3BC9D8" w14:textId="77777777" w:rsidR="00E45CF8" w:rsidRDefault="00E45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786F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F0AB6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0CBF1" w14:textId="77777777" w:rsidR="006D4AB3" w:rsidRDefault="003739FE">
    <w:pPr>
      <w:pStyle w:val="Stopka"/>
      <w:tabs>
        <w:tab w:val="clear" w:pos="4536"/>
      </w:tabs>
      <w:jc w:val="center"/>
    </w:pPr>
    <w:r>
      <w:rPr>
        <w:noProof/>
      </w:rPr>
      <w:pict w14:anchorId="4D284730">
        <v:line id="_x0000_s1025" style="position:absolute;left:0;text-align:left;z-index:251657728" from="-3.85pt,8.75pt" to="455.15pt,8.75pt"/>
      </w:pict>
    </w:r>
  </w:p>
  <w:p w14:paraId="17CCA33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8013E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87579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38D058" w14:textId="77777777" w:rsidR="006D4AB3" w:rsidRDefault="006D4AB3">
    <w:pPr>
      <w:pStyle w:val="Stopka"/>
      <w:tabs>
        <w:tab w:val="clear" w:pos="4536"/>
        <w:tab w:val="left" w:pos="6237"/>
      </w:tabs>
    </w:pPr>
  </w:p>
  <w:p w14:paraId="0E9D7D3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D6EEA6" w14:textId="77777777" w:rsidR="00E45CF8" w:rsidRDefault="00E45CF8">
      <w:r>
        <w:separator/>
      </w:r>
    </w:p>
  </w:footnote>
  <w:footnote w:type="continuationSeparator" w:id="0">
    <w:p w14:paraId="5EAB7829" w14:textId="77777777" w:rsidR="00E45CF8" w:rsidRDefault="00E45C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799965" w14:textId="77777777" w:rsidR="002147C8" w:rsidRDefault="002147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CB992" w14:textId="77777777" w:rsidR="002147C8" w:rsidRDefault="002147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69B161" w14:textId="77777777" w:rsidR="002147C8" w:rsidRDefault="002147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EC93D36"/>
    <w:multiLevelType w:val="hybridMultilevel"/>
    <w:tmpl w:val="1C1E23A6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A0309B0"/>
    <w:multiLevelType w:val="hybridMultilevel"/>
    <w:tmpl w:val="09148DA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685644232">
    <w:abstractNumId w:val="3"/>
  </w:num>
  <w:num w:numId="2" w16cid:durableId="1262647894">
    <w:abstractNumId w:val="7"/>
  </w:num>
  <w:num w:numId="3" w16cid:durableId="226648368">
    <w:abstractNumId w:val="2"/>
  </w:num>
  <w:num w:numId="4" w16cid:durableId="1194882659">
    <w:abstractNumId w:val="6"/>
  </w:num>
  <w:num w:numId="5" w16cid:durableId="49891001">
    <w:abstractNumId w:val="0"/>
  </w:num>
  <w:num w:numId="6" w16cid:durableId="1774279194">
    <w:abstractNumId w:val="1"/>
  </w:num>
  <w:num w:numId="7" w16cid:durableId="1633712928">
    <w:abstractNumId w:val="5"/>
  </w:num>
  <w:num w:numId="8" w16cid:durableId="2134709402">
    <w:abstractNumId w:val="8"/>
  </w:num>
  <w:num w:numId="9" w16cid:durableId="10594741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CF8"/>
    <w:rsid w:val="00031374"/>
    <w:rsid w:val="000A1097"/>
    <w:rsid w:val="000E2A8F"/>
    <w:rsid w:val="0012774F"/>
    <w:rsid w:val="00144B7A"/>
    <w:rsid w:val="00180C6E"/>
    <w:rsid w:val="002147C8"/>
    <w:rsid w:val="002823C3"/>
    <w:rsid w:val="0029606A"/>
    <w:rsid w:val="003739FE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04846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45CF8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C38275"/>
  <w15:chartTrackingRefBased/>
  <w15:docId w15:val="{33E18F4E-835D-4885-9992-FEBC81989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3</Pages>
  <Words>515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2001-02-10T14:28:00Z</cp:lastPrinted>
  <dcterms:created xsi:type="dcterms:W3CDTF">2024-04-15T07:20:00Z</dcterms:created>
  <dcterms:modified xsi:type="dcterms:W3CDTF">2024-04-15T08:22:00Z</dcterms:modified>
</cp:coreProperties>
</file>