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D7583" w14:textId="77777777" w:rsidR="00B36EDA" w:rsidRPr="00353FDC" w:rsidRDefault="009D799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D7997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9D7997">
        <w:rPr>
          <w:rFonts w:ascii="Arial" w:hAnsi="Arial" w:cs="Arial"/>
        </w:rPr>
        <w:t>2024-04-12</w:t>
      </w:r>
    </w:p>
    <w:p w14:paraId="5891F875" w14:textId="7B686D7D" w:rsidR="00B36EDA" w:rsidRPr="00353FDC" w:rsidRDefault="009D799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D7997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72F5807C" w14:textId="77777777" w:rsidR="00B36EDA" w:rsidRPr="00353FDC" w:rsidRDefault="009D7997" w:rsidP="00B36EDA">
      <w:pPr>
        <w:spacing w:line="360" w:lineRule="auto"/>
        <w:ind w:right="3969"/>
        <w:rPr>
          <w:rFonts w:ascii="Arial" w:hAnsi="Arial" w:cs="Arial"/>
        </w:rPr>
      </w:pPr>
      <w:r w:rsidRPr="009D7997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9D7997">
        <w:rPr>
          <w:rFonts w:ascii="Arial" w:hAnsi="Arial" w:cs="Arial"/>
        </w:rPr>
        <w:t>66</w:t>
      </w:r>
    </w:p>
    <w:p w14:paraId="4F4F0909" w14:textId="77777777" w:rsidR="00B36EDA" w:rsidRPr="00353FDC" w:rsidRDefault="009D7997" w:rsidP="00B36EDA">
      <w:pPr>
        <w:ind w:right="3969"/>
        <w:rPr>
          <w:rFonts w:ascii="Arial" w:hAnsi="Arial" w:cs="Arial"/>
        </w:rPr>
      </w:pPr>
      <w:r w:rsidRPr="009D7997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9D7997">
        <w:rPr>
          <w:rFonts w:ascii="Arial" w:hAnsi="Arial" w:cs="Arial"/>
        </w:rPr>
        <w:t>Kraków</w:t>
      </w:r>
    </w:p>
    <w:p w14:paraId="261A7F01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870FF2" w14:textId="703D4D91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AD5A8EF" w14:textId="698B8918" w:rsidR="00A9440B" w:rsidRPr="00524B34" w:rsidRDefault="00A9440B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SZP-271-7/24-</w:t>
      </w:r>
      <w:r w:rsidR="0065707D">
        <w:rPr>
          <w:rFonts w:ascii="Arial" w:hAnsi="Arial" w:cs="Arial"/>
          <w:bCs/>
          <w:sz w:val="18"/>
          <w:szCs w:val="18"/>
        </w:rPr>
        <w:t>245.UG</w:t>
      </w:r>
    </w:p>
    <w:p w14:paraId="157B94C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7D9C251" w14:textId="77777777" w:rsidTr="00B36EDA">
        <w:tc>
          <w:tcPr>
            <w:tcW w:w="9923" w:type="dxa"/>
            <w:shd w:val="clear" w:color="auto" w:fill="F2F2F2"/>
            <w:hideMark/>
          </w:tcPr>
          <w:p w14:paraId="410846CD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5910780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8009157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8D4905F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5D6CDA0" w14:textId="77777777" w:rsidTr="00B36EDA">
        <w:tc>
          <w:tcPr>
            <w:tcW w:w="2269" w:type="dxa"/>
            <w:shd w:val="clear" w:color="auto" w:fill="auto"/>
          </w:tcPr>
          <w:p w14:paraId="7DB3573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425B67D" w14:textId="77777777" w:rsidR="00B36EDA" w:rsidRPr="00353FDC" w:rsidRDefault="009D799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D7997">
              <w:rPr>
                <w:rFonts w:ascii="Arial" w:hAnsi="Arial" w:cs="Arial"/>
                <w:bCs/>
              </w:rPr>
              <w:t>Dostawa gazów medycznych technicznych i specjalnych, dzierżawa zbiornika ciekłego tlenu medycznego oraz dzierżawa dwóch ramp tlenu  medycznego butlowego i podtlenku azotu</w:t>
            </w:r>
          </w:p>
        </w:tc>
      </w:tr>
      <w:tr w:rsidR="009D7997" w:rsidRPr="00353FDC" w14:paraId="4617034C" w14:textId="77777777" w:rsidTr="00692371">
        <w:tc>
          <w:tcPr>
            <w:tcW w:w="2269" w:type="dxa"/>
            <w:shd w:val="clear" w:color="auto" w:fill="auto"/>
          </w:tcPr>
          <w:p w14:paraId="6C9B4266" w14:textId="77777777" w:rsidR="009D7997" w:rsidRPr="00353FDC" w:rsidRDefault="009D7997" w:rsidP="006923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B4F23A4" w14:textId="77777777" w:rsidR="009D7997" w:rsidRPr="00353FDC" w:rsidRDefault="009D7997" w:rsidP="006923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D7997">
              <w:rPr>
                <w:rFonts w:ascii="Arial" w:hAnsi="Arial" w:cs="Arial"/>
                <w:bCs/>
              </w:rPr>
              <w:t>SZP-271-7/24</w:t>
            </w:r>
          </w:p>
        </w:tc>
      </w:tr>
    </w:tbl>
    <w:p w14:paraId="7BE667B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1255036" w14:textId="291741AD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D7997" w:rsidRPr="009D7997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D7997" w:rsidRPr="009D7997">
        <w:rPr>
          <w:rFonts w:ascii="Arial" w:hAnsi="Arial" w:cs="Arial"/>
        </w:rPr>
        <w:t>(</w:t>
      </w:r>
      <w:proofErr w:type="spellStart"/>
      <w:r w:rsidR="009D7997" w:rsidRPr="009D7997">
        <w:rPr>
          <w:rFonts w:ascii="Arial" w:hAnsi="Arial" w:cs="Arial"/>
        </w:rPr>
        <w:t>t.j</w:t>
      </w:r>
      <w:proofErr w:type="spellEnd"/>
      <w:r w:rsidR="009D7997" w:rsidRPr="009D7997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D7997" w14:paraId="44991677" w14:textId="77777777" w:rsidTr="009D79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1025" w14:textId="77777777" w:rsidR="009D7997" w:rsidRPr="00F245C5" w:rsidRDefault="009D7997" w:rsidP="006923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D799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D7997">
              <w:rPr>
                <w:rFonts w:ascii="Arial" w:hAnsi="Arial" w:cs="Arial"/>
              </w:rPr>
              <w:t>Dostawa tlenu ciekłego wraz z dzierżawą zbiornika ciekłego tlenu z systemem telemetrii, dostawa ciekłego azotu medycznego  oraz dostawa gazów medycznych wraz z dzierżawą butli</w:t>
            </w:r>
          </w:p>
          <w:p w14:paraId="020F1DD5" w14:textId="77777777" w:rsidR="009D7997" w:rsidRPr="00F245C5" w:rsidRDefault="009D7997" w:rsidP="006923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D7997">
              <w:rPr>
                <w:rFonts w:ascii="Arial" w:hAnsi="Arial" w:cs="Arial"/>
                <w:b/>
              </w:rPr>
              <w:t>Messer</w:t>
            </w:r>
            <w:proofErr w:type="spellEnd"/>
            <w:r w:rsidRPr="009D7997">
              <w:rPr>
                <w:rFonts w:ascii="Arial" w:hAnsi="Arial" w:cs="Arial"/>
                <w:b/>
              </w:rPr>
              <w:t xml:space="preserve"> Polska Sp. z o.o.</w:t>
            </w:r>
          </w:p>
          <w:p w14:paraId="18F8254F" w14:textId="77777777" w:rsidR="009D7997" w:rsidRPr="00F245C5" w:rsidRDefault="009D7997" w:rsidP="006923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D7997">
              <w:rPr>
                <w:rFonts w:ascii="Arial" w:hAnsi="Arial" w:cs="Arial"/>
                <w:bCs/>
              </w:rPr>
              <w:t>Maciejkowicka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D7997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2BC12A2" w14:textId="77777777" w:rsidR="009D7997" w:rsidRPr="00F245C5" w:rsidRDefault="009D7997" w:rsidP="006923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D7997">
              <w:rPr>
                <w:rFonts w:ascii="Arial" w:hAnsi="Arial" w:cs="Arial"/>
                <w:bCs/>
              </w:rPr>
              <w:t>41-503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D7997">
              <w:rPr>
                <w:rFonts w:ascii="Arial" w:hAnsi="Arial" w:cs="Arial"/>
                <w:bCs/>
              </w:rPr>
              <w:t>Chorzów</w:t>
            </w:r>
          </w:p>
          <w:p w14:paraId="04238D8C" w14:textId="77777777" w:rsidR="009D7997" w:rsidRPr="00F245C5" w:rsidRDefault="009D7997" w:rsidP="006923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D7997">
              <w:rPr>
                <w:rFonts w:ascii="Arial" w:hAnsi="Arial" w:cs="Arial"/>
                <w:b/>
              </w:rPr>
              <w:t>447 562.80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F9EC48" w14:textId="77777777" w:rsidR="009D7997" w:rsidRPr="00F245C5" w:rsidRDefault="009D7997" w:rsidP="006923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EA6E60" w14:textId="1E224EEB" w:rsidR="009D7997" w:rsidRPr="00F245C5" w:rsidRDefault="009D7997" w:rsidP="006923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D799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D7997" w14:paraId="3EFEA7BC" w14:textId="77777777" w:rsidTr="009D79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B8E9" w14:textId="77777777" w:rsidR="009D7997" w:rsidRPr="00F245C5" w:rsidRDefault="009D7997" w:rsidP="006923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D799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D7997">
              <w:rPr>
                <w:rFonts w:ascii="Arial" w:hAnsi="Arial" w:cs="Arial"/>
              </w:rPr>
              <w:t>Dostawa gazów specjalnych wraz z dzierżawą butli</w:t>
            </w:r>
          </w:p>
          <w:p w14:paraId="506588C7" w14:textId="77777777" w:rsidR="009D7997" w:rsidRPr="00F245C5" w:rsidRDefault="009D7997" w:rsidP="006923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D7997">
              <w:rPr>
                <w:rFonts w:ascii="Arial" w:hAnsi="Arial" w:cs="Arial"/>
                <w:b/>
              </w:rPr>
              <w:t>Messer</w:t>
            </w:r>
            <w:proofErr w:type="spellEnd"/>
            <w:r w:rsidRPr="009D7997">
              <w:rPr>
                <w:rFonts w:ascii="Arial" w:hAnsi="Arial" w:cs="Arial"/>
                <w:b/>
              </w:rPr>
              <w:t xml:space="preserve"> Polska Sp. z o.o.</w:t>
            </w:r>
          </w:p>
          <w:p w14:paraId="623D14BB" w14:textId="77777777" w:rsidR="009D7997" w:rsidRPr="00F245C5" w:rsidRDefault="009D7997" w:rsidP="006923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D7997">
              <w:rPr>
                <w:rFonts w:ascii="Arial" w:hAnsi="Arial" w:cs="Arial"/>
                <w:bCs/>
              </w:rPr>
              <w:t>Maciejkowicka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D7997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C512CFD" w14:textId="77777777" w:rsidR="009D7997" w:rsidRPr="00F245C5" w:rsidRDefault="009D7997" w:rsidP="006923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D7997">
              <w:rPr>
                <w:rFonts w:ascii="Arial" w:hAnsi="Arial" w:cs="Arial"/>
                <w:bCs/>
              </w:rPr>
              <w:t>41-503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D7997">
              <w:rPr>
                <w:rFonts w:ascii="Arial" w:hAnsi="Arial" w:cs="Arial"/>
                <w:bCs/>
              </w:rPr>
              <w:t>Chorzów</w:t>
            </w:r>
          </w:p>
          <w:p w14:paraId="3137C4B2" w14:textId="77777777" w:rsidR="009D7997" w:rsidRPr="00F245C5" w:rsidRDefault="009D7997" w:rsidP="006923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D7997">
              <w:rPr>
                <w:rFonts w:ascii="Arial" w:hAnsi="Arial" w:cs="Arial"/>
                <w:b/>
              </w:rPr>
              <w:t>6 021.00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81B1E3" w14:textId="77777777" w:rsidR="009D7997" w:rsidRPr="00F245C5" w:rsidRDefault="009D7997" w:rsidP="006923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922768" w14:textId="253A4F63" w:rsidR="009D7997" w:rsidRPr="00F245C5" w:rsidRDefault="009D7997" w:rsidP="006923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D799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D7997" w14:paraId="0868410B" w14:textId="77777777" w:rsidTr="009D79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5A0CD" w14:textId="77777777" w:rsidR="009D7997" w:rsidRPr="00F245C5" w:rsidRDefault="009D7997" w:rsidP="006923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D799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D7997">
              <w:rPr>
                <w:rFonts w:ascii="Arial" w:hAnsi="Arial" w:cs="Arial"/>
              </w:rPr>
              <w:t>Dostawa mieszaniny tlenu i podtlenku azotu wraz z akcesoriami do butli i dzierżawą butli, wózków i zaworów</w:t>
            </w:r>
          </w:p>
          <w:p w14:paraId="1DA6B995" w14:textId="77777777" w:rsidR="009D7997" w:rsidRPr="00F245C5" w:rsidRDefault="009D7997" w:rsidP="006923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D7997">
              <w:rPr>
                <w:rFonts w:ascii="Arial" w:hAnsi="Arial" w:cs="Arial"/>
                <w:b/>
              </w:rPr>
              <w:t>Messer</w:t>
            </w:r>
            <w:proofErr w:type="spellEnd"/>
            <w:r w:rsidRPr="009D7997">
              <w:rPr>
                <w:rFonts w:ascii="Arial" w:hAnsi="Arial" w:cs="Arial"/>
                <w:b/>
              </w:rPr>
              <w:t xml:space="preserve"> Polska Sp. z o.o.</w:t>
            </w:r>
          </w:p>
          <w:p w14:paraId="202A4C31" w14:textId="77777777" w:rsidR="009D7997" w:rsidRPr="00F245C5" w:rsidRDefault="009D7997" w:rsidP="006923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D7997">
              <w:rPr>
                <w:rFonts w:ascii="Arial" w:hAnsi="Arial" w:cs="Arial"/>
                <w:bCs/>
              </w:rPr>
              <w:t>Maciejkowicka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D7997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B9BD15" w14:textId="77777777" w:rsidR="009D7997" w:rsidRPr="00F245C5" w:rsidRDefault="009D7997" w:rsidP="006923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D7997">
              <w:rPr>
                <w:rFonts w:ascii="Arial" w:hAnsi="Arial" w:cs="Arial"/>
                <w:bCs/>
              </w:rPr>
              <w:t>41-503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D7997">
              <w:rPr>
                <w:rFonts w:ascii="Arial" w:hAnsi="Arial" w:cs="Arial"/>
                <w:bCs/>
              </w:rPr>
              <w:t>Chorzów</w:t>
            </w:r>
          </w:p>
          <w:p w14:paraId="1D979AD5" w14:textId="77777777" w:rsidR="009D7997" w:rsidRPr="00F245C5" w:rsidRDefault="009D7997" w:rsidP="006923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D7997">
              <w:rPr>
                <w:rFonts w:ascii="Arial" w:hAnsi="Arial" w:cs="Arial"/>
                <w:b/>
              </w:rPr>
              <w:t>35 362.71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1BACCD" w14:textId="77777777" w:rsidR="009D7997" w:rsidRPr="00F245C5" w:rsidRDefault="009D7997" w:rsidP="006923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CC122FE" w14:textId="49043D6A" w:rsidR="009D7997" w:rsidRPr="00F245C5" w:rsidRDefault="009D7997" w:rsidP="006923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D799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22940383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2551"/>
        <w:gridCol w:w="1418"/>
      </w:tblGrid>
      <w:tr w:rsidR="00B36EDA" w14:paraId="7E1D387C" w14:textId="77777777" w:rsidTr="000B56F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577B2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1B5FD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39173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3D98D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D7997" w14:paraId="2CBBC884" w14:textId="77777777" w:rsidTr="000B56F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D8B8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D7997">
              <w:rPr>
                <w:rFonts w:ascii="Arial" w:hAnsi="Arial" w:cs="Arial"/>
                <w:sz w:val="22"/>
                <w:szCs w:val="22"/>
              </w:rPr>
              <w:t>Dostawa tlenu ciekłego wraz z dzierżawą zbiornika ciekłego tlenu z systemem telemetrii, dostawa ciekłego azotu medycznego  oraz dostawa gazów medycznych wraz z dzierżawą butli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E570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>Messer</w:t>
            </w:r>
            <w:proofErr w:type="spellEnd"/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8889DF3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D7997">
              <w:rPr>
                <w:rFonts w:ascii="Arial" w:hAnsi="Arial" w:cs="Arial"/>
                <w:sz w:val="22"/>
                <w:szCs w:val="22"/>
              </w:rPr>
              <w:t>Maciejkowicka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2C207030" w14:textId="77777777" w:rsidR="009D7997" w:rsidRPr="007D7932" w:rsidRDefault="009D7997" w:rsidP="006923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A40C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E4C8F" w14:textId="77777777" w:rsidR="009D7997" w:rsidRPr="007D7932" w:rsidRDefault="009D7997" w:rsidP="006923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D7997" w14:paraId="055B530C" w14:textId="77777777" w:rsidTr="000B56F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3D21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D7997">
              <w:rPr>
                <w:rFonts w:ascii="Arial" w:hAnsi="Arial" w:cs="Arial"/>
                <w:sz w:val="22"/>
                <w:szCs w:val="22"/>
              </w:rPr>
              <w:t>Dostawa gazów specjalnych wraz z dzierżawą butli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F846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>Messer</w:t>
            </w:r>
            <w:proofErr w:type="spellEnd"/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6CA74BE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D7997">
              <w:rPr>
                <w:rFonts w:ascii="Arial" w:hAnsi="Arial" w:cs="Arial"/>
                <w:sz w:val="22"/>
                <w:szCs w:val="22"/>
              </w:rPr>
              <w:t>Maciejkowicka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1FED524D" w14:textId="77777777" w:rsidR="009D7997" w:rsidRPr="007D7932" w:rsidRDefault="009D7997" w:rsidP="006923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B0D11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12EC1" w14:textId="77777777" w:rsidR="009D7997" w:rsidRPr="007D7932" w:rsidRDefault="009D7997" w:rsidP="006923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D7997" w14:paraId="2C160214" w14:textId="77777777" w:rsidTr="000B56F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97EE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D7997">
              <w:rPr>
                <w:rFonts w:ascii="Arial" w:hAnsi="Arial" w:cs="Arial"/>
                <w:sz w:val="22"/>
                <w:szCs w:val="22"/>
              </w:rPr>
              <w:t>Dostawa mieszaniny tlenu i podtlenku azotu wraz z akcesoriami do butli i dzierżawą butli, wózków i zaworów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4225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>Messer</w:t>
            </w:r>
            <w:proofErr w:type="spellEnd"/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E9854F9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D7997">
              <w:rPr>
                <w:rFonts w:ascii="Arial" w:hAnsi="Arial" w:cs="Arial"/>
                <w:sz w:val="22"/>
                <w:szCs w:val="22"/>
              </w:rPr>
              <w:t>Maciejkowicka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3500E09D" w14:textId="77777777" w:rsidR="009D7997" w:rsidRPr="007D7932" w:rsidRDefault="009D7997" w:rsidP="006923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A48C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93EF" w14:textId="77777777" w:rsidR="009D7997" w:rsidRPr="007D7932" w:rsidRDefault="009D7997" w:rsidP="006923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D7997" w14:paraId="59769658" w14:textId="77777777" w:rsidTr="000B56F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9354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D7997">
              <w:rPr>
                <w:rFonts w:ascii="Arial" w:hAnsi="Arial" w:cs="Arial"/>
                <w:sz w:val="22"/>
                <w:szCs w:val="22"/>
              </w:rPr>
              <w:t>Dostawa mieszaniny tlenu i podtlenku azotu wraz z akcesoriami do butli i dzierżawą butli, wózków i zaworów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2E418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7997">
              <w:rPr>
                <w:rFonts w:ascii="Arial" w:hAnsi="Arial" w:cs="Arial"/>
                <w:b/>
                <w:bCs/>
                <w:sz w:val="22"/>
                <w:szCs w:val="22"/>
              </w:rPr>
              <w:t>Linde Gaz Polska Sp. z o.o.</w:t>
            </w:r>
          </w:p>
          <w:p w14:paraId="498539BF" w14:textId="77777777" w:rsidR="009D7997" w:rsidRPr="007D7932" w:rsidRDefault="009D7997" w:rsidP="006923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prof. Michała Życzkowskiego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70523BD" w14:textId="77777777" w:rsidR="009D7997" w:rsidRPr="007D7932" w:rsidRDefault="009D7997" w:rsidP="006923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31-864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799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8CAD9" w14:textId="77777777" w:rsidR="009D7997" w:rsidRPr="007D7932" w:rsidRDefault="009D7997" w:rsidP="006923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>1 - Cena - 81.60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C1B9" w14:textId="77777777" w:rsidR="009D7997" w:rsidRPr="007D7932" w:rsidRDefault="009D7997" w:rsidP="006923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D7997">
              <w:rPr>
                <w:rFonts w:ascii="Arial" w:hAnsi="Arial" w:cs="Arial"/>
                <w:sz w:val="22"/>
                <w:szCs w:val="22"/>
              </w:rPr>
              <w:t xml:space="preserve">  81,60</w:t>
            </w:r>
          </w:p>
        </w:tc>
      </w:tr>
    </w:tbl>
    <w:p w14:paraId="35729A64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0899C1CD" w14:textId="1957127B" w:rsidR="008642B3" w:rsidRPr="00B36EDA" w:rsidRDefault="009D7997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9D7997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1EAC" w14:textId="77777777" w:rsidR="00036C1A" w:rsidRDefault="00036C1A">
      <w:r>
        <w:separator/>
      </w:r>
    </w:p>
  </w:endnote>
  <w:endnote w:type="continuationSeparator" w:id="0">
    <w:p w14:paraId="63DDD1C3" w14:textId="77777777" w:rsidR="00036C1A" w:rsidRDefault="00036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6AD5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C38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8FF4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AEB2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2B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D90BC" w14:textId="77777777" w:rsidR="00036C1A" w:rsidRDefault="00036C1A">
      <w:r>
        <w:separator/>
      </w:r>
    </w:p>
  </w:footnote>
  <w:footnote w:type="continuationSeparator" w:id="0">
    <w:p w14:paraId="6CC96525" w14:textId="77777777" w:rsidR="00036C1A" w:rsidRDefault="00036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00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458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6F5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C1A"/>
    <w:rsid w:val="00022322"/>
    <w:rsid w:val="00036C1A"/>
    <w:rsid w:val="00042497"/>
    <w:rsid w:val="000B56F9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07D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D7997"/>
    <w:rsid w:val="009F0E5C"/>
    <w:rsid w:val="00A029B8"/>
    <w:rsid w:val="00A91321"/>
    <w:rsid w:val="00A9440B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5A97C"/>
  <w15:chartTrackingRefBased/>
  <w15:docId w15:val="{099BBB5C-A521-4D91-AE7B-733275519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567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2024-04-12T08:18:00Z</cp:lastPrinted>
  <dcterms:created xsi:type="dcterms:W3CDTF">2024-04-12T08:23:00Z</dcterms:created>
  <dcterms:modified xsi:type="dcterms:W3CDTF">2024-04-12T08:23:00Z</dcterms:modified>
</cp:coreProperties>
</file>