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1E6DE" w14:textId="77777777" w:rsidR="00D665F5" w:rsidRPr="00A83EE2" w:rsidRDefault="004A7D3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83EE2">
        <w:rPr>
          <w:sz w:val="24"/>
          <w:szCs w:val="24"/>
        </w:rPr>
        <w:t>Kraków</w:t>
      </w:r>
      <w:r w:rsidR="00D665F5" w:rsidRPr="00A83EE2">
        <w:rPr>
          <w:sz w:val="24"/>
          <w:szCs w:val="24"/>
        </w:rPr>
        <w:t xml:space="preserve"> dnia: </w:t>
      </w:r>
      <w:r w:rsidRPr="00A83EE2">
        <w:rPr>
          <w:sz w:val="24"/>
          <w:szCs w:val="24"/>
        </w:rPr>
        <w:t>2024-04-12</w:t>
      </w:r>
    </w:p>
    <w:p w14:paraId="726A3488" w14:textId="77777777" w:rsidR="004A7D32" w:rsidRPr="00A83EE2" w:rsidRDefault="004A7D32" w:rsidP="00577BC6">
      <w:pPr>
        <w:spacing w:after="40"/>
        <w:rPr>
          <w:b/>
          <w:bCs/>
          <w:sz w:val="24"/>
          <w:szCs w:val="24"/>
        </w:rPr>
      </w:pPr>
      <w:r w:rsidRPr="00A83EE2">
        <w:rPr>
          <w:b/>
          <w:bCs/>
          <w:sz w:val="24"/>
          <w:szCs w:val="24"/>
        </w:rPr>
        <w:t>Szpital Miejski Specjalistyczny</w:t>
      </w:r>
    </w:p>
    <w:p w14:paraId="6F6E48C1" w14:textId="77777777" w:rsidR="004A7D32" w:rsidRPr="00A83EE2" w:rsidRDefault="004A7D32" w:rsidP="00577BC6">
      <w:pPr>
        <w:spacing w:after="40"/>
        <w:rPr>
          <w:b/>
          <w:bCs/>
          <w:sz w:val="24"/>
          <w:szCs w:val="24"/>
        </w:rPr>
      </w:pPr>
      <w:r w:rsidRPr="00A83EE2">
        <w:rPr>
          <w:b/>
          <w:bCs/>
          <w:sz w:val="24"/>
          <w:szCs w:val="24"/>
        </w:rPr>
        <w:t>im. Gabriela Narutowicza w Krakowie</w:t>
      </w:r>
    </w:p>
    <w:p w14:paraId="4FC19FB6" w14:textId="77777777" w:rsidR="00D665F5" w:rsidRPr="00A83EE2" w:rsidRDefault="004A7D32" w:rsidP="00D665F5">
      <w:pPr>
        <w:rPr>
          <w:sz w:val="24"/>
          <w:szCs w:val="24"/>
        </w:rPr>
      </w:pPr>
      <w:r w:rsidRPr="00A83EE2">
        <w:rPr>
          <w:sz w:val="24"/>
          <w:szCs w:val="24"/>
        </w:rPr>
        <w:t>ul. Prądnicka</w:t>
      </w:r>
      <w:r w:rsidR="00D665F5" w:rsidRPr="00A83EE2">
        <w:rPr>
          <w:sz w:val="24"/>
          <w:szCs w:val="24"/>
        </w:rPr>
        <w:t xml:space="preserve"> </w:t>
      </w:r>
      <w:r w:rsidRPr="00A83EE2">
        <w:rPr>
          <w:sz w:val="24"/>
          <w:szCs w:val="24"/>
        </w:rPr>
        <w:t>35-37</w:t>
      </w:r>
    </w:p>
    <w:p w14:paraId="5218EA00" w14:textId="77777777" w:rsidR="00D665F5" w:rsidRPr="00A83EE2" w:rsidRDefault="004A7D32" w:rsidP="00D665F5">
      <w:pPr>
        <w:rPr>
          <w:sz w:val="24"/>
          <w:szCs w:val="24"/>
        </w:rPr>
      </w:pPr>
      <w:r w:rsidRPr="00A83EE2">
        <w:rPr>
          <w:sz w:val="24"/>
          <w:szCs w:val="24"/>
        </w:rPr>
        <w:t>31-202</w:t>
      </w:r>
      <w:r w:rsidR="00D665F5" w:rsidRPr="00A83EE2">
        <w:rPr>
          <w:sz w:val="24"/>
          <w:szCs w:val="24"/>
        </w:rPr>
        <w:t xml:space="preserve"> </w:t>
      </w:r>
      <w:r w:rsidRPr="00A83EE2">
        <w:rPr>
          <w:sz w:val="24"/>
          <w:szCs w:val="24"/>
        </w:rPr>
        <w:t>Kraków</w:t>
      </w:r>
    </w:p>
    <w:p w14:paraId="23ED8573" w14:textId="77777777" w:rsidR="00D665F5" w:rsidRPr="00A83EE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254067" w14:textId="77777777" w:rsidR="00D665F5" w:rsidRPr="00A83EE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248F07" w14:textId="77777777" w:rsidR="00A80738" w:rsidRPr="00A83EE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83EE2">
        <w:rPr>
          <w:sz w:val="24"/>
          <w:szCs w:val="24"/>
        </w:rPr>
        <w:t>Znak sprawy:</w:t>
      </w:r>
      <w:r w:rsidRPr="00A83EE2">
        <w:rPr>
          <w:b/>
          <w:sz w:val="24"/>
          <w:szCs w:val="24"/>
        </w:rPr>
        <w:t xml:space="preserve"> </w:t>
      </w:r>
      <w:r w:rsidR="004A7D32" w:rsidRPr="00A83EE2">
        <w:rPr>
          <w:b/>
          <w:sz w:val="24"/>
          <w:szCs w:val="24"/>
        </w:rPr>
        <w:t>ZP/6/2024</w:t>
      </w:r>
      <w:r w:rsidR="00A80738" w:rsidRPr="00A83EE2">
        <w:rPr>
          <w:sz w:val="24"/>
          <w:szCs w:val="24"/>
        </w:rPr>
        <w:tab/>
        <w:t xml:space="preserve"> </w:t>
      </w:r>
    </w:p>
    <w:p w14:paraId="3F8FD0B1" w14:textId="77777777" w:rsidR="00A80738" w:rsidRPr="00A83EE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45E547" w14:textId="77777777" w:rsidR="00A80738" w:rsidRPr="00A83EE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799981" w14:textId="77777777" w:rsidR="00A80738" w:rsidRPr="00A83EE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02B2FE" w14:textId="77777777" w:rsidR="00A80738" w:rsidRPr="00A83E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3EE2">
        <w:rPr>
          <w:b/>
          <w:spacing w:val="20"/>
          <w:sz w:val="28"/>
        </w:rPr>
        <w:t>INFORMACJA Z OTWARCIA OFERT</w:t>
      </w:r>
    </w:p>
    <w:p w14:paraId="71999EE6" w14:textId="77777777" w:rsidR="00A80738" w:rsidRPr="00A83E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401D10D" w14:textId="5F9C40C5" w:rsidR="00A80738" w:rsidRPr="00A83EE2" w:rsidRDefault="00C659E2" w:rsidP="00A83EE2">
      <w:pPr>
        <w:spacing w:before="120" w:after="120"/>
        <w:jc w:val="both"/>
        <w:rPr>
          <w:b/>
          <w:bCs/>
          <w:sz w:val="24"/>
          <w:szCs w:val="24"/>
        </w:rPr>
      </w:pPr>
      <w:r w:rsidRPr="00A83EE2">
        <w:rPr>
          <w:bCs/>
          <w:sz w:val="24"/>
          <w:szCs w:val="24"/>
        </w:rPr>
        <w:t xml:space="preserve">Dotyczy </w:t>
      </w:r>
      <w:r w:rsidRPr="00A83EE2">
        <w:rPr>
          <w:sz w:val="24"/>
          <w:szCs w:val="24"/>
        </w:rPr>
        <w:t xml:space="preserve">postępowania o udzielenie zamówienia publicznego prowadzonego w trybie </w:t>
      </w:r>
      <w:r w:rsidR="004A7D32" w:rsidRPr="00A83EE2">
        <w:rPr>
          <w:sz w:val="24"/>
          <w:szCs w:val="24"/>
        </w:rPr>
        <w:t>przetarg</w:t>
      </w:r>
      <w:r w:rsidR="00A83EE2">
        <w:rPr>
          <w:sz w:val="24"/>
          <w:szCs w:val="24"/>
        </w:rPr>
        <w:t>u</w:t>
      </w:r>
      <w:r w:rsidR="004A7D32" w:rsidRPr="00A83EE2">
        <w:rPr>
          <w:sz w:val="24"/>
          <w:szCs w:val="24"/>
        </w:rPr>
        <w:t xml:space="preserve"> nieograniczon</w:t>
      </w:r>
      <w:r w:rsidR="00A83EE2">
        <w:rPr>
          <w:sz w:val="24"/>
          <w:szCs w:val="24"/>
        </w:rPr>
        <w:t>ego</w:t>
      </w:r>
      <w:r w:rsidRPr="00A83EE2">
        <w:rPr>
          <w:sz w:val="24"/>
          <w:szCs w:val="24"/>
        </w:rPr>
        <w:t xml:space="preserve"> na:</w:t>
      </w:r>
      <w:r w:rsidR="00A83EE2">
        <w:rPr>
          <w:sz w:val="24"/>
          <w:szCs w:val="24"/>
        </w:rPr>
        <w:t xml:space="preserve"> </w:t>
      </w:r>
      <w:r w:rsidR="004A7D32" w:rsidRPr="00A83EE2">
        <w:rPr>
          <w:b/>
          <w:sz w:val="24"/>
          <w:szCs w:val="32"/>
        </w:rPr>
        <w:t>Zakup i dostawa wyrobów medycznych I</w:t>
      </w:r>
    </w:p>
    <w:p w14:paraId="54BDA51B" w14:textId="6FE5DF0E" w:rsidR="00D665F5" w:rsidRPr="00A83EE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83EE2">
        <w:rPr>
          <w:sz w:val="24"/>
          <w:szCs w:val="24"/>
        </w:rPr>
        <w:t>Zamawiający, działając na podstawie art. 22</w:t>
      </w:r>
      <w:r w:rsidR="00FC7F5E" w:rsidRPr="00A83EE2">
        <w:rPr>
          <w:sz w:val="24"/>
          <w:szCs w:val="24"/>
        </w:rPr>
        <w:t>2</w:t>
      </w:r>
      <w:r w:rsidRPr="00A83EE2">
        <w:rPr>
          <w:sz w:val="24"/>
          <w:szCs w:val="24"/>
        </w:rPr>
        <w:t xml:space="preserve"> ust. 5 </w:t>
      </w:r>
      <w:r w:rsidRPr="00A83EE2">
        <w:rPr>
          <w:bCs/>
          <w:sz w:val="24"/>
          <w:szCs w:val="24"/>
        </w:rPr>
        <w:t>ustawy z dnia 11 września 2019 r. Prawo zamówień publicznych</w:t>
      </w:r>
      <w:r w:rsidRPr="00A83EE2">
        <w:rPr>
          <w:sz w:val="24"/>
          <w:szCs w:val="24"/>
        </w:rPr>
        <w:t xml:space="preserve"> udostępnia</w:t>
      </w:r>
      <w:r w:rsidR="00F95C33" w:rsidRPr="00A83EE2">
        <w:rPr>
          <w:sz w:val="24"/>
          <w:szCs w:val="24"/>
        </w:rPr>
        <w:t xml:space="preserve"> </w:t>
      </w:r>
      <w:r w:rsidR="004C7E9B" w:rsidRPr="00A83EE2">
        <w:rPr>
          <w:sz w:val="24"/>
          <w:szCs w:val="24"/>
        </w:rPr>
        <w:t>informacj</w:t>
      </w:r>
      <w:r w:rsidR="00577BC6" w:rsidRPr="00A83EE2">
        <w:rPr>
          <w:sz w:val="24"/>
          <w:szCs w:val="24"/>
        </w:rPr>
        <w:t>ę</w:t>
      </w:r>
      <w:r w:rsidR="00035488" w:rsidRPr="00A83EE2">
        <w:rPr>
          <w:sz w:val="24"/>
          <w:szCs w:val="24"/>
        </w:rPr>
        <w:t xml:space="preserve"> z otwarcia ofert</w:t>
      </w:r>
      <w:r w:rsidR="00577BC6" w:rsidRPr="00A83EE2">
        <w:rPr>
          <w:sz w:val="24"/>
          <w:szCs w:val="24"/>
        </w:rPr>
        <w:t>.</w:t>
      </w:r>
    </w:p>
    <w:p w14:paraId="0A73DE4B" w14:textId="1E3E991E" w:rsidR="00A80738" w:rsidRPr="00A83EE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83EE2">
        <w:rPr>
          <w:sz w:val="24"/>
          <w:szCs w:val="24"/>
        </w:rPr>
        <w:t>Podczas otwarcia ofert, mającego miejsce</w:t>
      </w:r>
      <w:r w:rsidR="00FF4AB1" w:rsidRPr="00A83EE2">
        <w:rPr>
          <w:sz w:val="24"/>
          <w:szCs w:val="24"/>
        </w:rPr>
        <w:t xml:space="preserve"> w dniu </w:t>
      </w:r>
      <w:r w:rsidR="00A83EE2" w:rsidRPr="00A83EE2">
        <w:rPr>
          <w:b/>
          <w:bCs/>
          <w:sz w:val="24"/>
          <w:szCs w:val="24"/>
        </w:rPr>
        <w:t>12/04/2024 r.</w:t>
      </w:r>
      <w:r w:rsidR="00FF4AB1" w:rsidRPr="00A83EE2">
        <w:rPr>
          <w:b/>
          <w:bCs/>
          <w:sz w:val="24"/>
          <w:szCs w:val="24"/>
        </w:rPr>
        <w:t xml:space="preserve"> o godz. </w:t>
      </w:r>
      <w:r w:rsidR="00A83EE2" w:rsidRPr="00A83EE2">
        <w:rPr>
          <w:b/>
          <w:bCs/>
          <w:sz w:val="24"/>
          <w:szCs w:val="24"/>
        </w:rPr>
        <w:t>12:00</w:t>
      </w:r>
      <w:r w:rsidRPr="00A83EE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83EE2" w14:paraId="7FCE3D23" w14:textId="77777777" w:rsidTr="00C82837">
        <w:tc>
          <w:tcPr>
            <w:tcW w:w="993" w:type="dxa"/>
            <w:shd w:val="clear" w:color="auto" w:fill="auto"/>
            <w:vAlign w:val="center"/>
          </w:tcPr>
          <w:p w14:paraId="1A23A2CA" w14:textId="77777777" w:rsidR="006B27ED" w:rsidRPr="00A83EE2" w:rsidRDefault="006B27ED" w:rsidP="00C82837">
            <w:pPr>
              <w:spacing w:before="120" w:after="120"/>
              <w:jc w:val="center"/>
            </w:pPr>
            <w:r w:rsidRPr="00A83EE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28D40E" w14:textId="77777777" w:rsidR="006B27ED" w:rsidRPr="00A83EE2" w:rsidRDefault="006B27ED" w:rsidP="00C82837">
            <w:pPr>
              <w:spacing w:before="120" w:after="120"/>
              <w:jc w:val="center"/>
            </w:pPr>
            <w:r w:rsidRPr="00A83EE2">
              <w:t>Nr</w:t>
            </w:r>
            <w:r w:rsidR="00C82837" w:rsidRPr="00A83EE2">
              <w:t xml:space="preserve"> </w:t>
            </w:r>
            <w:r w:rsidRPr="00A83EE2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D5C1187" w14:textId="77777777" w:rsidR="006B27ED" w:rsidRPr="00A83EE2" w:rsidRDefault="006B27ED" w:rsidP="00BB547B">
            <w:pPr>
              <w:spacing w:before="120" w:after="120"/>
              <w:jc w:val="center"/>
            </w:pPr>
            <w:r w:rsidRPr="00A83EE2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1925DC" w14:textId="77777777" w:rsidR="006B27ED" w:rsidRPr="00A83EE2" w:rsidRDefault="006B27ED" w:rsidP="00C82837">
            <w:pPr>
              <w:spacing w:before="120" w:after="120"/>
              <w:jc w:val="center"/>
            </w:pPr>
            <w:r w:rsidRPr="00A83EE2">
              <w:t>Cena oferty</w:t>
            </w:r>
          </w:p>
        </w:tc>
      </w:tr>
      <w:tr w:rsidR="004A7D32" w:rsidRPr="00A83EE2" w14:paraId="63C46E13" w14:textId="77777777" w:rsidTr="008452DE">
        <w:tc>
          <w:tcPr>
            <w:tcW w:w="993" w:type="dxa"/>
            <w:shd w:val="clear" w:color="auto" w:fill="auto"/>
            <w:vAlign w:val="center"/>
          </w:tcPr>
          <w:p w14:paraId="260C6E37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CE941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6</w:t>
            </w:r>
          </w:p>
        </w:tc>
        <w:tc>
          <w:tcPr>
            <w:tcW w:w="4110" w:type="dxa"/>
            <w:shd w:val="clear" w:color="auto" w:fill="auto"/>
          </w:tcPr>
          <w:p w14:paraId="2CBD4213" w14:textId="77777777" w:rsidR="004A7D32" w:rsidRPr="00A83EE2" w:rsidRDefault="004A7D32" w:rsidP="008452DE">
            <w:pPr>
              <w:spacing w:before="80"/>
            </w:pPr>
            <w:r w:rsidRPr="00A83EE2">
              <w:t>SINMED Sp. z o. o.</w:t>
            </w:r>
          </w:p>
          <w:p w14:paraId="739C961C" w14:textId="77777777" w:rsidR="004A7D32" w:rsidRPr="00A83EE2" w:rsidRDefault="004A7D32" w:rsidP="008452DE">
            <w:r w:rsidRPr="00A83EE2">
              <w:t>ul. Graniczna</w:t>
            </w:r>
            <w:r w:rsidRPr="00A83EE2">
              <w:t xml:space="preserve"> </w:t>
            </w:r>
            <w:r w:rsidRPr="00A83EE2">
              <w:t>32B</w:t>
            </w:r>
            <w:r w:rsidRPr="00A83EE2">
              <w:t xml:space="preserve"> </w:t>
            </w:r>
          </w:p>
          <w:p w14:paraId="5937ADC0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44-178</w:t>
            </w:r>
            <w:r w:rsidRPr="00A83EE2">
              <w:t xml:space="preserve"> </w:t>
            </w:r>
            <w:r w:rsidRPr="00A83EE2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18913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63 396.00 zł</w:t>
            </w:r>
          </w:p>
        </w:tc>
      </w:tr>
      <w:tr w:rsidR="004A7D32" w:rsidRPr="00A83EE2" w14:paraId="189FAD2A" w14:textId="77777777" w:rsidTr="008452DE">
        <w:tc>
          <w:tcPr>
            <w:tcW w:w="993" w:type="dxa"/>
            <w:shd w:val="clear" w:color="auto" w:fill="auto"/>
            <w:vAlign w:val="center"/>
          </w:tcPr>
          <w:p w14:paraId="01BFB662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C47B29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11</w:t>
            </w:r>
          </w:p>
        </w:tc>
        <w:tc>
          <w:tcPr>
            <w:tcW w:w="4110" w:type="dxa"/>
            <w:shd w:val="clear" w:color="auto" w:fill="auto"/>
          </w:tcPr>
          <w:p w14:paraId="36B59828" w14:textId="6588B0EE" w:rsidR="004A7D32" w:rsidRPr="00A83EE2" w:rsidRDefault="004A7D32" w:rsidP="008452DE">
            <w:pPr>
              <w:spacing w:before="80"/>
            </w:pPr>
            <w:r w:rsidRPr="00A83EE2">
              <w:t xml:space="preserve">Fresenius </w:t>
            </w:r>
            <w:proofErr w:type="spellStart"/>
            <w:r w:rsidRPr="00A83EE2">
              <w:t>Kabi</w:t>
            </w:r>
            <w:proofErr w:type="spellEnd"/>
            <w:r w:rsidRPr="00A83EE2">
              <w:t xml:space="preserve"> Polska Sp. z o.o.</w:t>
            </w:r>
          </w:p>
          <w:p w14:paraId="6F9B1337" w14:textId="77777777" w:rsidR="004A7D32" w:rsidRPr="00A83EE2" w:rsidRDefault="004A7D32" w:rsidP="008452DE">
            <w:r w:rsidRPr="00A83EE2">
              <w:t>Al. Jerozolimskie</w:t>
            </w:r>
            <w:r w:rsidRPr="00A83EE2">
              <w:t xml:space="preserve"> </w:t>
            </w:r>
            <w:r w:rsidRPr="00A83EE2">
              <w:t>134</w:t>
            </w:r>
            <w:r w:rsidRPr="00A83EE2">
              <w:t xml:space="preserve"> </w:t>
            </w:r>
          </w:p>
          <w:p w14:paraId="2B3D1945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02-305</w:t>
            </w:r>
            <w:r w:rsidRPr="00A83EE2">
              <w:t xml:space="preserve"> </w:t>
            </w:r>
            <w:r w:rsidRPr="00A83EE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FF424F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6 804.00 zł</w:t>
            </w:r>
          </w:p>
        </w:tc>
      </w:tr>
      <w:tr w:rsidR="004A7D32" w:rsidRPr="00A83EE2" w14:paraId="46CE6509" w14:textId="77777777" w:rsidTr="008452DE">
        <w:tc>
          <w:tcPr>
            <w:tcW w:w="993" w:type="dxa"/>
            <w:shd w:val="clear" w:color="auto" w:fill="auto"/>
            <w:vAlign w:val="center"/>
          </w:tcPr>
          <w:p w14:paraId="40C2DD47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AFCF67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4</w:t>
            </w:r>
          </w:p>
        </w:tc>
        <w:tc>
          <w:tcPr>
            <w:tcW w:w="4110" w:type="dxa"/>
            <w:shd w:val="clear" w:color="auto" w:fill="auto"/>
          </w:tcPr>
          <w:p w14:paraId="09B45765" w14:textId="77777777" w:rsidR="004A7D32" w:rsidRPr="00A83EE2" w:rsidRDefault="004A7D32" w:rsidP="008452DE">
            <w:pPr>
              <w:spacing w:before="80"/>
            </w:pPr>
            <w:r w:rsidRPr="00A83EE2">
              <w:t>Lubmedical Sp. z o. o. Sp. k.</w:t>
            </w:r>
          </w:p>
          <w:p w14:paraId="66898146" w14:textId="77777777" w:rsidR="004A7D32" w:rsidRPr="00A83EE2" w:rsidRDefault="004A7D32" w:rsidP="008452DE">
            <w:r w:rsidRPr="00A83EE2">
              <w:t>ul. Anny Walentynowicz</w:t>
            </w:r>
            <w:r w:rsidRPr="00A83EE2">
              <w:t xml:space="preserve"> </w:t>
            </w:r>
            <w:r w:rsidRPr="00A83EE2">
              <w:t>34</w:t>
            </w:r>
            <w:r w:rsidRPr="00A83EE2">
              <w:t xml:space="preserve"> </w:t>
            </w:r>
          </w:p>
          <w:p w14:paraId="4431547D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20-328</w:t>
            </w:r>
            <w:r w:rsidRPr="00A83EE2">
              <w:t xml:space="preserve"> </w:t>
            </w:r>
            <w:r w:rsidRPr="00A83EE2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31521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74 970.00 zł</w:t>
            </w:r>
          </w:p>
        </w:tc>
      </w:tr>
      <w:tr w:rsidR="004A7D32" w:rsidRPr="00A83EE2" w14:paraId="42B71E2A" w14:textId="77777777" w:rsidTr="008452DE">
        <w:tc>
          <w:tcPr>
            <w:tcW w:w="993" w:type="dxa"/>
            <w:shd w:val="clear" w:color="auto" w:fill="auto"/>
            <w:vAlign w:val="center"/>
          </w:tcPr>
          <w:p w14:paraId="7706E022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17EB2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21</w:t>
            </w:r>
          </w:p>
        </w:tc>
        <w:tc>
          <w:tcPr>
            <w:tcW w:w="4110" w:type="dxa"/>
            <w:shd w:val="clear" w:color="auto" w:fill="auto"/>
          </w:tcPr>
          <w:p w14:paraId="48F666BA" w14:textId="77777777" w:rsidR="004A7D32" w:rsidRPr="00A83EE2" w:rsidRDefault="004A7D32" w:rsidP="008452DE">
            <w:pPr>
              <w:spacing w:before="80"/>
            </w:pPr>
            <w:r w:rsidRPr="00A83EE2">
              <w:t>ANMAR Sp. z o.o.</w:t>
            </w:r>
          </w:p>
          <w:p w14:paraId="2FCFD546" w14:textId="77777777" w:rsidR="004A7D32" w:rsidRPr="00A83EE2" w:rsidRDefault="004A7D32" w:rsidP="008452DE">
            <w:r w:rsidRPr="00A83EE2">
              <w:t>ul. Strefowa</w:t>
            </w:r>
            <w:r w:rsidRPr="00A83EE2">
              <w:t xml:space="preserve"> </w:t>
            </w:r>
            <w:r w:rsidRPr="00A83EE2">
              <w:t>22</w:t>
            </w:r>
            <w:r w:rsidRPr="00A83EE2">
              <w:t xml:space="preserve"> </w:t>
            </w:r>
          </w:p>
          <w:p w14:paraId="5335A0E4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43-100</w:t>
            </w:r>
            <w:r w:rsidRPr="00A83EE2">
              <w:t xml:space="preserve"> </w:t>
            </w:r>
            <w:r w:rsidRPr="00A83EE2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6A2916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304 044.95 zł</w:t>
            </w:r>
          </w:p>
        </w:tc>
      </w:tr>
      <w:tr w:rsidR="004A7D32" w:rsidRPr="00A83EE2" w14:paraId="7C98121C" w14:textId="77777777" w:rsidTr="008452DE">
        <w:tc>
          <w:tcPr>
            <w:tcW w:w="993" w:type="dxa"/>
            <w:shd w:val="clear" w:color="auto" w:fill="auto"/>
            <w:vAlign w:val="center"/>
          </w:tcPr>
          <w:p w14:paraId="060CFDB0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D06E7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15</w:t>
            </w:r>
          </w:p>
        </w:tc>
        <w:tc>
          <w:tcPr>
            <w:tcW w:w="4110" w:type="dxa"/>
            <w:shd w:val="clear" w:color="auto" w:fill="auto"/>
          </w:tcPr>
          <w:p w14:paraId="60AEAE13" w14:textId="77777777" w:rsidR="004A7D32" w:rsidRPr="00A83EE2" w:rsidRDefault="004A7D32" w:rsidP="008452DE">
            <w:pPr>
              <w:spacing w:before="80"/>
            </w:pPr>
            <w:r w:rsidRPr="00A83EE2">
              <w:t>Zarys International Group spółka z ograniczoną odpowiedzialnością spółka komandytowa</w:t>
            </w:r>
          </w:p>
          <w:p w14:paraId="2858E6CC" w14:textId="77777777" w:rsidR="004A7D32" w:rsidRPr="00A83EE2" w:rsidRDefault="004A7D32" w:rsidP="008452DE">
            <w:r w:rsidRPr="00A83EE2">
              <w:t>ul. Pod Borem</w:t>
            </w:r>
            <w:r w:rsidRPr="00A83EE2">
              <w:t xml:space="preserve"> </w:t>
            </w:r>
            <w:r w:rsidRPr="00A83EE2">
              <w:t>18</w:t>
            </w:r>
            <w:r w:rsidRPr="00A83EE2">
              <w:t xml:space="preserve"> </w:t>
            </w:r>
          </w:p>
          <w:p w14:paraId="759AD60E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41-808</w:t>
            </w:r>
            <w:r w:rsidRPr="00A83EE2">
              <w:t xml:space="preserve"> </w:t>
            </w:r>
            <w:r w:rsidRPr="00A83EE2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12CEE5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3 525.12 zł</w:t>
            </w:r>
          </w:p>
        </w:tc>
      </w:tr>
      <w:tr w:rsidR="004A7D32" w:rsidRPr="00A83EE2" w14:paraId="381D1AB7" w14:textId="77777777" w:rsidTr="008452DE">
        <w:tc>
          <w:tcPr>
            <w:tcW w:w="993" w:type="dxa"/>
            <w:shd w:val="clear" w:color="auto" w:fill="auto"/>
            <w:vAlign w:val="center"/>
          </w:tcPr>
          <w:p w14:paraId="70FBC417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9E9361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19</w:t>
            </w:r>
          </w:p>
        </w:tc>
        <w:tc>
          <w:tcPr>
            <w:tcW w:w="4110" w:type="dxa"/>
            <w:shd w:val="clear" w:color="auto" w:fill="auto"/>
          </w:tcPr>
          <w:p w14:paraId="2F88AECE" w14:textId="77777777" w:rsidR="004A7D32" w:rsidRPr="00A83EE2" w:rsidRDefault="004A7D32" w:rsidP="008452DE">
            <w:pPr>
              <w:spacing w:before="80"/>
            </w:pPr>
            <w:r w:rsidRPr="00A83EE2">
              <w:t>Zarys International Group spółka z ograniczoną odpowiedzialnością spółka komandytowa</w:t>
            </w:r>
          </w:p>
          <w:p w14:paraId="29A6E204" w14:textId="77777777" w:rsidR="004A7D32" w:rsidRPr="00A83EE2" w:rsidRDefault="004A7D32" w:rsidP="008452DE">
            <w:r w:rsidRPr="00A83EE2">
              <w:t>ul. Pod Borem</w:t>
            </w:r>
            <w:r w:rsidRPr="00A83EE2">
              <w:t xml:space="preserve"> </w:t>
            </w:r>
            <w:r w:rsidRPr="00A83EE2">
              <w:t>18</w:t>
            </w:r>
            <w:r w:rsidRPr="00A83EE2">
              <w:t xml:space="preserve"> </w:t>
            </w:r>
          </w:p>
          <w:p w14:paraId="02396A61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41-808</w:t>
            </w:r>
            <w:r w:rsidRPr="00A83EE2">
              <w:t xml:space="preserve"> </w:t>
            </w:r>
            <w:r w:rsidRPr="00A83EE2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B2C42E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945.00 zł</w:t>
            </w:r>
          </w:p>
        </w:tc>
      </w:tr>
      <w:tr w:rsidR="004A7D32" w:rsidRPr="00A83EE2" w14:paraId="015E142E" w14:textId="77777777" w:rsidTr="008452DE">
        <w:tc>
          <w:tcPr>
            <w:tcW w:w="993" w:type="dxa"/>
            <w:shd w:val="clear" w:color="auto" w:fill="auto"/>
            <w:vAlign w:val="center"/>
          </w:tcPr>
          <w:p w14:paraId="4F96AE94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44445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2</w:t>
            </w:r>
          </w:p>
        </w:tc>
        <w:tc>
          <w:tcPr>
            <w:tcW w:w="4110" w:type="dxa"/>
            <w:shd w:val="clear" w:color="auto" w:fill="auto"/>
          </w:tcPr>
          <w:p w14:paraId="38AC0979" w14:textId="2715E026" w:rsidR="004A7D32" w:rsidRPr="00A83EE2" w:rsidRDefault="004A7D32" w:rsidP="008452DE">
            <w:pPr>
              <w:spacing w:before="80"/>
            </w:pPr>
            <w:r w:rsidRPr="00A83EE2">
              <w:t xml:space="preserve">Polmil </w:t>
            </w:r>
            <w:r w:rsidR="00A83EE2">
              <w:t>S</w:t>
            </w:r>
            <w:r w:rsidRPr="00A83EE2">
              <w:t>p. z o. o.</w:t>
            </w:r>
          </w:p>
          <w:p w14:paraId="3AF42AD8" w14:textId="77777777" w:rsidR="004A7D32" w:rsidRPr="00A83EE2" w:rsidRDefault="004A7D32" w:rsidP="008452DE">
            <w:r w:rsidRPr="00A83EE2">
              <w:t>ul. Przemysłowa</w:t>
            </w:r>
            <w:r w:rsidRPr="00A83EE2">
              <w:t xml:space="preserve"> </w:t>
            </w:r>
            <w:r w:rsidRPr="00A83EE2">
              <w:t>8B</w:t>
            </w:r>
            <w:r w:rsidRPr="00A83EE2">
              <w:t xml:space="preserve"> </w:t>
            </w:r>
          </w:p>
          <w:p w14:paraId="441C69AC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85-758</w:t>
            </w:r>
            <w:r w:rsidRPr="00A83EE2">
              <w:t xml:space="preserve"> </w:t>
            </w:r>
            <w:r w:rsidRPr="00A83EE2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0ED716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14 627.52 zł</w:t>
            </w:r>
          </w:p>
        </w:tc>
      </w:tr>
      <w:tr w:rsidR="004A7D32" w:rsidRPr="00A83EE2" w14:paraId="0B799EC0" w14:textId="77777777" w:rsidTr="008452DE">
        <w:tc>
          <w:tcPr>
            <w:tcW w:w="993" w:type="dxa"/>
            <w:shd w:val="clear" w:color="auto" w:fill="auto"/>
            <w:vAlign w:val="center"/>
          </w:tcPr>
          <w:p w14:paraId="1138CA22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AF2E47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6</w:t>
            </w:r>
          </w:p>
        </w:tc>
        <w:tc>
          <w:tcPr>
            <w:tcW w:w="4110" w:type="dxa"/>
            <w:shd w:val="clear" w:color="auto" w:fill="auto"/>
          </w:tcPr>
          <w:p w14:paraId="3D8F3A6A" w14:textId="77777777" w:rsidR="004A7D32" w:rsidRPr="00A83EE2" w:rsidRDefault="004A7D32" w:rsidP="008452DE">
            <w:pPr>
              <w:spacing w:before="80"/>
            </w:pPr>
            <w:r w:rsidRPr="00A83EE2">
              <w:t>Medtronic Poland sp. z o.o.</w:t>
            </w:r>
          </w:p>
          <w:p w14:paraId="3AC0C3C8" w14:textId="77777777" w:rsidR="004A7D32" w:rsidRPr="00A83EE2" w:rsidRDefault="004A7D32" w:rsidP="008452DE">
            <w:r w:rsidRPr="00A83EE2">
              <w:t>ul. Polna</w:t>
            </w:r>
            <w:r w:rsidRPr="00A83EE2">
              <w:t xml:space="preserve"> </w:t>
            </w:r>
            <w:r w:rsidRPr="00A83EE2">
              <w:t>11</w:t>
            </w:r>
            <w:r w:rsidRPr="00A83EE2">
              <w:t xml:space="preserve"> </w:t>
            </w:r>
          </w:p>
          <w:p w14:paraId="1023B03E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00-633</w:t>
            </w:r>
            <w:r w:rsidRPr="00A83EE2">
              <w:t xml:space="preserve"> </w:t>
            </w:r>
            <w:r w:rsidRPr="00A83EE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2CF32B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63 720.00 zł</w:t>
            </w:r>
          </w:p>
        </w:tc>
      </w:tr>
      <w:tr w:rsidR="004A7D32" w:rsidRPr="00A83EE2" w14:paraId="0626627A" w14:textId="77777777" w:rsidTr="008452DE">
        <w:tc>
          <w:tcPr>
            <w:tcW w:w="993" w:type="dxa"/>
            <w:shd w:val="clear" w:color="auto" w:fill="auto"/>
            <w:vAlign w:val="center"/>
          </w:tcPr>
          <w:p w14:paraId="53CBF554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8F7F97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20</w:t>
            </w:r>
          </w:p>
        </w:tc>
        <w:tc>
          <w:tcPr>
            <w:tcW w:w="4110" w:type="dxa"/>
            <w:shd w:val="clear" w:color="auto" w:fill="auto"/>
          </w:tcPr>
          <w:p w14:paraId="661EA928" w14:textId="77777777" w:rsidR="004A7D32" w:rsidRPr="00A83EE2" w:rsidRDefault="004A7D32" w:rsidP="008452DE">
            <w:pPr>
              <w:spacing w:before="80"/>
            </w:pPr>
            <w:r w:rsidRPr="00A83EE2">
              <w:t>EMED Spółka z ograniczoną odpowiedzialnością Spółka komandytowa</w:t>
            </w:r>
          </w:p>
          <w:p w14:paraId="414C538D" w14:textId="77777777" w:rsidR="004A7D32" w:rsidRPr="00A83EE2" w:rsidRDefault="004A7D32" w:rsidP="008452DE">
            <w:r w:rsidRPr="00A83EE2">
              <w:t>ul. Ryżowa</w:t>
            </w:r>
            <w:r w:rsidRPr="00A83EE2">
              <w:t xml:space="preserve"> </w:t>
            </w:r>
            <w:r w:rsidRPr="00A83EE2">
              <w:t>69a</w:t>
            </w:r>
            <w:r w:rsidRPr="00A83EE2">
              <w:t xml:space="preserve"> </w:t>
            </w:r>
          </w:p>
          <w:p w14:paraId="282E10E8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05-816</w:t>
            </w:r>
            <w:r w:rsidRPr="00A83EE2">
              <w:t xml:space="preserve"> </w:t>
            </w:r>
            <w:r w:rsidRPr="00A83EE2">
              <w:t>Opacz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B4F1B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81 326.16 zł</w:t>
            </w:r>
          </w:p>
        </w:tc>
      </w:tr>
      <w:tr w:rsidR="004A7D32" w:rsidRPr="00A83EE2" w14:paraId="2FF36D7E" w14:textId="77777777" w:rsidTr="008452DE">
        <w:tc>
          <w:tcPr>
            <w:tcW w:w="993" w:type="dxa"/>
            <w:shd w:val="clear" w:color="auto" w:fill="auto"/>
            <w:vAlign w:val="center"/>
          </w:tcPr>
          <w:p w14:paraId="099CA77C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1E642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6</w:t>
            </w:r>
          </w:p>
        </w:tc>
        <w:tc>
          <w:tcPr>
            <w:tcW w:w="4110" w:type="dxa"/>
            <w:shd w:val="clear" w:color="auto" w:fill="auto"/>
          </w:tcPr>
          <w:p w14:paraId="647B643E" w14:textId="77777777" w:rsidR="004A7D32" w:rsidRPr="00A83EE2" w:rsidRDefault="004A7D32" w:rsidP="008452DE">
            <w:pPr>
              <w:spacing w:before="80"/>
            </w:pPr>
            <w:r w:rsidRPr="00A83EE2">
              <w:t>AKSIS Hurtownia Sprzętu Medycznego Ignaciuk Spigarski Spółka Jawna</w:t>
            </w:r>
          </w:p>
          <w:p w14:paraId="6CC1786F" w14:textId="77777777" w:rsidR="004A7D32" w:rsidRPr="00A83EE2" w:rsidRDefault="004A7D32" w:rsidP="008452DE">
            <w:r w:rsidRPr="00A83EE2">
              <w:t>ul. Przyrodników</w:t>
            </w:r>
            <w:r w:rsidRPr="00A83EE2">
              <w:t xml:space="preserve"> </w:t>
            </w:r>
            <w:r w:rsidRPr="00A83EE2">
              <w:t>1c</w:t>
            </w:r>
            <w:r w:rsidRPr="00A83EE2">
              <w:t xml:space="preserve"> </w:t>
            </w:r>
          </w:p>
          <w:p w14:paraId="55363954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80-298</w:t>
            </w:r>
            <w:r w:rsidRPr="00A83EE2">
              <w:t xml:space="preserve"> </w:t>
            </w:r>
            <w:r w:rsidRPr="00A83EE2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220DD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64 800.00 zł</w:t>
            </w:r>
          </w:p>
        </w:tc>
      </w:tr>
      <w:tr w:rsidR="004A7D32" w:rsidRPr="00A83EE2" w14:paraId="4F062EC9" w14:textId="77777777" w:rsidTr="008452DE">
        <w:tc>
          <w:tcPr>
            <w:tcW w:w="993" w:type="dxa"/>
            <w:shd w:val="clear" w:color="auto" w:fill="auto"/>
            <w:vAlign w:val="center"/>
          </w:tcPr>
          <w:p w14:paraId="28BC3EE3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54236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7</w:t>
            </w:r>
          </w:p>
        </w:tc>
        <w:tc>
          <w:tcPr>
            <w:tcW w:w="4110" w:type="dxa"/>
            <w:shd w:val="clear" w:color="auto" w:fill="auto"/>
          </w:tcPr>
          <w:p w14:paraId="2289F0DA" w14:textId="77777777" w:rsidR="004A7D32" w:rsidRPr="00A83EE2" w:rsidRDefault="004A7D32" w:rsidP="008452DE">
            <w:pPr>
              <w:spacing w:before="80"/>
            </w:pPr>
            <w:r w:rsidRPr="00A83EE2">
              <w:t>ALBIS MAZUR Sp. z o.o.</w:t>
            </w:r>
          </w:p>
          <w:p w14:paraId="20E9AFDE" w14:textId="77777777" w:rsidR="004A7D32" w:rsidRPr="00A83EE2" w:rsidRDefault="004A7D32" w:rsidP="008452DE">
            <w:r w:rsidRPr="00A83EE2">
              <w:t>ul. Stawiszyńska</w:t>
            </w:r>
            <w:r w:rsidRPr="00A83EE2">
              <w:t xml:space="preserve"> </w:t>
            </w:r>
            <w:r w:rsidRPr="00A83EE2">
              <w:t>10/2</w:t>
            </w:r>
            <w:r w:rsidRPr="00A83EE2">
              <w:t xml:space="preserve"> </w:t>
            </w:r>
          </w:p>
          <w:p w14:paraId="400C94DD" w14:textId="77777777" w:rsidR="004A7D32" w:rsidRPr="00A83EE2" w:rsidRDefault="004A7D32" w:rsidP="008452DE">
            <w:pPr>
              <w:spacing w:after="80"/>
              <w:jc w:val="both"/>
            </w:pPr>
            <w:r w:rsidRPr="00A83EE2">
              <w:t>62-800</w:t>
            </w:r>
            <w:r w:rsidRPr="00A83EE2">
              <w:t xml:space="preserve"> </w:t>
            </w:r>
            <w:r w:rsidRPr="00A83EE2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B7CB7C" w14:textId="77777777" w:rsidR="004A7D32" w:rsidRPr="00A83EE2" w:rsidRDefault="004A7D32" w:rsidP="008452DE">
            <w:pPr>
              <w:spacing w:before="80" w:after="80"/>
              <w:jc w:val="center"/>
            </w:pPr>
            <w:r w:rsidRPr="00A83EE2">
              <w:t>1 438.56 zł</w:t>
            </w:r>
          </w:p>
        </w:tc>
      </w:tr>
      <w:bookmarkEnd w:id="0"/>
    </w:tbl>
    <w:p w14:paraId="483921CB" w14:textId="0D44CEA6" w:rsidR="00C236D3" w:rsidRPr="00A83EE2" w:rsidRDefault="00C236D3" w:rsidP="00A83EE2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A83EE2" w:rsidSect="00A83E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0FF76" w14:textId="77777777" w:rsidR="00AD0F62" w:rsidRDefault="00AD0F62">
      <w:r>
        <w:separator/>
      </w:r>
    </w:p>
  </w:endnote>
  <w:endnote w:type="continuationSeparator" w:id="0">
    <w:p w14:paraId="7088CEAB" w14:textId="77777777" w:rsidR="00AD0F62" w:rsidRDefault="00AD0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6A5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4394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C0E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1270D2">
        <v:line id="_x0000_s1025" style="position:absolute;left:0;text-align:left;z-index:251657728" from="-3.85pt,8.7pt" to="455.15pt,8.7pt"/>
      </w:pict>
    </w:r>
  </w:p>
  <w:p w14:paraId="7606EE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7A9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A47A4" w14:textId="77777777" w:rsidR="009F189D" w:rsidRDefault="009F189D">
    <w:pPr>
      <w:pStyle w:val="Stopka"/>
      <w:tabs>
        <w:tab w:val="clear" w:pos="4536"/>
      </w:tabs>
      <w:jc w:val="center"/>
    </w:pPr>
  </w:p>
  <w:p w14:paraId="383B16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1C7B1D" w14:textId="77777777" w:rsidR="00AD0F62" w:rsidRDefault="00AD0F62">
      <w:r>
        <w:separator/>
      </w:r>
    </w:p>
  </w:footnote>
  <w:footnote w:type="continuationSeparator" w:id="0">
    <w:p w14:paraId="3FC65108" w14:textId="77777777" w:rsidR="00AD0F62" w:rsidRDefault="00AD0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94335" w14:textId="77777777" w:rsidR="004A7D32" w:rsidRDefault="004A7D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361EF" w14:textId="77777777" w:rsidR="004A7D32" w:rsidRDefault="004A7D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03F22" w14:textId="77777777" w:rsidR="004A7D32" w:rsidRDefault="004A7D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F6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7D32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83EE2"/>
    <w:rsid w:val="00AD0F6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E9B3F5"/>
  <w15:chartTrackingRefBased/>
  <w15:docId w15:val="{E09F8D85-3142-4106-84DA-669AA78E2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2024-04-12T10:41:00Z</dcterms:created>
  <dcterms:modified xsi:type="dcterms:W3CDTF">2024-04-12T10:45:00Z</dcterms:modified>
</cp:coreProperties>
</file>