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84A79" w14:textId="77777777" w:rsidR="00D665F5" w:rsidRDefault="00497231" w:rsidP="00D665F5">
      <w:pPr>
        <w:spacing w:after="240"/>
        <w:jc w:val="right"/>
        <w:rPr>
          <w:sz w:val="22"/>
          <w:szCs w:val="22"/>
        </w:rPr>
      </w:pPr>
      <w:r w:rsidRPr="004972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7231">
        <w:rPr>
          <w:sz w:val="22"/>
          <w:szCs w:val="22"/>
        </w:rPr>
        <w:t>2024-04-12</w:t>
      </w:r>
    </w:p>
    <w:p w14:paraId="675DF9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347D31" w14:textId="77777777" w:rsidR="00497231" w:rsidRPr="00497231" w:rsidRDefault="00497231" w:rsidP="00577BC6">
      <w:pPr>
        <w:spacing w:after="40"/>
        <w:rPr>
          <w:b/>
          <w:bCs/>
          <w:sz w:val="22"/>
          <w:szCs w:val="22"/>
        </w:rPr>
      </w:pPr>
      <w:r w:rsidRPr="00497231">
        <w:rPr>
          <w:b/>
          <w:bCs/>
          <w:sz w:val="22"/>
          <w:szCs w:val="22"/>
        </w:rPr>
        <w:t>Akademia Górniczo - Hutnicza</w:t>
      </w:r>
    </w:p>
    <w:p w14:paraId="47B385CF" w14:textId="77777777" w:rsidR="00497231" w:rsidRPr="00497231" w:rsidRDefault="00497231" w:rsidP="00577BC6">
      <w:pPr>
        <w:spacing w:after="40"/>
        <w:rPr>
          <w:b/>
          <w:bCs/>
          <w:sz w:val="22"/>
          <w:szCs w:val="22"/>
        </w:rPr>
      </w:pPr>
      <w:r w:rsidRPr="00497231">
        <w:rPr>
          <w:b/>
          <w:bCs/>
          <w:sz w:val="22"/>
          <w:szCs w:val="22"/>
        </w:rPr>
        <w:t>im. Stanisława Staszica w Krakowie</w:t>
      </w:r>
    </w:p>
    <w:p w14:paraId="4D213B34" w14:textId="77777777" w:rsidR="00D665F5" w:rsidRPr="00D91931" w:rsidRDefault="00497231" w:rsidP="00577BC6">
      <w:pPr>
        <w:spacing w:after="40"/>
        <w:rPr>
          <w:b/>
          <w:bCs/>
          <w:sz w:val="22"/>
          <w:szCs w:val="22"/>
        </w:rPr>
      </w:pPr>
      <w:r w:rsidRPr="00497231">
        <w:rPr>
          <w:b/>
          <w:bCs/>
          <w:sz w:val="22"/>
          <w:szCs w:val="22"/>
        </w:rPr>
        <w:t>Dział Zamówień Publicznych</w:t>
      </w:r>
    </w:p>
    <w:p w14:paraId="0EE90E0A" w14:textId="77777777" w:rsidR="00D665F5" w:rsidRPr="00BD5546" w:rsidRDefault="00497231" w:rsidP="00D665F5">
      <w:pPr>
        <w:rPr>
          <w:sz w:val="22"/>
          <w:szCs w:val="22"/>
        </w:rPr>
      </w:pPr>
      <w:r w:rsidRPr="004972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7231">
        <w:rPr>
          <w:sz w:val="22"/>
          <w:szCs w:val="22"/>
        </w:rPr>
        <w:t>30</w:t>
      </w:r>
    </w:p>
    <w:p w14:paraId="1DCC4870" w14:textId="77777777" w:rsidR="00D665F5" w:rsidRPr="00BD5546" w:rsidRDefault="00497231" w:rsidP="00D665F5">
      <w:pPr>
        <w:rPr>
          <w:sz w:val="22"/>
          <w:szCs w:val="22"/>
        </w:rPr>
      </w:pPr>
      <w:r w:rsidRPr="004972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7231">
        <w:rPr>
          <w:sz w:val="22"/>
          <w:szCs w:val="22"/>
        </w:rPr>
        <w:t>Kraków</w:t>
      </w:r>
    </w:p>
    <w:p w14:paraId="4103AA0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7231" w:rsidRPr="00497231">
        <w:rPr>
          <w:b/>
          <w:sz w:val="22"/>
          <w:szCs w:val="22"/>
        </w:rPr>
        <w:t>DE-dzp.272-97/24</w:t>
      </w:r>
      <w:r w:rsidR="00A80738">
        <w:rPr>
          <w:sz w:val="24"/>
        </w:rPr>
        <w:tab/>
        <w:t xml:space="preserve"> </w:t>
      </w:r>
    </w:p>
    <w:p w14:paraId="449DE6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DB7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EB0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9BD9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03EA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41902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7231" w:rsidRPr="0049723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44EB43" w14:textId="77777777" w:rsidR="00A80738" w:rsidRPr="00577BC6" w:rsidRDefault="004972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7231">
        <w:rPr>
          <w:b/>
          <w:sz w:val="22"/>
          <w:szCs w:val="22"/>
        </w:rPr>
        <w:t>Dostawa jednostki centralnej komputera na potrzeby CDSI</w:t>
      </w:r>
    </w:p>
    <w:p w14:paraId="060225D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497231" w:rsidRPr="00497231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71401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7231" w:rsidRPr="00497231">
        <w:rPr>
          <w:sz w:val="22"/>
          <w:szCs w:val="22"/>
        </w:rPr>
        <w:t>12/04/2024</w:t>
      </w:r>
      <w:r w:rsidR="00FF4AB1" w:rsidRPr="00577BC6">
        <w:rPr>
          <w:sz w:val="22"/>
          <w:szCs w:val="22"/>
        </w:rPr>
        <w:t xml:space="preserve"> o godz. </w:t>
      </w:r>
      <w:r w:rsidR="00497231" w:rsidRPr="0049723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3597CCA" w14:textId="77777777" w:rsidTr="003F57CD">
        <w:tc>
          <w:tcPr>
            <w:tcW w:w="993" w:type="dxa"/>
            <w:shd w:val="clear" w:color="auto" w:fill="auto"/>
            <w:vAlign w:val="center"/>
          </w:tcPr>
          <w:p w14:paraId="62B433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635C8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36B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7231" w:rsidRPr="00493F8C" w14:paraId="04EC114A" w14:textId="77777777" w:rsidTr="004F0785">
        <w:tc>
          <w:tcPr>
            <w:tcW w:w="993" w:type="dxa"/>
            <w:shd w:val="clear" w:color="auto" w:fill="auto"/>
            <w:vAlign w:val="center"/>
          </w:tcPr>
          <w:p w14:paraId="5B153BA1" w14:textId="77777777" w:rsidR="00497231" w:rsidRPr="00490DC0" w:rsidRDefault="00497231" w:rsidP="004F0785">
            <w:pPr>
              <w:spacing w:before="120" w:after="120"/>
              <w:jc w:val="center"/>
            </w:pPr>
            <w:r w:rsidRPr="00497231">
              <w:t>1</w:t>
            </w:r>
          </w:p>
        </w:tc>
        <w:tc>
          <w:tcPr>
            <w:tcW w:w="5244" w:type="dxa"/>
            <w:shd w:val="clear" w:color="auto" w:fill="auto"/>
          </w:tcPr>
          <w:p w14:paraId="589D7F0E" w14:textId="77777777" w:rsidR="00497231" w:rsidRPr="00490DC0" w:rsidRDefault="00497231" w:rsidP="004F0785">
            <w:pPr>
              <w:spacing w:before="40"/>
            </w:pPr>
            <w:r w:rsidRPr="00497231">
              <w:t>TEST-SYSTEM S.C.</w:t>
            </w:r>
          </w:p>
          <w:p w14:paraId="2D2027AF" w14:textId="77777777" w:rsidR="00497231" w:rsidRPr="00490DC0" w:rsidRDefault="00497231" w:rsidP="004F0785">
            <w:r w:rsidRPr="00497231">
              <w:t>ul. Młyńska</w:t>
            </w:r>
            <w:r w:rsidRPr="00490DC0">
              <w:t xml:space="preserve"> </w:t>
            </w:r>
            <w:r w:rsidRPr="00497231">
              <w:t>11</w:t>
            </w:r>
            <w:r w:rsidRPr="00490DC0">
              <w:t xml:space="preserve"> </w:t>
            </w:r>
          </w:p>
          <w:p w14:paraId="459F381F" w14:textId="77777777" w:rsidR="00497231" w:rsidRPr="00490DC0" w:rsidRDefault="00497231" w:rsidP="004F0785">
            <w:pPr>
              <w:spacing w:after="40"/>
              <w:jc w:val="both"/>
            </w:pPr>
            <w:r w:rsidRPr="00497231">
              <w:t>66-400</w:t>
            </w:r>
            <w:r w:rsidRPr="00490DC0">
              <w:t xml:space="preserve"> </w:t>
            </w:r>
            <w:r w:rsidRPr="00497231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8C50C" w14:textId="77777777" w:rsidR="00497231" w:rsidRPr="00490DC0" w:rsidRDefault="00497231" w:rsidP="004F0785">
            <w:pPr>
              <w:spacing w:before="120" w:after="120"/>
              <w:jc w:val="both"/>
            </w:pPr>
            <w:r w:rsidRPr="00497231">
              <w:t>24 477.00 zł</w:t>
            </w:r>
          </w:p>
        </w:tc>
      </w:tr>
      <w:tr w:rsidR="00497231" w:rsidRPr="00493F8C" w14:paraId="21855E47" w14:textId="77777777" w:rsidTr="004F0785">
        <w:tc>
          <w:tcPr>
            <w:tcW w:w="993" w:type="dxa"/>
            <w:shd w:val="clear" w:color="auto" w:fill="auto"/>
            <w:vAlign w:val="center"/>
          </w:tcPr>
          <w:p w14:paraId="6F5FF2A3" w14:textId="77777777" w:rsidR="00497231" w:rsidRPr="00490DC0" w:rsidRDefault="00497231" w:rsidP="004F0785">
            <w:pPr>
              <w:spacing w:before="120" w:after="120"/>
              <w:jc w:val="center"/>
            </w:pPr>
            <w:r w:rsidRPr="00497231">
              <w:t>2</w:t>
            </w:r>
          </w:p>
        </w:tc>
        <w:tc>
          <w:tcPr>
            <w:tcW w:w="5244" w:type="dxa"/>
            <w:shd w:val="clear" w:color="auto" w:fill="auto"/>
          </w:tcPr>
          <w:p w14:paraId="4EEC3E3E" w14:textId="77777777" w:rsidR="00497231" w:rsidRPr="00490DC0" w:rsidRDefault="00497231" w:rsidP="004F0785">
            <w:pPr>
              <w:spacing w:before="40"/>
            </w:pPr>
            <w:r w:rsidRPr="00497231">
              <w:t>PIXEL Centrum Komputerowe Tomasz Dziedzic</w:t>
            </w:r>
          </w:p>
          <w:p w14:paraId="581CA112" w14:textId="736BC793" w:rsidR="00497231" w:rsidRPr="00490DC0" w:rsidRDefault="005B7301" w:rsidP="004F0785">
            <w:r>
              <w:t>Wolica 60</w:t>
            </w:r>
          </w:p>
          <w:p w14:paraId="5D5C137E" w14:textId="4AD54722" w:rsidR="00497231" w:rsidRPr="00490DC0" w:rsidRDefault="00497231" w:rsidP="004F0785">
            <w:pPr>
              <w:spacing w:after="40"/>
              <w:jc w:val="both"/>
            </w:pPr>
            <w:r w:rsidRPr="00497231">
              <w:t>28-23</w:t>
            </w:r>
            <w:r w:rsidR="005B7301">
              <w:t>2</w:t>
            </w:r>
            <w:r w:rsidRPr="00490DC0">
              <w:t xml:space="preserve"> </w:t>
            </w:r>
            <w:r w:rsidR="005B730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4AE74" w14:textId="77777777" w:rsidR="00497231" w:rsidRPr="00490DC0" w:rsidRDefault="00497231" w:rsidP="004F0785">
            <w:pPr>
              <w:spacing w:before="120" w:after="120"/>
              <w:jc w:val="both"/>
            </w:pPr>
            <w:r w:rsidRPr="00497231">
              <w:t>23 997.30 zł</w:t>
            </w:r>
          </w:p>
        </w:tc>
      </w:tr>
      <w:tr w:rsidR="00497231" w:rsidRPr="00493F8C" w14:paraId="278CB123" w14:textId="77777777" w:rsidTr="004F0785">
        <w:tc>
          <w:tcPr>
            <w:tcW w:w="993" w:type="dxa"/>
            <w:shd w:val="clear" w:color="auto" w:fill="auto"/>
            <w:vAlign w:val="center"/>
          </w:tcPr>
          <w:p w14:paraId="147E7DDF" w14:textId="77777777" w:rsidR="00497231" w:rsidRPr="00490DC0" w:rsidRDefault="00497231" w:rsidP="004F0785">
            <w:pPr>
              <w:spacing w:before="120" w:after="120"/>
              <w:jc w:val="center"/>
            </w:pPr>
            <w:r w:rsidRPr="00497231">
              <w:t>3</w:t>
            </w:r>
          </w:p>
        </w:tc>
        <w:tc>
          <w:tcPr>
            <w:tcW w:w="5244" w:type="dxa"/>
            <w:shd w:val="clear" w:color="auto" w:fill="auto"/>
          </w:tcPr>
          <w:p w14:paraId="53AF90B4" w14:textId="77777777" w:rsidR="00497231" w:rsidRPr="00490DC0" w:rsidRDefault="00497231" w:rsidP="004F0785">
            <w:pPr>
              <w:spacing w:before="40"/>
            </w:pPr>
            <w:r w:rsidRPr="00497231">
              <w:t>PROGRESS Systemy Komputerowe Sp. z o.o.</w:t>
            </w:r>
          </w:p>
          <w:p w14:paraId="114F282E" w14:textId="77777777" w:rsidR="00497231" w:rsidRPr="00490DC0" w:rsidRDefault="00497231" w:rsidP="004F0785">
            <w:r w:rsidRPr="00497231">
              <w:t>Al. Mickiewicza</w:t>
            </w:r>
            <w:r w:rsidRPr="00490DC0">
              <w:t xml:space="preserve"> </w:t>
            </w:r>
            <w:r w:rsidRPr="00497231">
              <w:t>27</w:t>
            </w:r>
            <w:r w:rsidRPr="00490DC0">
              <w:t xml:space="preserve"> </w:t>
            </w:r>
          </w:p>
          <w:p w14:paraId="24C51792" w14:textId="77777777" w:rsidR="00497231" w:rsidRPr="00490DC0" w:rsidRDefault="00497231" w:rsidP="004F0785">
            <w:pPr>
              <w:spacing w:after="40"/>
              <w:jc w:val="both"/>
            </w:pPr>
            <w:r w:rsidRPr="00497231">
              <w:t>31-120</w:t>
            </w:r>
            <w:r w:rsidRPr="00490DC0">
              <w:t xml:space="preserve"> </w:t>
            </w:r>
            <w:r w:rsidRPr="0049723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611FC" w14:textId="77777777" w:rsidR="00497231" w:rsidRPr="00490DC0" w:rsidRDefault="00497231" w:rsidP="004F0785">
            <w:pPr>
              <w:spacing w:before="120" w:after="120"/>
              <w:jc w:val="both"/>
            </w:pPr>
            <w:r w:rsidRPr="00497231">
              <w:t>23 296.20 zł</w:t>
            </w:r>
          </w:p>
        </w:tc>
      </w:tr>
      <w:tr w:rsidR="00497231" w:rsidRPr="00493F8C" w14:paraId="702147DC" w14:textId="77777777" w:rsidTr="004F0785">
        <w:tc>
          <w:tcPr>
            <w:tcW w:w="993" w:type="dxa"/>
            <w:shd w:val="clear" w:color="auto" w:fill="auto"/>
            <w:vAlign w:val="center"/>
          </w:tcPr>
          <w:p w14:paraId="5B745538" w14:textId="77777777" w:rsidR="00497231" w:rsidRPr="00490DC0" w:rsidRDefault="00497231" w:rsidP="004F0785">
            <w:pPr>
              <w:spacing w:before="120" w:after="120"/>
              <w:jc w:val="center"/>
            </w:pPr>
            <w:r w:rsidRPr="00497231">
              <w:t>4</w:t>
            </w:r>
          </w:p>
        </w:tc>
        <w:tc>
          <w:tcPr>
            <w:tcW w:w="5244" w:type="dxa"/>
            <w:shd w:val="clear" w:color="auto" w:fill="auto"/>
          </w:tcPr>
          <w:p w14:paraId="18F62674" w14:textId="77777777" w:rsidR="00497231" w:rsidRPr="00490DC0" w:rsidRDefault="00497231" w:rsidP="004F0785">
            <w:pPr>
              <w:spacing w:before="40"/>
            </w:pPr>
            <w:r w:rsidRPr="00497231">
              <w:t>Syriana Joanna Fisher</w:t>
            </w:r>
          </w:p>
          <w:p w14:paraId="362DF334" w14:textId="77777777" w:rsidR="00497231" w:rsidRPr="00490DC0" w:rsidRDefault="00497231" w:rsidP="004F0785">
            <w:r w:rsidRPr="00497231">
              <w:t>Porębskiego</w:t>
            </w:r>
            <w:r w:rsidRPr="00490DC0">
              <w:t xml:space="preserve"> </w:t>
            </w:r>
            <w:r w:rsidRPr="00497231">
              <w:t>28/17</w:t>
            </w:r>
            <w:r w:rsidRPr="00490DC0">
              <w:t xml:space="preserve"> </w:t>
            </w:r>
          </w:p>
          <w:p w14:paraId="1BD7DB2C" w14:textId="77777777" w:rsidR="00497231" w:rsidRPr="00490DC0" w:rsidRDefault="00497231" w:rsidP="004F0785">
            <w:pPr>
              <w:spacing w:after="40"/>
              <w:jc w:val="both"/>
            </w:pPr>
            <w:r w:rsidRPr="00497231">
              <w:t>80-180</w:t>
            </w:r>
            <w:r w:rsidRPr="00490DC0">
              <w:t xml:space="preserve"> </w:t>
            </w:r>
            <w:r w:rsidRPr="00497231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FF330" w14:textId="77777777" w:rsidR="00497231" w:rsidRPr="00490DC0" w:rsidRDefault="00497231" w:rsidP="004F0785">
            <w:pPr>
              <w:spacing w:before="120" w:after="120"/>
              <w:jc w:val="both"/>
            </w:pPr>
            <w:r w:rsidRPr="00497231">
              <w:t>24 194.10 zł</w:t>
            </w:r>
          </w:p>
        </w:tc>
      </w:tr>
      <w:tr w:rsidR="00497231" w:rsidRPr="00493F8C" w14:paraId="372D4314" w14:textId="77777777" w:rsidTr="004F0785">
        <w:tc>
          <w:tcPr>
            <w:tcW w:w="993" w:type="dxa"/>
            <w:shd w:val="clear" w:color="auto" w:fill="auto"/>
            <w:vAlign w:val="center"/>
          </w:tcPr>
          <w:p w14:paraId="47CEB171" w14:textId="77777777" w:rsidR="00497231" w:rsidRPr="00490DC0" w:rsidRDefault="00497231" w:rsidP="004F0785">
            <w:pPr>
              <w:spacing w:before="120" w:after="120"/>
              <w:jc w:val="center"/>
            </w:pPr>
            <w:r w:rsidRPr="00497231">
              <w:t>5</w:t>
            </w:r>
          </w:p>
        </w:tc>
        <w:tc>
          <w:tcPr>
            <w:tcW w:w="5244" w:type="dxa"/>
            <w:shd w:val="clear" w:color="auto" w:fill="auto"/>
          </w:tcPr>
          <w:p w14:paraId="5F7A12E4" w14:textId="77777777" w:rsidR="00497231" w:rsidRPr="00490DC0" w:rsidRDefault="00497231" w:rsidP="004F0785">
            <w:pPr>
              <w:spacing w:before="40"/>
            </w:pPr>
            <w:r w:rsidRPr="00497231">
              <w:t>CEZAR Cezary Machnio i Piotr Gębka Sp. z o. o.</w:t>
            </w:r>
          </w:p>
          <w:p w14:paraId="6933A2AC" w14:textId="77777777" w:rsidR="00497231" w:rsidRPr="00490DC0" w:rsidRDefault="00497231" w:rsidP="004F0785">
            <w:r w:rsidRPr="00497231">
              <w:t>ul. Wolność</w:t>
            </w:r>
            <w:r w:rsidRPr="00490DC0">
              <w:t xml:space="preserve"> </w:t>
            </w:r>
            <w:r w:rsidRPr="00497231">
              <w:t>8/4</w:t>
            </w:r>
            <w:r w:rsidRPr="00490DC0">
              <w:t xml:space="preserve"> </w:t>
            </w:r>
          </w:p>
          <w:p w14:paraId="7CF48542" w14:textId="77777777" w:rsidR="00497231" w:rsidRPr="00490DC0" w:rsidRDefault="00497231" w:rsidP="004F0785">
            <w:pPr>
              <w:spacing w:after="40"/>
              <w:jc w:val="both"/>
            </w:pPr>
            <w:r w:rsidRPr="00497231">
              <w:t>26-600</w:t>
            </w:r>
            <w:r w:rsidRPr="00490DC0">
              <w:t xml:space="preserve"> </w:t>
            </w:r>
            <w:r w:rsidRPr="0049723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A940F1" w14:textId="77777777" w:rsidR="00497231" w:rsidRPr="00490DC0" w:rsidRDefault="00497231" w:rsidP="004F0785">
            <w:pPr>
              <w:spacing w:before="120" w:after="120"/>
              <w:jc w:val="both"/>
            </w:pPr>
            <w:r w:rsidRPr="00497231">
              <w:t>21 789.45 zł</w:t>
            </w:r>
          </w:p>
        </w:tc>
      </w:tr>
    </w:tbl>
    <w:p w14:paraId="5E7334D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0C563" w14:textId="77777777" w:rsidR="00D803ED" w:rsidRDefault="00D803ED">
      <w:r>
        <w:separator/>
      </w:r>
    </w:p>
  </w:endnote>
  <w:endnote w:type="continuationSeparator" w:id="0">
    <w:p w14:paraId="3258C609" w14:textId="77777777" w:rsidR="00D803ED" w:rsidRDefault="00D8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609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9CB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34C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C49FA5">
        <v:line id="_x0000_s1025" style="position:absolute;left:0;text-align:left;z-index:251657728" from="-3.85pt,8.7pt" to="455.15pt,8.7pt"/>
      </w:pict>
    </w:r>
  </w:p>
  <w:p w14:paraId="1A0702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A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64135" w14:textId="77777777" w:rsidR="009F189D" w:rsidRDefault="009F189D">
    <w:pPr>
      <w:pStyle w:val="Stopka"/>
      <w:tabs>
        <w:tab w:val="clear" w:pos="4536"/>
      </w:tabs>
      <w:jc w:val="center"/>
    </w:pPr>
  </w:p>
  <w:p w14:paraId="653072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720DF" w14:textId="77777777" w:rsidR="00D803ED" w:rsidRDefault="00D803ED">
      <w:r>
        <w:separator/>
      </w:r>
    </w:p>
  </w:footnote>
  <w:footnote w:type="continuationSeparator" w:id="0">
    <w:p w14:paraId="4E43E2EA" w14:textId="77777777" w:rsidR="00D803ED" w:rsidRDefault="00D8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6AFEB" w14:textId="77777777" w:rsidR="00497231" w:rsidRDefault="004972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B757" w14:textId="77777777" w:rsidR="00497231" w:rsidRDefault="004972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D6B9" w14:textId="77777777" w:rsidR="00497231" w:rsidRDefault="004972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3E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7231"/>
    <w:rsid w:val="004B64B5"/>
    <w:rsid w:val="004C7E9B"/>
    <w:rsid w:val="005324A5"/>
    <w:rsid w:val="00577BC6"/>
    <w:rsid w:val="005B7301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D803E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EC798"/>
  <w15:chartTrackingRefBased/>
  <w15:docId w15:val="{9D649855-5E8D-4C5D-83E0-EEAA2220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2024-04-12T09:26:00Z</dcterms:created>
  <dcterms:modified xsi:type="dcterms:W3CDTF">2024-04-12T09:27:00Z</dcterms:modified>
</cp:coreProperties>
</file>