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2E739" w14:textId="6684AB98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37889">
        <w:rPr>
          <w:rFonts w:ascii="Arial" w:hAnsi="Arial" w:cs="Arial"/>
          <w:bCs/>
          <w:i w:val="0"/>
          <w:szCs w:val="24"/>
        </w:rPr>
        <w:t>1</w:t>
      </w:r>
      <w:r w:rsidR="009E123A" w:rsidRPr="009E123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0E0C4D7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5D420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8BC16C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2C3E97B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9EC2593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2A47A123" w14:textId="77777777" w:rsidTr="0087706D">
        <w:tc>
          <w:tcPr>
            <w:tcW w:w="550" w:type="dxa"/>
            <w:shd w:val="clear" w:color="auto" w:fill="auto"/>
            <w:vAlign w:val="center"/>
          </w:tcPr>
          <w:p w14:paraId="036A5E7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2B67C9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DD61DF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86C0097" w14:textId="77777777" w:rsidTr="0087706D">
        <w:tc>
          <w:tcPr>
            <w:tcW w:w="550" w:type="dxa"/>
            <w:shd w:val="clear" w:color="auto" w:fill="auto"/>
            <w:vAlign w:val="center"/>
          </w:tcPr>
          <w:p w14:paraId="18FD757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E90F1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991C6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EAF28F8" w14:textId="77777777" w:rsidTr="0087706D">
        <w:tc>
          <w:tcPr>
            <w:tcW w:w="550" w:type="dxa"/>
            <w:shd w:val="clear" w:color="auto" w:fill="auto"/>
            <w:vAlign w:val="center"/>
          </w:tcPr>
          <w:p w14:paraId="425F77B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37FD58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A2EC10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0C37143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E123A" w:rsidRPr="009E123A">
        <w:rPr>
          <w:rFonts w:ascii="Arial" w:hAnsi="Arial" w:cs="Arial"/>
          <w:sz w:val="24"/>
          <w:szCs w:val="24"/>
        </w:rPr>
        <w:t>(</w:t>
      </w:r>
      <w:proofErr w:type="spellStart"/>
      <w:r w:rsidR="009E123A" w:rsidRPr="009E123A">
        <w:rPr>
          <w:rFonts w:ascii="Arial" w:hAnsi="Arial" w:cs="Arial"/>
          <w:sz w:val="24"/>
          <w:szCs w:val="24"/>
        </w:rPr>
        <w:t>t.j</w:t>
      </w:r>
      <w:proofErr w:type="spellEnd"/>
      <w:r w:rsidR="009E123A" w:rsidRPr="009E123A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4DCCF89" w14:textId="10421F79" w:rsidR="00AF4E90" w:rsidRDefault="009E123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Usługa utrzymania czystości i porządku na terenie </w:t>
      </w:r>
      <w:r w:rsidR="00E973F9"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>zewnętrznym</w:t>
      </w:r>
      <w:r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Szpitala wraz z całodobowym utrzymaniem czystości na terenie lądowiska dla helikopterów.</w:t>
      </w:r>
    </w:p>
    <w:p w14:paraId="16129D74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E123A" w:rsidRPr="009E123A">
        <w:rPr>
          <w:rFonts w:ascii="Arial" w:eastAsia="Times New Roman" w:hAnsi="Arial" w:cs="Arial"/>
          <w:b/>
          <w:sz w:val="24"/>
          <w:szCs w:val="24"/>
          <w:lang w:eastAsia="pl-PL"/>
        </w:rPr>
        <w:t>ZP/20/2024</w:t>
      </w:r>
    </w:p>
    <w:p w14:paraId="632F2715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6EDCF062" w14:textId="77777777" w:rsidTr="0087706D">
        <w:tc>
          <w:tcPr>
            <w:tcW w:w="617" w:type="dxa"/>
            <w:shd w:val="clear" w:color="auto" w:fill="auto"/>
            <w:vAlign w:val="center"/>
          </w:tcPr>
          <w:p w14:paraId="22FB367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A64FA9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EEDAB9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6B82ED7" w14:textId="77777777" w:rsidTr="0087706D">
        <w:tc>
          <w:tcPr>
            <w:tcW w:w="617" w:type="dxa"/>
            <w:shd w:val="clear" w:color="auto" w:fill="auto"/>
            <w:vAlign w:val="center"/>
          </w:tcPr>
          <w:p w14:paraId="2CFEDDB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88C373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62EA6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C46F19C" w14:textId="77777777" w:rsidTr="0087706D">
        <w:tc>
          <w:tcPr>
            <w:tcW w:w="617" w:type="dxa"/>
            <w:shd w:val="clear" w:color="auto" w:fill="auto"/>
            <w:vAlign w:val="center"/>
          </w:tcPr>
          <w:p w14:paraId="62E9A9B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921F4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6B581F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8AFDF91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2074BF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DC4860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E2BB0A2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D240A66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AAFB2D6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16C960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7567B3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BC170B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70E6C8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676D6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DDC34B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DF7B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84F21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A47610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F61FDC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D51393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931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ED4DE" w14:textId="77777777" w:rsidR="0093125D" w:rsidRDefault="0093125D" w:rsidP="00025386">
      <w:pPr>
        <w:spacing w:after="0" w:line="240" w:lineRule="auto"/>
      </w:pPr>
      <w:r>
        <w:separator/>
      </w:r>
    </w:p>
  </w:endnote>
  <w:endnote w:type="continuationSeparator" w:id="0">
    <w:p w14:paraId="5ABD2152" w14:textId="77777777" w:rsidR="0093125D" w:rsidRDefault="009312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174B" w14:textId="77777777" w:rsidR="009E123A" w:rsidRDefault="009E1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9A3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EEC067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F2A2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6026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3646" w14:textId="77777777" w:rsidR="009E123A" w:rsidRDefault="009E12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77BB3" w14:textId="77777777" w:rsidR="0093125D" w:rsidRDefault="0093125D" w:rsidP="00025386">
      <w:pPr>
        <w:spacing w:after="0" w:line="240" w:lineRule="auto"/>
      </w:pPr>
      <w:r>
        <w:separator/>
      </w:r>
    </w:p>
  </w:footnote>
  <w:footnote w:type="continuationSeparator" w:id="0">
    <w:p w14:paraId="082B3B0D" w14:textId="77777777" w:rsidR="0093125D" w:rsidRDefault="009312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276D" w14:textId="77777777" w:rsidR="009E123A" w:rsidRDefault="009E1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A793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E123A">
      <w:rPr>
        <w:rFonts w:ascii="Arial" w:hAnsi="Arial" w:cs="Arial"/>
        <w:sz w:val="20"/>
        <w:szCs w:val="20"/>
      </w:rPr>
      <w:t>ZP/20/2024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8AF4" w14:textId="77777777" w:rsidR="009E123A" w:rsidRDefault="009E1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64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25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37889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125D"/>
    <w:rsid w:val="0093388F"/>
    <w:rsid w:val="009E123A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73F9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E67E2"/>
  <w15:chartTrackingRefBased/>
  <w15:docId w15:val="{D8509FBA-F719-433D-ADEE-69442B5D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dcterms:created xsi:type="dcterms:W3CDTF">2024-02-28T11:51:00Z</dcterms:created>
  <dcterms:modified xsi:type="dcterms:W3CDTF">2024-02-28T11:52:00Z</dcterms:modified>
</cp:coreProperties>
</file>