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4EAB" w14:textId="77777777" w:rsidR="00025386" w:rsidRDefault="00791ACF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5B257DF" wp14:editId="086A11A6">
                <wp:simplePos x="0" y="0"/>
                <wp:positionH relativeFrom="column">
                  <wp:posOffset>-4633595</wp:posOffset>
                </wp:positionH>
                <wp:positionV relativeFrom="paragraph">
                  <wp:posOffset>-287655</wp:posOffset>
                </wp:positionV>
                <wp:extent cx="3314700" cy="100965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62F4DB" w14:textId="77777777" w:rsidR="00025386" w:rsidRDefault="00025386" w:rsidP="00025386"/>
                          <w:p w14:paraId="0B5860A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7FEFF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2654D0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C90873B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FA0A9D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1A07AE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984C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C48717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B7F391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B257DF" id="Prostokąt zaokrąglony 2" o:spid="_x0000_s1026" style="position:absolute;left:0;text-align:left;margin-left:-364.85pt;margin-top:-22.65pt;width:261pt;height:79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" filled="f" strokeweight=".25pt">
                <v:textbox inset="1pt,1pt,1pt,1pt">
                  <w:txbxContent>
                    <w:p w14:paraId="4C62F4DB" w14:textId="77777777" w:rsidR="00025386" w:rsidRDefault="00025386" w:rsidP="00025386"/>
                    <w:p w14:paraId="0B5860A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87FEFF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F2654D0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C90873B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FA0A9D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1A07AE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984C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1C48717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B7F391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51244">
        <w:rPr>
          <w:b/>
          <w:i w:val="0"/>
          <w:lang w:val="pl-PL"/>
        </w:rPr>
        <w:t>11</w:t>
      </w:r>
    </w:p>
    <w:p w14:paraId="24BF6719" w14:textId="19F81247" w:rsidR="003005AA" w:rsidRDefault="003005AA" w:rsidP="003005AA">
      <w:pPr>
        <w:spacing w:after="0" w:line="240" w:lineRule="auto"/>
        <w:rPr>
          <w:lang w:eastAsia="pl-PL"/>
        </w:rPr>
      </w:pPr>
      <w:r>
        <w:rPr>
          <w:lang w:eastAsia="pl-PL"/>
        </w:rPr>
        <w:t>…………………………………………………………</w:t>
      </w:r>
    </w:p>
    <w:p w14:paraId="60E7E199" w14:textId="7AE758A1" w:rsidR="003005AA" w:rsidRPr="003005AA" w:rsidRDefault="003005AA" w:rsidP="003005AA">
      <w:pPr>
        <w:spacing w:after="0" w:line="240" w:lineRule="auto"/>
        <w:rPr>
          <w:vertAlign w:val="superscript"/>
          <w:lang w:eastAsia="pl-PL"/>
        </w:rPr>
      </w:pPr>
      <w:r>
        <w:rPr>
          <w:vertAlign w:val="superscript"/>
          <w:lang w:eastAsia="pl-PL"/>
        </w:rPr>
        <w:t>Nazwa i adres wykonawcy</w:t>
      </w:r>
    </w:p>
    <w:p w14:paraId="32E4C848" w14:textId="77777777" w:rsidR="00025386" w:rsidRDefault="00025386"/>
    <w:p w14:paraId="0DE43F4C" w14:textId="77777777" w:rsidR="00025386" w:rsidRPr="00025386" w:rsidRDefault="00025386" w:rsidP="00025386"/>
    <w:p w14:paraId="085D0D3C" w14:textId="1231B998" w:rsidR="00A56A6F" w:rsidRPr="00A56A6F" w:rsidRDefault="003005AA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Nr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4D15E9E" w14:textId="77777777" w:rsidR="00025386" w:rsidRPr="00025386" w:rsidRDefault="00025386" w:rsidP="00025386"/>
    <w:p w14:paraId="1F27D537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62B59F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26973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54B6F">
        <w:rPr>
          <w:rFonts w:ascii="Times New Roman" w:eastAsia="Times New Roman" w:hAnsi="Times New Roman"/>
          <w:b/>
          <w:sz w:val="24"/>
          <w:szCs w:val="20"/>
          <w:lang w:eastAsia="pl-PL"/>
        </w:rPr>
        <w:t>podstawowym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B8508CD" w14:textId="77777777" w:rsidR="00E15F89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utrzymania czystości i porządku na terenie zewnętrznym Szpitala wraz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całodobowym utrzymaniem czystości na terenie lądowiska dla helikopterów  </w:t>
      </w:r>
    </w:p>
    <w:p w14:paraId="19AF942A" w14:textId="77777777" w:rsidR="001B68B1" w:rsidRPr="00A56A6F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D3D41D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C7D59F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D5D800B" w14:textId="77777777" w:rsidTr="00C2318B">
        <w:tc>
          <w:tcPr>
            <w:tcW w:w="772" w:type="dxa"/>
            <w:shd w:val="clear" w:color="auto" w:fill="auto"/>
          </w:tcPr>
          <w:p w14:paraId="6FF1354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395582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362CF8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0BFD98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B0859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A558E5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F43B85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7403B5A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41A01D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70609E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5DB5B51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EF0D74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87E65F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C5FB9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5178D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4B382EC" w14:textId="37709768" w:rsidR="00025386" w:rsidRDefault="00025386" w:rsidP="003005AA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0"/>
        </w:rPr>
      </w:pPr>
      <w:r>
        <w:rPr>
          <w:sz w:val="24"/>
          <w:u w:val="dotted"/>
        </w:rPr>
        <w:tab/>
      </w:r>
      <w:r>
        <w:rPr>
          <w:sz w:val="24"/>
        </w:rPr>
        <w:tab/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91AA0" w14:textId="77777777" w:rsidR="00D97601" w:rsidRDefault="00D97601" w:rsidP="00025386">
      <w:pPr>
        <w:spacing w:after="0" w:line="240" w:lineRule="auto"/>
      </w:pPr>
      <w:r>
        <w:separator/>
      </w:r>
    </w:p>
  </w:endnote>
  <w:endnote w:type="continuationSeparator" w:id="0">
    <w:p w14:paraId="77C114F5" w14:textId="77777777" w:rsidR="00D97601" w:rsidRDefault="00D976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C881" w14:textId="77777777" w:rsidR="00025386" w:rsidRDefault="00791AC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B604874" wp14:editId="27C85B4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9AF1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436D16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60B723E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E5FCC" w14:textId="77777777" w:rsidR="00D97601" w:rsidRDefault="00D97601" w:rsidP="00025386">
      <w:pPr>
        <w:spacing w:after="0" w:line="240" w:lineRule="auto"/>
      </w:pPr>
      <w:r>
        <w:separator/>
      </w:r>
    </w:p>
  </w:footnote>
  <w:footnote w:type="continuationSeparator" w:id="0">
    <w:p w14:paraId="35149D25" w14:textId="77777777" w:rsidR="00D97601" w:rsidRDefault="00D97601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01"/>
    <w:rsid w:val="00025386"/>
    <w:rsid w:val="00070234"/>
    <w:rsid w:val="00143E06"/>
    <w:rsid w:val="001B68B1"/>
    <w:rsid w:val="001C2314"/>
    <w:rsid w:val="003005AA"/>
    <w:rsid w:val="00451244"/>
    <w:rsid w:val="00493B4A"/>
    <w:rsid w:val="004E2B1B"/>
    <w:rsid w:val="005624D8"/>
    <w:rsid w:val="00600664"/>
    <w:rsid w:val="00791ACF"/>
    <w:rsid w:val="0081291F"/>
    <w:rsid w:val="008F2498"/>
    <w:rsid w:val="009B09E9"/>
    <w:rsid w:val="00A56A6F"/>
    <w:rsid w:val="00AD38B5"/>
    <w:rsid w:val="00C2318B"/>
    <w:rsid w:val="00D54B6F"/>
    <w:rsid w:val="00D55FC4"/>
    <w:rsid w:val="00D97601"/>
    <w:rsid w:val="00E0448A"/>
    <w:rsid w:val="00E15F8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C4D082"/>
  <w15:chartTrackingRefBased/>
  <w15:docId w15:val="{827514A2-DBA5-4F20-99A1-69AAF310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Barbara Bogusz</cp:lastModifiedBy>
  <cp:revision>3</cp:revision>
  <cp:lastPrinted>2021-04-02T07:02:00Z</cp:lastPrinted>
  <dcterms:created xsi:type="dcterms:W3CDTF">2024-02-28T11:46:00Z</dcterms:created>
  <dcterms:modified xsi:type="dcterms:W3CDTF">2024-02-28T11:50:00Z</dcterms:modified>
</cp:coreProperties>
</file>