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17F1D9" w14:textId="77777777" w:rsidR="00890B92" w:rsidRPr="00C71F23" w:rsidRDefault="005B07A1" w:rsidP="00890B92">
      <w:pPr>
        <w:spacing w:after="240"/>
        <w:jc w:val="right"/>
        <w:rPr>
          <w:sz w:val="24"/>
          <w:szCs w:val="24"/>
        </w:rPr>
      </w:pPr>
      <w:r w:rsidRPr="005B07A1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5B07A1">
        <w:rPr>
          <w:sz w:val="24"/>
          <w:szCs w:val="24"/>
        </w:rPr>
        <w:t>2024-04-12</w:t>
      </w:r>
    </w:p>
    <w:p w14:paraId="38E396E2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E2026A9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0277CA9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8A47267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7C5A7F1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8E0880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5B07A1" w:rsidRPr="005B07A1">
        <w:rPr>
          <w:b/>
          <w:sz w:val="24"/>
          <w:szCs w:val="24"/>
        </w:rPr>
        <w:t>ZP/6/2024</w:t>
      </w:r>
      <w:r w:rsidR="00A80738" w:rsidRPr="00C71F23">
        <w:rPr>
          <w:sz w:val="24"/>
          <w:szCs w:val="24"/>
        </w:rPr>
        <w:tab/>
        <w:t xml:space="preserve"> </w:t>
      </w:r>
    </w:p>
    <w:p w14:paraId="74E8F9B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C05B1D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74309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78EE84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546319E4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78E514CB" w14:textId="072EC0A0" w:rsidR="00C659E2" w:rsidRPr="006710E1" w:rsidRDefault="00C659E2" w:rsidP="00C902DE">
      <w:pPr>
        <w:spacing w:before="120" w:after="240"/>
        <w:jc w:val="both"/>
        <w:rPr>
          <w:b/>
          <w:bCs/>
          <w:sz w:val="24"/>
          <w:szCs w:val="24"/>
        </w:rPr>
      </w:pPr>
      <w:r w:rsidRPr="006710E1">
        <w:rPr>
          <w:bCs/>
          <w:sz w:val="24"/>
          <w:szCs w:val="24"/>
        </w:rPr>
        <w:t xml:space="preserve">Dotyczy </w:t>
      </w:r>
      <w:r w:rsidRPr="006710E1">
        <w:rPr>
          <w:sz w:val="24"/>
          <w:szCs w:val="24"/>
        </w:rPr>
        <w:t xml:space="preserve">postępowania o udzielenie zamówienia publicznego prowadzonego w trybie </w:t>
      </w:r>
      <w:r w:rsidR="005B07A1" w:rsidRPr="006710E1">
        <w:rPr>
          <w:sz w:val="24"/>
          <w:szCs w:val="24"/>
        </w:rPr>
        <w:t>przetarg</w:t>
      </w:r>
      <w:r w:rsidR="006710E1" w:rsidRPr="006710E1">
        <w:rPr>
          <w:sz w:val="24"/>
          <w:szCs w:val="24"/>
        </w:rPr>
        <w:t>u</w:t>
      </w:r>
      <w:r w:rsidR="005B07A1" w:rsidRPr="006710E1">
        <w:rPr>
          <w:sz w:val="24"/>
          <w:szCs w:val="24"/>
        </w:rPr>
        <w:t xml:space="preserve"> nieograniczon</w:t>
      </w:r>
      <w:r w:rsidR="006710E1" w:rsidRPr="006710E1">
        <w:rPr>
          <w:sz w:val="24"/>
          <w:szCs w:val="24"/>
        </w:rPr>
        <w:t>ego</w:t>
      </w:r>
      <w:r w:rsidRPr="006710E1">
        <w:rPr>
          <w:sz w:val="24"/>
          <w:szCs w:val="24"/>
        </w:rPr>
        <w:t xml:space="preserve"> na: </w:t>
      </w:r>
    </w:p>
    <w:p w14:paraId="075BAF34" w14:textId="77777777" w:rsidR="00A80738" w:rsidRPr="00C71F23" w:rsidRDefault="005B07A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710E1">
        <w:rPr>
          <w:b/>
          <w:szCs w:val="24"/>
        </w:rPr>
        <w:t xml:space="preserve">Zakup i dostawa wyrobów medycznych </w:t>
      </w:r>
      <w:r w:rsidRPr="005B07A1">
        <w:rPr>
          <w:b/>
          <w:sz w:val="22"/>
          <w:szCs w:val="22"/>
        </w:rPr>
        <w:t>I</w:t>
      </w:r>
    </w:p>
    <w:p w14:paraId="635D1051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B07A1" w:rsidRPr="00C71F23" w14:paraId="5301CB35" w14:textId="77777777" w:rsidTr="00E066FC">
        <w:trPr>
          <w:trHeight w:val="70"/>
        </w:trPr>
        <w:tc>
          <w:tcPr>
            <w:tcW w:w="9214" w:type="dxa"/>
          </w:tcPr>
          <w:p w14:paraId="0447D6A3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 zamówienia w wysokości 5 896.80 zł brutto;</w:t>
            </w:r>
          </w:p>
        </w:tc>
      </w:tr>
      <w:tr w:rsidR="005B07A1" w:rsidRPr="00C71F23" w14:paraId="7F408745" w14:textId="77777777" w:rsidTr="00E066FC">
        <w:trPr>
          <w:trHeight w:val="70"/>
        </w:trPr>
        <w:tc>
          <w:tcPr>
            <w:tcW w:w="9214" w:type="dxa"/>
          </w:tcPr>
          <w:p w14:paraId="06DD9F9A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2 zamówienia w wysokości 16 251.84 zł brutto;</w:t>
            </w:r>
          </w:p>
        </w:tc>
      </w:tr>
      <w:tr w:rsidR="005B07A1" w:rsidRPr="00C71F23" w14:paraId="30B99844" w14:textId="77777777" w:rsidTr="00E066FC">
        <w:trPr>
          <w:trHeight w:val="70"/>
        </w:trPr>
        <w:tc>
          <w:tcPr>
            <w:tcW w:w="9214" w:type="dxa"/>
          </w:tcPr>
          <w:p w14:paraId="69926856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3 zamówienia w wysokości 18 044.64 zł brutto;</w:t>
            </w:r>
          </w:p>
        </w:tc>
      </w:tr>
      <w:tr w:rsidR="005B07A1" w:rsidRPr="00C71F23" w14:paraId="08D36F60" w14:textId="77777777" w:rsidTr="00E066FC">
        <w:trPr>
          <w:trHeight w:val="70"/>
        </w:trPr>
        <w:tc>
          <w:tcPr>
            <w:tcW w:w="9214" w:type="dxa"/>
          </w:tcPr>
          <w:p w14:paraId="5B132731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4 zamówienia w wysokości 51 082.50 zł brutto;</w:t>
            </w:r>
          </w:p>
        </w:tc>
      </w:tr>
      <w:tr w:rsidR="005B07A1" w:rsidRPr="00C71F23" w14:paraId="524CC64E" w14:textId="77777777" w:rsidTr="00E066FC">
        <w:trPr>
          <w:trHeight w:val="70"/>
        </w:trPr>
        <w:tc>
          <w:tcPr>
            <w:tcW w:w="9214" w:type="dxa"/>
          </w:tcPr>
          <w:p w14:paraId="326470EB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5 zamówienia w wysokości 4 626.72 zł brutto;</w:t>
            </w:r>
          </w:p>
        </w:tc>
      </w:tr>
      <w:tr w:rsidR="005B07A1" w:rsidRPr="00C71F23" w14:paraId="1EBB3ED7" w14:textId="77777777" w:rsidTr="00E066FC">
        <w:trPr>
          <w:trHeight w:val="70"/>
        </w:trPr>
        <w:tc>
          <w:tcPr>
            <w:tcW w:w="9214" w:type="dxa"/>
          </w:tcPr>
          <w:p w14:paraId="66607D7E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6 zamówienia w wysokości 113 400.00 zł brutto;</w:t>
            </w:r>
          </w:p>
        </w:tc>
      </w:tr>
      <w:tr w:rsidR="005B07A1" w:rsidRPr="00C71F23" w14:paraId="4733FAE0" w14:textId="77777777" w:rsidTr="00E066FC">
        <w:trPr>
          <w:trHeight w:val="70"/>
        </w:trPr>
        <w:tc>
          <w:tcPr>
            <w:tcW w:w="9214" w:type="dxa"/>
          </w:tcPr>
          <w:p w14:paraId="10667F72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7 zamówienia w wysokości 1 442.88 zł brutto;</w:t>
            </w:r>
          </w:p>
        </w:tc>
      </w:tr>
      <w:tr w:rsidR="005B07A1" w:rsidRPr="00C71F23" w14:paraId="2CDED106" w14:textId="77777777" w:rsidTr="00E066FC">
        <w:trPr>
          <w:trHeight w:val="70"/>
        </w:trPr>
        <w:tc>
          <w:tcPr>
            <w:tcW w:w="9214" w:type="dxa"/>
          </w:tcPr>
          <w:p w14:paraId="302C41A3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8 zamówienia w wysokości 11 070.00 zł brutto;</w:t>
            </w:r>
          </w:p>
        </w:tc>
      </w:tr>
      <w:tr w:rsidR="005B07A1" w:rsidRPr="00C71F23" w14:paraId="21C8E1A4" w14:textId="77777777" w:rsidTr="00E066FC">
        <w:trPr>
          <w:trHeight w:val="70"/>
        </w:trPr>
        <w:tc>
          <w:tcPr>
            <w:tcW w:w="9214" w:type="dxa"/>
          </w:tcPr>
          <w:p w14:paraId="7B059F9A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9 zamówienia w wysokości 1 296.00 zł brutto;</w:t>
            </w:r>
          </w:p>
        </w:tc>
      </w:tr>
      <w:tr w:rsidR="005B07A1" w:rsidRPr="00C71F23" w14:paraId="353B5046" w14:textId="77777777" w:rsidTr="00E066FC">
        <w:trPr>
          <w:trHeight w:val="70"/>
        </w:trPr>
        <w:tc>
          <w:tcPr>
            <w:tcW w:w="9214" w:type="dxa"/>
          </w:tcPr>
          <w:p w14:paraId="32850C72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10 zamówienia w wysokości 239.76 zł brutto;</w:t>
            </w:r>
          </w:p>
        </w:tc>
      </w:tr>
      <w:tr w:rsidR="005B07A1" w:rsidRPr="00C71F23" w14:paraId="2EDE5696" w14:textId="77777777" w:rsidTr="00E066FC">
        <w:trPr>
          <w:trHeight w:val="70"/>
        </w:trPr>
        <w:tc>
          <w:tcPr>
            <w:tcW w:w="9214" w:type="dxa"/>
          </w:tcPr>
          <w:p w14:paraId="3F83659F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11 zamówienia w wysokości 11 550.00 zł brutto;</w:t>
            </w:r>
          </w:p>
        </w:tc>
      </w:tr>
      <w:tr w:rsidR="005B07A1" w:rsidRPr="00C71F23" w14:paraId="4DBC437D" w14:textId="77777777" w:rsidTr="00E066FC">
        <w:trPr>
          <w:trHeight w:val="70"/>
        </w:trPr>
        <w:tc>
          <w:tcPr>
            <w:tcW w:w="9214" w:type="dxa"/>
          </w:tcPr>
          <w:p w14:paraId="22AC7975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12 zamówienia w wysokości 1 058.40 zł brutto;</w:t>
            </w:r>
          </w:p>
        </w:tc>
      </w:tr>
      <w:tr w:rsidR="005B07A1" w:rsidRPr="00C71F23" w14:paraId="26F57BF2" w14:textId="77777777" w:rsidTr="00E066FC">
        <w:trPr>
          <w:trHeight w:val="70"/>
        </w:trPr>
        <w:tc>
          <w:tcPr>
            <w:tcW w:w="9214" w:type="dxa"/>
          </w:tcPr>
          <w:p w14:paraId="4A75DEE9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13 zamówienia w wysokości 6 220.80 zł brutto;</w:t>
            </w:r>
          </w:p>
        </w:tc>
      </w:tr>
      <w:tr w:rsidR="005B07A1" w:rsidRPr="00C71F23" w14:paraId="58BD14C2" w14:textId="77777777" w:rsidTr="00E066FC">
        <w:trPr>
          <w:trHeight w:val="70"/>
        </w:trPr>
        <w:tc>
          <w:tcPr>
            <w:tcW w:w="9214" w:type="dxa"/>
          </w:tcPr>
          <w:p w14:paraId="32A0AA96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14 zamówienia w wysokości 3 265.92 zł brutto;</w:t>
            </w:r>
          </w:p>
        </w:tc>
      </w:tr>
      <w:tr w:rsidR="005B07A1" w:rsidRPr="00C71F23" w14:paraId="626C26E8" w14:textId="77777777" w:rsidTr="00E066FC">
        <w:trPr>
          <w:trHeight w:val="70"/>
        </w:trPr>
        <w:tc>
          <w:tcPr>
            <w:tcW w:w="9214" w:type="dxa"/>
          </w:tcPr>
          <w:p w14:paraId="68D22F44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15 zamówienia w wysokości 3 775.68 zł brutto;</w:t>
            </w:r>
          </w:p>
        </w:tc>
      </w:tr>
      <w:tr w:rsidR="005B07A1" w:rsidRPr="00C71F23" w14:paraId="089E1259" w14:textId="77777777" w:rsidTr="00E066FC">
        <w:trPr>
          <w:trHeight w:val="70"/>
        </w:trPr>
        <w:tc>
          <w:tcPr>
            <w:tcW w:w="9214" w:type="dxa"/>
          </w:tcPr>
          <w:p w14:paraId="6A1D7F00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16 zamówienia w wysokości 5 468.58 zł brutto;</w:t>
            </w:r>
          </w:p>
        </w:tc>
      </w:tr>
      <w:tr w:rsidR="005B07A1" w:rsidRPr="00C71F23" w14:paraId="35E4834E" w14:textId="77777777" w:rsidTr="00E066FC">
        <w:trPr>
          <w:trHeight w:val="70"/>
        </w:trPr>
        <w:tc>
          <w:tcPr>
            <w:tcW w:w="9214" w:type="dxa"/>
          </w:tcPr>
          <w:p w14:paraId="333290A9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17 zamówienia w wysokości 13 368.50 zł brutto;</w:t>
            </w:r>
          </w:p>
        </w:tc>
      </w:tr>
      <w:tr w:rsidR="005B07A1" w:rsidRPr="00C71F23" w14:paraId="56BBAE20" w14:textId="77777777" w:rsidTr="00E066FC">
        <w:trPr>
          <w:trHeight w:val="70"/>
        </w:trPr>
        <w:tc>
          <w:tcPr>
            <w:tcW w:w="9214" w:type="dxa"/>
          </w:tcPr>
          <w:p w14:paraId="1A8E0DFF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18 zamówienia w wysokości 2 851.20 zł brutto;</w:t>
            </w:r>
          </w:p>
        </w:tc>
      </w:tr>
      <w:tr w:rsidR="005B07A1" w:rsidRPr="00C71F23" w14:paraId="0CA5D593" w14:textId="77777777" w:rsidTr="00E066FC">
        <w:trPr>
          <w:trHeight w:val="70"/>
        </w:trPr>
        <w:tc>
          <w:tcPr>
            <w:tcW w:w="9214" w:type="dxa"/>
          </w:tcPr>
          <w:p w14:paraId="7913EE31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19 zamówienia w wysokości 1 053.00 zł brutto;</w:t>
            </w:r>
          </w:p>
        </w:tc>
      </w:tr>
      <w:tr w:rsidR="005B07A1" w:rsidRPr="00C71F23" w14:paraId="66A0CF9D" w14:textId="77777777" w:rsidTr="00E066FC">
        <w:trPr>
          <w:trHeight w:val="70"/>
        </w:trPr>
        <w:tc>
          <w:tcPr>
            <w:tcW w:w="9214" w:type="dxa"/>
          </w:tcPr>
          <w:p w14:paraId="50FF20F9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lastRenderedPageBreak/>
              <w:t>części 20 zamówienia w wysokości 64 137.92 zł brutto;</w:t>
            </w:r>
          </w:p>
        </w:tc>
      </w:tr>
      <w:tr w:rsidR="005B07A1" w:rsidRPr="00C71F23" w14:paraId="1FA8DCC9" w14:textId="77777777" w:rsidTr="00E066FC">
        <w:trPr>
          <w:trHeight w:val="70"/>
        </w:trPr>
        <w:tc>
          <w:tcPr>
            <w:tcW w:w="9214" w:type="dxa"/>
          </w:tcPr>
          <w:p w14:paraId="4249AE19" w14:textId="77777777" w:rsidR="005B07A1" w:rsidRPr="00C71F23" w:rsidRDefault="005B07A1" w:rsidP="00E066FC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5B07A1">
              <w:rPr>
                <w:sz w:val="24"/>
                <w:szCs w:val="24"/>
              </w:rPr>
              <w:t>części 21 zamówienia w wysokości 318 507.23 zł brutto;</w:t>
            </w:r>
          </w:p>
        </w:tc>
      </w:tr>
    </w:tbl>
    <w:p w14:paraId="2C2ACD7C" w14:textId="7406AD02" w:rsidR="00890B92" w:rsidRPr="006710E1" w:rsidRDefault="00C71F23" w:rsidP="00A80738">
      <w:pPr>
        <w:spacing w:before="120" w:after="120"/>
        <w:jc w:val="both"/>
        <w:rPr>
          <w:sz w:val="24"/>
          <w:szCs w:val="24"/>
        </w:rPr>
      </w:pPr>
      <w:r w:rsidRPr="006710E1">
        <w:rPr>
          <w:sz w:val="24"/>
          <w:szCs w:val="24"/>
        </w:rPr>
        <w:t xml:space="preserve">Kwota całkowita jaką Zamawiający zamierza przeznaczyć  na sfinansowanie zamówienia to  </w:t>
      </w:r>
      <w:r w:rsidR="00161DC6">
        <w:rPr>
          <w:sz w:val="24"/>
          <w:szCs w:val="24"/>
        </w:rPr>
        <w:t>654 608,37</w:t>
      </w:r>
      <w:r w:rsidRPr="006710E1">
        <w:rPr>
          <w:sz w:val="24"/>
          <w:szCs w:val="24"/>
        </w:rPr>
        <w:t xml:space="preserve"> PLN.</w:t>
      </w:r>
    </w:p>
    <w:p w14:paraId="0119C5F3" w14:textId="77777777" w:rsidR="00510EC8" w:rsidRPr="00161DC6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4CB9BB8" w14:textId="77777777" w:rsidR="00A80738" w:rsidRPr="00161DC6" w:rsidRDefault="00C71F23" w:rsidP="00161DC6">
      <w:pPr>
        <w:pStyle w:val="Tekstpodstawowy"/>
        <w:spacing w:line="240" w:lineRule="auto"/>
        <w:ind w:firstLine="2"/>
        <w:jc w:val="right"/>
        <w:rPr>
          <w:szCs w:val="24"/>
        </w:rPr>
      </w:pPr>
      <w:r w:rsidRPr="00161DC6">
        <w:rPr>
          <w:szCs w:val="24"/>
        </w:rPr>
        <w:t>Przewodniczący Komisji Przetargowej</w:t>
      </w:r>
    </w:p>
    <w:p w14:paraId="2221D4A3" w14:textId="77777777" w:rsidR="00890B92" w:rsidRPr="00161DC6" w:rsidRDefault="00890B92" w:rsidP="00161DC6">
      <w:pPr>
        <w:pStyle w:val="Tekstpodstawowy"/>
        <w:spacing w:line="240" w:lineRule="auto"/>
        <w:ind w:left="3117" w:firstLine="423"/>
        <w:jc w:val="right"/>
        <w:rPr>
          <w:szCs w:val="24"/>
        </w:rPr>
      </w:pPr>
    </w:p>
    <w:p w14:paraId="06E73AA6" w14:textId="77777777" w:rsidR="00A80738" w:rsidRPr="00161DC6" w:rsidRDefault="00A80738" w:rsidP="00161DC6">
      <w:pPr>
        <w:jc w:val="right"/>
        <w:rPr>
          <w:sz w:val="24"/>
          <w:szCs w:val="24"/>
        </w:rPr>
      </w:pPr>
    </w:p>
    <w:p w14:paraId="6FC1A614" w14:textId="4A0BE89B" w:rsidR="00C236D3" w:rsidRPr="00161DC6" w:rsidRDefault="00161DC6" w:rsidP="00161DC6">
      <w:pPr>
        <w:ind w:left="6521"/>
        <w:rPr>
          <w:sz w:val="22"/>
          <w:szCs w:val="22"/>
        </w:rPr>
      </w:pPr>
      <w:r w:rsidRPr="00161DC6">
        <w:rPr>
          <w:sz w:val="24"/>
          <w:szCs w:val="24"/>
        </w:rPr>
        <w:t>Agnieszka Biel</w:t>
      </w:r>
    </w:p>
    <w:sectPr w:rsidR="00C236D3" w:rsidRPr="00161DC6" w:rsidSect="00161D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65362" w14:textId="77777777" w:rsidR="00003A1F" w:rsidRDefault="00003A1F">
      <w:r>
        <w:separator/>
      </w:r>
    </w:p>
  </w:endnote>
  <w:endnote w:type="continuationSeparator" w:id="0">
    <w:p w14:paraId="1090B90F" w14:textId="77777777" w:rsidR="00003A1F" w:rsidRDefault="00003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8568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1594E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DBF7B" w14:textId="77777777" w:rsidR="009F189D" w:rsidRDefault="00161DC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A028A5B">
        <v:line id="_x0000_s1025" style="position:absolute;left:0;text-align:left;z-index:251657728" from="-3.85pt,8.7pt" to="455.15pt,8.7pt"/>
      </w:pict>
    </w:r>
  </w:p>
  <w:p w14:paraId="18A7BC1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9ED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74BE2A" w14:textId="77777777" w:rsidR="009F189D" w:rsidRDefault="009F189D">
    <w:pPr>
      <w:pStyle w:val="Stopka"/>
      <w:tabs>
        <w:tab w:val="clear" w:pos="4536"/>
      </w:tabs>
      <w:jc w:val="center"/>
    </w:pPr>
  </w:p>
  <w:p w14:paraId="7BB02A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96516" w14:textId="77777777" w:rsidR="00003A1F" w:rsidRDefault="00003A1F">
      <w:r>
        <w:separator/>
      </w:r>
    </w:p>
  </w:footnote>
  <w:footnote w:type="continuationSeparator" w:id="0">
    <w:p w14:paraId="76A78FAF" w14:textId="77777777" w:rsidR="00003A1F" w:rsidRDefault="00003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A661EC" w14:textId="77777777" w:rsidR="005B07A1" w:rsidRDefault="005B07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019EE" w14:textId="77777777" w:rsidR="005B07A1" w:rsidRDefault="005B07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F90EC" w14:textId="77777777" w:rsidR="005B07A1" w:rsidRDefault="005B07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3A1F"/>
    <w:rsid w:val="00003A1F"/>
    <w:rsid w:val="00007727"/>
    <w:rsid w:val="00017720"/>
    <w:rsid w:val="00035488"/>
    <w:rsid w:val="000D7F25"/>
    <w:rsid w:val="000E00E5"/>
    <w:rsid w:val="00161DC6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B07A1"/>
    <w:rsid w:val="006710E1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6B2498"/>
  <w15:chartTrackingRefBased/>
  <w15:docId w15:val="{F330614C-5BA2-469B-9A8C-BA316FBBC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278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2024-04-12T06:35:00Z</cp:lastPrinted>
  <dcterms:created xsi:type="dcterms:W3CDTF">2024-04-12T06:30:00Z</dcterms:created>
  <dcterms:modified xsi:type="dcterms:W3CDTF">2024-04-12T06:35:00Z</dcterms:modified>
</cp:coreProperties>
</file>