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DA47D" w14:textId="77777777" w:rsidR="00AA4D8C" w:rsidRPr="00240E71" w:rsidRDefault="00AA4D8C" w:rsidP="00AA4D8C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476BFD7E" w14:textId="77777777" w:rsidR="00AA4D8C" w:rsidRDefault="00AA4D8C" w:rsidP="00AA4D8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4E89973" w14:textId="77777777" w:rsidR="00AA4D8C" w:rsidRPr="0022732C" w:rsidRDefault="00AA4D8C" w:rsidP="00AA4D8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A539FFA" w14:textId="77777777" w:rsidR="00AA4D8C" w:rsidRDefault="00AA4D8C" w:rsidP="00AA4D8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52D136F" w14:textId="77777777" w:rsidR="00AA4D8C" w:rsidRPr="0022732C" w:rsidRDefault="00AA4D8C" w:rsidP="00AA4D8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D4F6C75" w14:textId="77777777" w:rsidR="00AA4D8C" w:rsidRPr="0022732C" w:rsidRDefault="00AA4D8C" w:rsidP="00AA4D8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B0083E6" w14:textId="77777777" w:rsidR="00AA4D8C" w:rsidRPr="0022732C" w:rsidRDefault="00AA4D8C" w:rsidP="00AA4D8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DD0B54B" w14:textId="77777777" w:rsidR="00AA4D8C" w:rsidRPr="0022732C" w:rsidRDefault="00AA4D8C" w:rsidP="00AA4D8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AC7D490" w14:textId="77777777" w:rsidR="00AA4D8C" w:rsidRPr="0022732C" w:rsidRDefault="00AA4D8C" w:rsidP="00AA4D8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F327BBF" w14:textId="77777777" w:rsidR="00AA4D8C" w:rsidRPr="0022732C" w:rsidRDefault="00AA4D8C" w:rsidP="00AA4D8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6EC20349" w14:textId="77777777" w:rsidR="00AA4D8C" w:rsidRPr="0022732C" w:rsidRDefault="00AA4D8C" w:rsidP="00AA4D8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404EA80" w14:textId="77777777" w:rsidR="00AA4D8C" w:rsidRPr="0022732C" w:rsidRDefault="00AA4D8C" w:rsidP="00AA4D8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BA50863" w14:textId="77777777" w:rsidR="00AA4D8C" w:rsidRPr="0022732C" w:rsidRDefault="00AA4D8C" w:rsidP="00AA4D8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53FC0A4" w14:textId="77777777" w:rsidR="00AA4D8C" w:rsidRDefault="00AA4D8C" w:rsidP="00AA4D8C">
      <w:pPr>
        <w:spacing w:line="360" w:lineRule="auto"/>
      </w:pPr>
      <w:r>
        <w:t>Do: Nazwa i siedziba Zamawiającego:</w:t>
      </w:r>
    </w:p>
    <w:p w14:paraId="246F4208" w14:textId="0DDD1837" w:rsidR="00AA4D8C" w:rsidRPr="004203D0" w:rsidRDefault="00AA4D8C" w:rsidP="00AA4D8C">
      <w:pPr>
        <w:ind w:right="-110"/>
        <w:rPr>
          <w:b/>
        </w:rPr>
      </w:pPr>
      <w:r w:rsidRPr="004203D0">
        <w:rPr>
          <w:b/>
        </w:rPr>
        <w:t xml:space="preserve">Akademia Górniczo </w:t>
      </w:r>
      <w:r>
        <w:rPr>
          <w:b/>
        </w:rPr>
        <w:t>–</w:t>
      </w:r>
      <w:r w:rsidRPr="004203D0">
        <w:rPr>
          <w:b/>
        </w:rPr>
        <w:t xml:space="preserve"> Hutnicza</w:t>
      </w:r>
      <w:r>
        <w:rPr>
          <w:b/>
        </w:rPr>
        <w:t xml:space="preserve"> </w:t>
      </w:r>
      <w:r w:rsidRPr="004203D0">
        <w:rPr>
          <w:b/>
        </w:rPr>
        <w:t>im. Stanisława Staszica w Krakowie</w:t>
      </w:r>
    </w:p>
    <w:p w14:paraId="5B44E121" w14:textId="77777777" w:rsidR="00AA4D8C" w:rsidRDefault="00AA4D8C" w:rsidP="00AA4D8C">
      <w:pPr>
        <w:ind w:right="-110"/>
        <w:rPr>
          <w:b/>
        </w:rPr>
      </w:pPr>
      <w:r w:rsidRPr="004203D0">
        <w:rPr>
          <w:b/>
        </w:rPr>
        <w:t>Dział Zamówień Publicznych</w:t>
      </w:r>
      <w:r>
        <w:rPr>
          <w:b/>
        </w:rPr>
        <w:t xml:space="preserve">  </w:t>
      </w:r>
    </w:p>
    <w:p w14:paraId="7A6F36B9" w14:textId="7AF0A168" w:rsidR="00AA4D8C" w:rsidRDefault="00AA4D8C" w:rsidP="00AA4D8C">
      <w:pPr>
        <w:ind w:right="-110"/>
        <w:rPr>
          <w:b/>
        </w:rPr>
      </w:pPr>
      <w:r w:rsidRPr="004203D0">
        <w:rPr>
          <w:b/>
        </w:rPr>
        <w:t>Al. Mickiewicza</w:t>
      </w:r>
      <w:r>
        <w:rPr>
          <w:b/>
        </w:rPr>
        <w:t xml:space="preserve"> </w:t>
      </w:r>
      <w:r w:rsidRPr="004203D0">
        <w:rPr>
          <w:b/>
        </w:rPr>
        <w:t>30</w:t>
      </w:r>
      <w:r>
        <w:rPr>
          <w:b/>
        </w:rPr>
        <w:t xml:space="preserve">, </w:t>
      </w:r>
      <w:r w:rsidRPr="004203D0">
        <w:rPr>
          <w:b/>
        </w:rPr>
        <w:t>30-059</w:t>
      </w:r>
      <w:r>
        <w:rPr>
          <w:b/>
        </w:rPr>
        <w:t xml:space="preserve"> </w:t>
      </w:r>
      <w:r w:rsidRPr="004203D0">
        <w:rPr>
          <w:b/>
        </w:rPr>
        <w:t>Kraków</w:t>
      </w:r>
      <w:r>
        <w:rPr>
          <w:b/>
        </w:rPr>
        <w:t xml:space="preserve">,  </w:t>
      </w:r>
    </w:p>
    <w:p w14:paraId="17934F9F" w14:textId="77777777" w:rsidR="00AA4D8C" w:rsidRDefault="00AA4D8C" w:rsidP="00AA4D8C">
      <w:pPr>
        <w:ind w:firstLine="3969"/>
        <w:rPr>
          <w:b/>
        </w:rPr>
      </w:pPr>
    </w:p>
    <w:p w14:paraId="211EBC06" w14:textId="2EC8A335" w:rsidR="00AA4D8C" w:rsidRPr="008603C7" w:rsidRDefault="00AA4D8C" w:rsidP="00AA4D8C">
      <w:pPr>
        <w:widowControl w:val="0"/>
        <w:jc w:val="both"/>
        <w:rPr>
          <w:sz w:val="22"/>
          <w:szCs w:val="22"/>
        </w:rPr>
      </w:pPr>
      <w:r w:rsidRPr="008603C7">
        <w:rPr>
          <w:sz w:val="22"/>
          <w:szCs w:val="22"/>
        </w:rPr>
        <w:t xml:space="preserve">Przystępując do postępowania o udzielenie zamówienia publicznego, którego przedmiotem jest </w:t>
      </w:r>
      <w:r w:rsidRPr="00A23A54">
        <w:rPr>
          <w:b/>
          <w:sz w:val="22"/>
          <w:szCs w:val="22"/>
        </w:rPr>
        <w:t xml:space="preserve">dostawa zestawu komputerowego </w:t>
      </w:r>
      <w:r w:rsidR="000F0799">
        <w:rPr>
          <w:b/>
          <w:sz w:val="22"/>
          <w:szCs w:val="22"/>
        </w:rPr>
        <w:t>dla CDSI</w:t>
      </w:r>
      <w:r w:rsidRPr="00A23A54">
        <w:rPr>
          <w:b/>
          <w:sz w:val="22"/>
          <w:szCs w:val="22"/>
        </w:rPr>
        <w:t xml:space="preserve"> - DE.dzp.272-</w:t>
      </w:r>
      <w:r w:rsidR="000F0799">
        <w:rPr>
          <w:b/>
          <w:sz w:val="22"/>
          <w:szCs w:val="22"/>
        </w:rPr>
        <w:t>1</w:t>
      </w:r>
      <w:r w:rsidRPr="00A23A54">
        <w:rPr>
          <w:b/>
          <w:sz w:val="22"/>
          <w:szCs w:val="22"/>
        </w:rPr>
        <w:t>74/24</w:t>
      </w:r>
      <w:r w:rsidRPr="008603C7">
        <w:rPr>
          <w:b/>
          <w:sz w:val="22"/>
          <w:szCs w:val="22"/>
        </w:rPr>
        <w:t xml:space="preserve">, </w:t>
      </w:r>
      <w:r w:rsidRPr="008603C7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AA4D8C" w:rsidRPr="002A16E2" w14:paraId="440BC10D" w14:textId="77777777" w:rsidTr="00DF576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1FFA43" w14:textId="77777777" w:rsidR="00AA4D8C" w:rsidRPr="002A16E2" w:rsidRDefault="00AA4D8C" w:rsidP="00DF5765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D0AC23" w14:textId="77777777" w:rsidR="00AA4D8C" w:rsidRPr="008A2B7D" w:rsidRDefault="00AA4D8C" w:rsidP="00DF576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68A5B7" w14:textId="77777777" w:rsidR="00AA4D8C" w:rsidRPr="006A3A4C" w:rsidRDefault="00AA4D8C" w:rsidP="00DF5765">
            <w:pPr>
              <w:jc w:val="center"/>
              <w:rPr>
                <w:b/>
                <w:bCs/>
                <w:sz w:val="20"/>
                <w:szCs w:val="20"/>
              </w:rPr>
            </w:pPr>
            <w:r w:rsidRPr="006A3A4C">
              <w:rPr>
                <w:b/>
                <w:bCs/>
                <w:sz w:val="20"/>
                <w:szCs w:val="20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AA1FA4" w14:textId="77777777" w:rsidR="00AA4D8C" w:rsidRPr="008A2B7D" w:rsidRDefault="00AA4D8C" w:rsidP="00DF576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1A8CBF55" w14:textId="77777777" w:rsidR="00AA4D8C" w:rsidRPr="008A2B7D" w:rsidRDefault="00AA4D8C" w:rsidP="00DF576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94D0F5" w14:textId="77777777" w:rsidR="00AA4D8C" w:rsidRPr="008A2B7D" w:rsidRDefault="00AA4D8C" w:rsidP="00DF576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211FDE" w14:textId="77777777" w:rsidR="00AA4D8C" w:rsidRPr="008A2B7D" w:rsidRDefault="00AA4D8C" w:rsidP="00DF576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1DD071D3" w14:textId="77777777" w:rsidR="00AA4D8C" w:rsidRPr="008A2B7D" w:rsidRDefault="00AA4D8C" w:rsidP="00DF576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0AB6DF6" w14:textId="77777777" w:rsidR="00AA4D8C" w:rsidRPr="008A2B7D" w:rsidRDefault="00AA4D8C" w:rsidP="00DF576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2BA66D0E" w14:textId="77777777" w:rsidR="00AA4D8C" w:rsidRPr="008A2B7D" w:rsidRDefault="00AA4D8C" w:rsidP="00DF57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2AB28123" w14:textId="77777777" w:rsidR="00AA4D8C" w:rsidRPr="008A2B7D" w:rsidRDefault="00AA4D8C" w:rsidP="00DF57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D10E765" w14:textId="77777777" w:rsidR="00AA4D8C" w:rsidRPr="008A2B7D" w:rsidRDefault="00AA4D8C" w:rsidP="00DF576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C89D2B4" w14:textId="77777777" w:rsidR="00AA4D8C" w:rsidRPr="008A2B7D" w:rsidRDefault="00AA4D8C" w:rsidP="00DF5765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3E650208" w14:textId="77777777" w:rsidR="00AA4D8C" w:rsidRPr="008A2B7D" w:rsidRDefault="00AA4D8C" w:rsidP="00DF576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AA4D8C" w:rsidRPr="002A16E2" w14:paraId="611413CE" w14:textId="77777777" w:rsidTr="00DF5765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F9E8E4" w14:textId="77777777" w:rsidR="00AA4D8C" w:rsidRPr="002A16E2" w:rsidRDefault="00AA4D8C" w:rsidP="00DF576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682C26" w14:textId="77777777" w:rsidR="00AA4D8C" w:rsidRPr="002A16E2" w:rsidRDefault="00AA4D8C" w:rsidP="00DF576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7285EC" w14:textId="77777777" w:rsidR="00AA4D8C" w:rsidRPr="002A16E2" w:rsidRDefault="00AA4D8C" w:rsidP="00DF576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887997" w14:textId="77777777" w:rsidR="00AA4D8C" w:rsidRPr="002A16E2" w:rsidRDefault="00AA4D8C" w:rsidP="00DF576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8AD5AF1" w14:textId="77777777" w:rsidR="00AA4D8C" w:rsidRPr="002A16E2" w:rsidRDefault="00AA4D8C" w:rsidP="00DF576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869529" w14:textId="77777777" w:rsidR="00AA4D8C" w:rsidRPr="002A16E2" w:rsidRDefault="00AA4D8C" w:rsidP="00DF576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F1515EB" w14:textId="77777777" w:rsidR="00AA4D8C" w:rsidRPr="002A16E2" w:rsidRDefault="00AA4D8C" w:rsidP="00DF576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6F6B1EA" w14:textId="77777777" w:rsidR="00AA4D8C" w:rsidRPr="002A16E2" w:rsidRDefault="00AA4D8C" w:rsidP="00DF576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A4D8C" w:rsidRPr="002A16E2" w14:paraId="503E40F6" w14:textId="77777777" w:rsidTr="00DF576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48AFB5" w14:textId="77777777" w:rsidR="00AA4D8C" w:rsidRPr="002A16E2" w:rsidRDefault="00AA4D8C" w:rsidP="00DF576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A5D8" w14:textId="77777777" w:rsidR="00AA4D8C" w:rsidRPr="00125021" w:rsidRDefault="00AA4D8C" w:rsidP="00DF5765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Zestaw komputerowy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2950" w14:textId="77777777" w:rsidR="00AA4D8C" w:rsidRPr="00A47B30" w:rsidRDefault="00AA4D8C" w:rsidP="00DF576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98D5F" w14:textId="77777777" w:rsidR="00AA4D8C" w:rsidRPr="00F55968" w:rsidRDefault="00AA4D8C" w:rsidP="00DF576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4EE7" w14:textId="77777777" w:rsidR="00AA4D8C" w:rsidRPr="002A16E2" w:rsidRDefault="00AA4D8C" w:rsidP="00DF576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C225" w14:textId="77777777" w:rsidR="00AA4D8C" w:rsidRPr="002A16E2" w:rsidRDefault="00AA4D8C" w:rsidP="00DF576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E0D132" w14:textId="77777777" w:rsidR="00AA4D8C" w:rsidRPr="002A16E2" w:rsidRDefault="00AA4D8C" w:rsidP="00DF576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C63723" w14:textId="77777777" w:rsidR="00AA4D8C" w:rsidRPr="002A16E2" w:rsidRDefault="00AA4D8C" w:rsidP="00DF5765">
            <w:pPr>
              <w:ind w:right="425"/>
              <w:rPr>
                <w:sz w:val="22"/>
                <w:szCs w:val="22"/>
              </w:rPr>
            </w:pPr>
          </w:p>
        </w:tc>
      </w:tr>
      <w:tr w:rsidR="00AA4D8C" w:rsidRPr="006A3A4C" w14:paraId="329C8935" w14:textId="77777777" w:rsidTr="00DF576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0C00B31" w14:textId="77777777" w:rsidR="00AA4D8C" w:rsidRPr="006A3A4C" w:rsidRDefault="00AA4D8C" w:rsidP="00DF5765">
            <w:pPr>
              <w:rPr>
                <w:sz w:val="20"/>
                <w:szCs w:val="20"/>
              </w:rPr>
            </w:pPr>
            <w:r w:rsidRPr="006A3A4C">
              <w:rPr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527A131E" w14:textId="77777777" w:rsidR="00AA4D8C" w:rsidRPr="006A3A4C" w:rsidRDefault="00AA4D8C" w:rsidP="00DF5765">
            <w:pPr>
              <w:rPr>
                <w:sz w:val="20"/>
                <w:szCs w:val="20"/>
              </w:rPr>
            </w:pPr>
            <w:r w:rsidRPr="006A3A4C">
              <w:rPr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C4835" w14:textId="77777777" w:rsidR="00AA4D8C" w:rsidRPr="006A3A4C" w:rsidRDefault="00AA4D8C" w:rsidP="00DF576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AAD8B9" w14:textId="77777777" w:rsidR="00AA4D8C" w:rsidRPr="006A3A4C" w:rsidRDefault="00AA4D8C" w:rsidP="00DF576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48DEEA" w14:textId="77777777" w:rsidR="00AA4D8C" w:rsidRPr="006A3A4C" w:rsidRDefault="00AA4D8C" w:rsidP="00DF5765">
            <w:pPr>
              <w:ind w:right="425"/>
              <w:rPr>
                <w:sz w:val="20"/>
                <w:szCs w:val="20"/>
              </w:rPr>
            </w:pPr>
          </w:p>
        </w:tc>
      </w:tr>
    </w:tbl>
    <w:p w14:paraId="34DC67F6" w14:textId="77777777" w:rsidR="00AA4D8C" w:rsidRDefault="00AA4D8C" w:rsidP="00AA4D8C">
      <w:pPr>
        <w:pStyle w:val="Tekstpodstawowy"/>
        <w:spacing w:line="240" w:lineRule="auto"/>
      </w:pPr>
      <w:r>
        <w:t>w tym:</w:t>
      </w:r>
    </w:p>
    <w:p w14:paraId="068D0B48" w14:textId="77777777" w:rsidR="00AA4D8C" w:rsidRDefault="00AA4D8C" w:rsidP="00AA4D8C">
      <w:pPr>
        <w:widowControl w:val="0"/>
        <w:ind w:right="1"/>
        <w:jc w:val="both"/>
        <w:rPr>
          <w:b/>
          <w:sz w:val="18"/>
        </w:rPr>
      </w:pPr>
    </w:p>
    <w:p w14:paraId="6BF6847F" w14:textId="77777777" w:rsidR="00AA4D8C" w:rsidRDefault="00AA4D8C" w:rsidP="00AA4D8C">
      <w:pPr>
        <w:pStyle w:val="Tekstpodstawowy"/>
        <w:spacing w:line="240" w:lineRule="auto"/>
      </w:pPr>
      <w:r>
        <w:t>Producent, model zaoferowanego sprzętu tj.:</w:t>
      </w:r>
    </w:p>
    <w:p w14:paraId="6B45F6F1" w14:textId="77777777" w:rsidR="00AA4D8C" w:rsidRPr="00FF370A" w:rsidRDefault="00AA4D8C" w:rsidP="00AA4D8C">
      <w:pPr>
        <w:pStyle w:val="Tekstpodstawowy"/>
        <w:numPr>
          <w:ilvl w:val="0"/>
          <w:numId w:val="5"/>
        </w:numPr>
        <w:suppressAutoHyphens/>
        <w:autoSpaceDN w:val="0"/>
      </w:pPr>
      <w:r w:rsidRPr="00FF370A">
        <w:t>Procesor: …………………,………………………………………..…………………..</w:t>
      </w:r>
    </w:p>
    <w:p w14:paraId="761F70A9" w14:textId="77777777" w:rsidR="00AA4D8C" w:rsidRPr="00FF370A" w:rsidRDefault="00AA4D8C" w:rsidP="00AA4D8C">
      <w:pPr>
        <w:pStyle w:val="Tekstpodstawowy"/>
        <w:numPr>
          <w:ilvl w:val="0"/>
          <w:numId w:val="5"/>
        </w:numPr>
        <w:suppressAutoHyphens/>
        <w:autoSpaceDN w:val="0"/>
      </w:pPr>
      <w:r w:rsidRPr="00FF370A">
        <w:t>Chłodzenie procesora:…………………………………………………………………</w:t>
      </w:r>
    </w:p>
    <w:p w14:paraId="2F320000" w14:textId="77777777" w:rsidR="00AA4D8C" w:rsidRPr="00FF370A" w:rsidRDefault="00AA4D8C" w:rsidP="00AA4D8C">
      <w:pPr>
        <w:pStyle w:val="Tekstpodstawowy"/>
        <w:numPr>
          <w:ilvl w:val="0"/>
          <w:numId w:val="5"/>
        </w:numPr>
        <w:suppressAutoHyphens/>
        <w:autoSpaceDN w:val="0"/>
      </w:pPr>
      <w:r w:rsidRPr="00FF370A">
        <w:t>Płyta główna:.…………….………………………………...…………………………..</w:t>
      </w:r>
    </w:p>
    <w:p w14:paraId="2C36DC8A" w14:textId="77777777" w:rsidR="00AA4D8C" w:rsidRPr="00FF370A" w:rsidRDefault="00AA4D8C" w:rsidP="00AA4D8C">
      <w:pPr>
        <w:pStyle w:val="Tekstpodstawowy"/>
        <w:numPr>
          <w:ilvl w:val="0"/>
          <w:numId w:val="5"/>
        </w:numPr>
        <w:suppressAutoHyphens/>
        <w:autoSpaceDN w:val="0"/>
      </w:pPr>
      <w:r w:rsidRPr="00FF370A">
        <w:t>Pamięć RAM:….…..………………………..…………………………………………</w:t>
      </w:r>
    </w:p>
    <w:p w14:paraId="4FB75A1F" w14:textId="77777777" w:rsidR="00AA4D8C" w:rsidRPr="00FF370A" w:rsidRDefault="00AA4D8C" w:rsidP="00AA4D8C">
      <w:pPr>
        <w:pStyle w:val="Tekstpodstawowy"/>
        <w:numPr>
          <w:ilvl w:val="0"/>
          <w:numId w:val="5"/>
        </w:numPr>
        <w:suppressAutoHyphens/>
        <w:autoSpaceDN w:val="0"/>
      </w:pPr>
      <w:r w:rsidRPr="00FF370A">
        <w:t>Dysk SSD:…….......…….……………………………………………………...</w:t>
      </w:r>
    </w:p>
    <w:p w14:paraId="480935BF" w14:textId="77777777" w:rsidR="00AA4D8C" w:rsidRPr="00FF370A" w:rsidRDefault="00AA4D8C" w:rsidP="00AA4D8C">
      <w:pPr>
        <w:pStyle w:val="Tekstpodstawowy"/>
        <w:numPr>
          <w:ilvl w:val="0"/>
          <w:numId w:val="5"/>
        </w:numPr>
        <w:suppressAutoHyphens/>
        <w:autoSpaceDN w:val="0"/>
      </w:pPr>
      <w:r w:rsidRPr="00FF370A">
        <w:t>Dysk twardy HDD:…..………….……………………….……………………………..</w:t>
      </w:r>
    </w:p>
    <w:p w14:paraId="245FBC1A" w14:textId="77777777" w:rsidR="00AA4D8C" w:rsidRPr="00FF370A" w:rsidRDefault="00AA4D8C" w:rsidP="00AA4D8C">
      <w:pPr>
        <w:pStyle w:val="Tekstpodstawowy"/>
        <w:numPr>
          <w:ilvl w:val="0"/>
          <w:numId w:val="5"/>
        </w:numPr>
        <w:suppressAutoHyphens/>
        <w:autoSpaceDN w:val="0"/>
      </w:pPr>
      <w:r w:rsidRPr="00FF370A">
        <w:t>Karta graficzna:……………….……………………………………………………….</w:t>
      </w:r>
    </w:p>
    <w:p w14:paraId="07BFF183" w14:textId="77777777" w:rsidR="00AA4D8C" w:rsidRPr="00FF370A" w:rsidRDefault="00AA4D8C" w:rsidP="00AA4D8C">
      <w:pPr>
        <w:pStyle w:val="Tekstpodstawowy"/>
        <w:numPr>
          <w:ilvl w:val="0"/>
          <w:numId w:val="5"/>
        </w:numPr>
        <w:suppressAutoHyphens/>
        <w:autoSpaceDN w:val="0"/>
      </w:pPr>
      <w:r w:rsidRPr="00FF370A">
        <w:t>Monitor:………..…………….……………………..…………………………………..</w:t>
      </w:r>
    </w:p>
    <w:p w14:paraId="69A0EDAD" w14:textId="77777777" w:rsidR="00AA4D8C" w:rsidRPr="00FF370A" w:rsidRDefault="00AA4D8C" w:rsidP="00AA4D8C">
      <w:pPr>
        <w:pStyle w:val="Tekstpodstawowy"/>
        <w:numPr>
          <w:ilvl w:val="0"/>
          <w:numId w:val="5"/>
        </w:numPr>
        <w:suppressAutoHyphens/>
        <w:autoSpaceDN w:val="0"/>
      </w:pPr>
      <w:r w:rsidRPr="00FF370A">
        <w:lastRenderedPageBreak/>
        <w:t>Obudowa:………………………………………………………………………………</w:t>
      </w:r>
    </w:p>
    <w:p w14:paraId="5DCB03CD" w14:textId="759EBB67" w:rsidR="00AA4D8C" w:rsidRPr="00FF370A" w:rsidRDefault="00AA4D8C" w:rsidP="00AA4D8C">
      <w:pPr>
        <w:pStyle w:val="Tekstpodstawowy"/>
        <w:numPr>
          <w:ilvl w:val="0"/>
          <w:numId w:val="5"/>
        </w:numPr>
        <w:suppressAutoHyphens/>
        <w:autoSpaceDN w:val="0"/>
      </w:pPr>
      <w:r w:rsidRPr="00FF370A">
        <w:t xml:space="preserve"> </w:t>
      </w:r>
      <w:r>
        <w:t>Zestaw: klawiatura + mysz</w:t>
      </w:r>
      <w:r w:rsidRPr="00FF370A">
        <w:t>:……………………………………………….…………</w:t>
      </w:r>
    </w:p>
    <w:p w14:paraId="6D90FD09" w14:textId="505DB646" w:rsidR="00AA4D8C" w:rsidRDefault="00AA4D8C" w:rsidP="00AA4D8C">
      <w:pPr>
        <w:widowControl w:val="0"/>
        <w:ind w:right="1"/>
        <w:jc w:val="both"/>
        <w:rPr>
          <w:b/>
          <w:sz w:val="22"/>
          <w:szCs w:val="22"/>
        </w:rPr>
      </w:pPr>
      <w:r w:rsidRPr="00AA4D8C">
        <w:rPr>
          <w:b/>
          <w:bCs/>
        </w:rPr>
        <w:t>System operacyjny:…..…………………………………………………………….....</w:t>
      </w:r>
    </w:p>
    <w:p w14:paraId="39A04295" w14:textId="77777777" w:rsidR="00AA4D8C" w:rsidRDefault="00AA4D8C" w:rsidP="00AA4D8C">
      <w:pPr>
        <w:widowControl w:val="0"/>
        <w:ind w:right="1"/>
        <w:jc w:val="both"/>
        <w:rPr>
          <w:b/>
          <w:sz w:val="22"/>
          <w:szCs w:val="22"/>
        </w:rPr>
      </w:pPr>
    </w:p>
    <w:p w14:paraId="269BF72C" w14:textId="77777777" w:rsidR="00AA4D8C" w:rsidRPr="00AA4D8C" w:rsidRDefault="00AA4D8C" w:rsidP="00AA4D8C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AA4D8C">
        <w:rPr>
          <w:bCs/>
          <w:sz w:val="22"/>
          <w:szCs w:val="22"/>
        </w:rPr>
        <w:t xml:space="preserve">do 7 dni od daty otrzymania zamówienia potwierdzonego przez MNiSW </w:t>
      </w:r>
    </w:p>
    <w:p w14:paraId="48661572" w14:textId="6EB54161" w:rsidR="00AA4D8C" w:rsidRDefault="00AA4D8C" w:rsidP="00AA4D8C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Okres udzielonej gwarancji*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 miesięcy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(kryterium oceny ofert)</w:t>
      </w:r>
    </w:p>
    <w:p w14:paraId="0F5194AD" w14:textId="7F62070C" w:rsidR="00AA4D8C" w:rsidRPr="00AA4D8C" w:rsidRDefault="00AA4D8C" w:rsidP="00AA4D8C">
      <w:pPr>
        <w:widowControl w:val="0"/>
        <w:jc w:val="both"/>
        <w:rPr>
          <w:bCs/>
          <w:iCs/>
          <w:sz w:val="20"/>
          <w:szCs w:val="20"/>
        </w:rPr>
      </w:pPr>
      <w:r w:rsidRPr="00AA4D8C">
        <w:rPr>
          <w:bCs/>
          <w:iCs/>
          <w:sz w:val="20"/>
          <w:szCs w:val="20"/>
        </w:rPr>
        <w:t>*W przypadku nie podania okresu gwarancji, Zamawiający przyjmie minimalny okres gwarancji tj. 36 miesięcy.</w:t>
      </w:r>
    </w:p>
    <w:p w14:paraId="2F71917A" w14:textId="77777777" w:rsidR="00AA4D8C" w:rsidRDefault="00AA4D8C" w:rsidP="00AA4D8C">
      <w:pPr>
        <w:tabs>
          <w:tab w:val="left" w:pos="426"/>
        </w:tabs>
        <w:jc w:val="both"/>
        <w:rPr>
          <w:sz w:val="22"/>
          <w:szCs w:val="22"/>
        </w:rPr>
      </w:pPr>
    </w:p>
    <w:p w14:paraId="4226A141" w14:textId="68CD84EE" w:rsidR="00AA4D8C" w:rsidRDefault="00AA4D8C" w:rsidP="00AA4D8C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5F050CA8" w14:textId="77777777" w:rsidR="00AA4D8C" w:rsidRDefault="00AA4D8C" w:rsidP="00AA4D8C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5FC38543" w14:textId="77777777" w:rsidR="00AA4D8C" w:rsidRDefault="00AA4D8C" w:rsidP="00AA4D8C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ADC3B52" w14:textId="77777777" w:rsidR="00AA4D8C" w:rsidRDefault="00AA4D8C" w:rsidP="00AA4D8C">
      <w:pPr>
        <w:tabs>
          <w:tab w:val="left" w:pos="426"/>
        </w:tabs>
        <w:jc w:val="both"/>
        <w:rPr>
          <w:sz w:val="22"/>
          <w:szCs w:val="22"/>
        </w:rPr>
      </w:pPr>
    </w:p>
    <w:p w14:paraId="1DDCACC8" w14:textId="77777777" w:rsidR="00AA4D8C" w:rsidRDefault="00AA4D8C" w:rsidP="00AA4D8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5DD2F07" w14:textId="77777777" w:rsidR="00AA4D8C" w:rsidRDefault="00AA4D8C" w:rsidP="00AA4D8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161E621" w14:textId="77777777" w:rsidR="00AA4D8C" w:rsidRDefault="00AA4D8C" w:rsidP="00AA4D8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101013D" w14:textId="37F651EE" w:rsidR="00AA4D8C" w:rsidRPr="00AA4D8C" w:rsidRDefault="00AA4D8C" w:rsidP="00AA4D8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</w:t>
      </w:r>
      <w:r w:rsidRPr="004A5886">
        <w:rPr>
          <w:color w:val="000000"/>
          <w:sz w:val="22"/>
          <w:szCs w:val="22"/>
          <w:lang w:eastAsia="ar-SA"/>
        </w:rPr>
        <w:t xml:space="preserve">przetargu, Zamawiający </w:t>
      </w:r>
      <w:r w:rsidRPr="004A5886">
        <w:rPr>
          <w:sz w:val="22"/>
          <w:szCs w:val="22"/>
        </w:rPr>
        <w:t>zgodnie z ustawą z dnia 11 marca 2004 r. o podatku od towarów i usług (</w:t>
      </w:r>
      <w:r w:rsidRPr="004A5886">
        <w:rPr>
          <w:i/>
          <w:color w:val="000000"/>
          <w:spacing w:val="-2"/>
        </w:rPr>
        <w:t>Dz. U. z 2023 r. poz. 1570, z późn. zm.</w:t>
      </w:r>
      <w:r w:rsidRPr="004A5886">
        <w:rPr>
          <w:sz w:val="22"/>
          <w:szCs w:val="22"/>
        </w:rPr>
        <w:t xml:space="preserve">) </w:t>
      </w:r>
      <w:r w:rsidRPr="004A5886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4A5886">
        <w:rPr>
          <w:b/>
          <w:color w:val="000000"/>
          <w:sz w:val="22"/>
          <w:szCs w:val="22"/>
          <w:lang w:eastAsia="ar-SA"/>
        </w:rPr>
        <w:t>na zestaw komputerowy</w:t>
      </w:r>
      <w:r>
        <w:rPr>
          <w:b/>
          <w:color w:val="000000"/>
          <w:sz w:val="22"/>
          <w:szCs w:val="22"/>
          <w:lang w:eastAsia="ar-SA"/>
        </w:rPr>
        <w:t xml:space="preserve">  </w:t>
      </w:r>
      <w:r>
        <w:rPr>
          <w:sz w:val="22"/>
          <w:szCs w:val="22"/>
        </w:rPr>
        <w:t xml:space="preserve">w zakresie objętym zwolnieniem – zgodnie z art. 83 ust. 1 pkt 26 </w:t>
      </w:r>
      <w:r w:rsidRPr="00FF370A">
        <w:rPr>
          <w:sz w:val="22"/>
          <w:szCs w:val="22"/>
        </w:rPr>
        <w:t xml:space="preserve">przywołanej ustawy. </w:t>
      </w:r>
      <w:r w:rsidRPr="00FF370A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FF370A">
        <w:rPr>
          <w:b/>
          <w:bCs/>
          <w:color w:val="000000"/>
          <w:sz w:val="22"/>
          <w:szCs w:val="22"/>
          <w:lang w:eastAsia="ar-SA"/>
        </w:rPr>
        <w:t xml:space="preserve">zestaw komputerowy </w:t>
      </w:r>
      <w:r w:rsidRPr="00FF370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FF370A">
        <w:rPr>
          <w:bCs/>
          <w:i/>
          <w:iCs/>
          <w:sz w:val="22"/>
          <w:szCs w:val="22"/>
        </w:rPr>
        <w:t>stawą</w:t>
      </w:r>
      <w:r w:rsidRPr="00FF370A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FF370A">
        <w:rPr>
          <w:sz w:val="22"/>
          <w:szCs w:val="22"/>
        </w:rPr>
        <w:t>o podatku od towarów i usług (</w:t>
      </w:r>
      <w:r w:rsidRPr="00FF370A">
        <w:rPr>
          <w:i/>
          <w:color w:val="000000"/>
          <w:spacing w:val="-2"/>
          <w:sz w:val="22"/>
          <w:szCs w:val="22"/>
        </w:rPr>
        <w:t>Dz. U. z 2023 r. poz. 1570, z późn. zm.</w:t>
      </w:r>
      <w:r w:rsidRPr="00FF370A">
        <w:rPr>
          <w:sz w:val="22"/>
          <w:szCs w:val="22"/>
        </w:rPr>
        <w:t>)</w:t>
      </w:r>
    </w:p>
    <w:p w14:paraId="23C63783" w14:textId="77777777" w:rsidR="00AA4D8C" w:rsidRDefault="00AA4D8C" w:rsidP="00AA4D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64C66EC" w14:textId="77777777" w:rsidR="00AA4D8C" w:rsidRDefault="00AA4D8C" w:rsidP="00AA4D8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1531E8" w14:textId="77777777" w:rsidR="00AA4D8C" w:rsidRDefault="00AA4D8C" w:rsidP="00AA4D8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4285C06" w14:textId="77777777" w:rsidR="00AA4D8C" w:rsidRDefault="00AA4D8C" w:rsidP="00AA4D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A4D8C" w14:paraId="51FC3943" w14:textId="77777777" w:rsidTr="00DF576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5F1FF4" w14:textId="77777777" w:rsidR="00AA4D8C" w:rsidRDefault="00AA4D8C" w:rsidP="00DF576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59C24F" w14:textId="77777777" w:rsidR="00AA4D8C" w:rsidRDefault="00AA4D8C" w:rsidP="00DF576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7D803579" w14:textId="77777777" w:rsidR="00AA4D8C" w:rsidRDefault="00AA4D8C" w:rsidP="00DF576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906EEC" w14:textId="77777777" w:rsidR="00AA4D8C" w:rsidRDefault="00AA4D8C" w:rsidP="00DF576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AA4D8C" w14:paraId="536EE646" w14:textId="77777777" w:rsidTr="00DF576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D9DE6" w14:textId="77777777" w:rsidR="00AA4D8C" w:rsidRDefault="00AA4D8C" w:rsidP="00DF576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F633B" w14:textId="77777777" w:rsidR="00AA4D8C" w:rsidRDefault="00AA4D8C" w:rsidP="00DF576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ED71A" w14:textId="77777777" w:rsidR="00AA4D8C" w:rsidRDefault="00AA4D8C" w:rsidP="00DF576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AA4D8C" w14:paraId="41CE7E56" w14:textId="77777777" w:rsidTr="00DF576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4DF7F" w14:textId="77777777" w:rsidR="00AA4D8C" w:rsidRDefault="00AA4D8C" w:rsidP="00DF576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F03B2" w14:textId="77777777" w:rsidR="00AA4D8C" w:rsidRDefault="00AA4D8C" w:rsidP="00DF576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DA777" w14:textId="77777777" w:rsidR="00AA4D8C" w:rsidRDefault="00AA4D8C" w:rsidP="00DF576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9D177B2" w14:textId="77777777" w:rsidR="00AA4D8C" w:rsidRDefault="00AA4D8C" w:rsidP="00AA4D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3E9A1F5" w14:textId="77777777" w:rsidR="00AA4D8C" w:rsidRDefault="00AA4D8C" w:rsidP="00AA4D8C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14F719FC" w14:textId="77777777" w:rsidR="00AA4D8C" w:rsidRDefault="00AA4D8C" w:rsidP="00AA4D8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66AC9430" w14:textId="77777777" w:rsidR="00AA4D8C" w:rsidRDefault="00AA4D8C" w:rsidP="00AA4D8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05BDE5C2" w14:textId="77777777" w:rsidR="00AA4D8C" w:rsidRDefault="00AA4D8C" w:rsidP="00AA4D8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612401AA" w14:textId="77777777" w:rsidR="00AA4D8C" w:rsidRDefault="00AA4D8C" w:rsidP="00AA4D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3D60CDD2" w14:textId="77777777" w:rsidR="00AA4D8C" w:rsidRDefault="00AA4D8C" w:rsidP="00AA4D8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5C4BCD1" w14:textId="77777777" w:rsidR="00AA4D8C" w:rsidRDefault="00AA4D8C" w:rsidP="00AA4D8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78C7B5D" w14:textId="77777777" w:rsidR="00AA4D8C" w:rsidRDefault="00AA4D8C" w:rsidP="00AA4D8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36565AB" w14:textId="77777777" w:rsidR="00AA4D8C" w:rsidRDefault="00AA4D8C" w:rsidP="00AA4D8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3FA2483" w14:textId="77777777" w:rsidR="00AA4D8C" w:rsidRDefault="00AA4D8C" w:rsidP="00AA4D8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E57BC29" w14:textId="77777777" w:rsidR="00AA4D8C" w:rsidRDefault="00AA4D8C" w:rsidP="00AA4D8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6DA536C" w14:textId="77777777" w:rsidR="00AA4D8C" w:rsidRDefault="00AA4D8C" w:rsidP="00AA4D8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0BF50F7" w14:textId="77777777" w:rsidR="00AA4D8C" w:rsidRDefault="00AA4D8C" w:rsidP="00AA4D8C">
      <w:pPr>
        <w:ind w:left="1440"/>
        <w:jc w:val="both"/>
        <w:rPr>
          <w:sz w:val="22"/>
          <w:szCs w:val="22"/>
        </w:rPr>
      </w:pPr>
    </w:p>
    <w:p w14:paraId="269201CD" w14:textId="77777777" w:rsidR="00AA4D8C" w:rsidRDefault="00AA4D8C" w:rsidP="00AA4D8C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4A5BE8CB" w14:textId="77777777" w:rsidR="00AA4D8C" w:rsidRDefault="00AA4D8C" w:rsidP="00AA4D8C">
      <w:pPr>
        <w:widowControl w:val="0"/>
        <w:ind w:right="1"/>
        <w:rPr>
          <w:sz w:val="22"/>
          <w:szCs w:val="22"/>
        </w:rPr>
      </w:pPr>
    </w:p>
    <w:p w14:paraId="42FE8CFC" w14:textId="77777777" w:rsidR="00AA4D8C" w:rsidRDefault="00AA4D8C" w:rsidP="00AA4D8C"/>
    <w:p w14:paraId="3A738633" w14:textId="77777777" w:rsidR="00AA4D8C" w:rsidRDefault="00AA4D8C" w:rsidP="00AA4D8C">
      <w:pPr>
        <w:jc w:val="right"/>
        <w:rPr>
          <w:sz w:val="20"/>
          <w:szCs w:val="20"/>
        </w:rPr>
      </w:pPr>
    </w:p>
    <w:p w14:paraId="74EF5B9A" w14:textId="77777777" w:rsidR="00FE545C" w:rsidRPr="00AA4D8C" w:rsidRDefault="00FE545C" w:rsidP="00AA4D8C"/>
    <w:sectPr w:rsidR="00FE545C" w:rsidRPr="00AA4D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EA1ACD" w14:textId="77777777" w:rsidR="00A44ED0" w:rsidRDefault="00A44ED0">
      <w:r>
        <w:separator/>
      </w:r>
    </w:p>
  </w:endnote>
  <w:endnote w:type="continuationSeparator" w:id="0">
    <w:p w14:paraId="695FF0D4" w14:textId="77777777" w:rsidR="00A44ED0" w:rsidRDefault="00A44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39A00" w14:textId="77777777" w:rsidR="00A0799F" w:rsidRDefault="00A079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EECF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9D64" w14:textId="77777777" w:rsidR="00A0799F" w:rsidRDefault="00A079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4C908" w14:textId="77777777" w:rsidR="00A44ED0" w:rsidRDefault="00A44ED0">
      <w:r>
        <w:separator/>
      </w:r>
    </w:p>
  </w:footnote>
  <w:footnote w:type="continuationSeparator" w:id="0">
    <w:p w14:paraId="68FBFC43" w14:textId="77777777" w:rsidR="00A44ED0" w:rsidRDefault="00A44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F8AEF" w14:textId="77777777" w:rsidR="00A0799F" w:rsidRDefault="00A079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3867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17607" w14:textId="77777777" w:rsidR="00A0799F" w:rsidRDefault="00A079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24368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82833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3876591">
    <w:abstractNumId w:val="0"/>
  </w:num>
  <w:num w:numId="4" w16cid:durableId="988940800">
    <w:abstractNumId w:val="3"/>
  </w:num>
  <w:num w:numId="5" w16cid:durableId="11589553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4ED0"/>
    <w:rsid w:val="00012286"/>
    <w:rsid w:val="000704FC"/>
    <w:rsid w:val="00071CCC"/>
    <w:rsid w:val="000B731D"/>
    <w:rsid w:val="000D6134"/>
    <w:rsid w:val="000E09C7"/>
    <w:rsid w:val="000F0799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0799F"/>
    <w:rsid w:val="00A346FE"/>
    <w:rsid w:val="00A44ED0"/>
    <w:rsid w:val="00A47B4D"/>
    <w:rsid w:val="00A83018"/>
    <w:rsid w:val="00AA4D8C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A61CCA"/>
  <w15:chartTrackingRefBased/>
  <w15:docId w15:val="{34C0FD45-F1CC-472D-8149-1B3B8639B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4D8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679</Words>
  <Characters>5224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2024-04-08T08:32:00Z</dcterms:created>
  <dcterms:modified xsi:type="dcterms:W3CDTF">2024-04-09T08:02:00Z</dcterms:modified>
</cp:coreProperties>
</file>