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01E3F" w14:textId="52EEDAC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0276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0553AEA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C20FA7" w14:textId="77777777" w:rsidR="00651E32" w:rsidRPr="00651E32" w:rsidRDefault="00651E3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51E32">
        <w:rPr>
          <w:rFonts w:ascii="Arial" w:hAnsi="Arial" w:cs="Arial"/>
        </w:rPr>
        <w:t xml:space="preserve">Szpital Miejski Specjalistyczny </w:t>
      </w:r>
    </w:p>
    <w:p w14:paraId="6FDF620A" w14:textId="77777777" w:rsidR="006676AE" w:rsidRPr="0012157F" w:rsidRDefault="00651E3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51E32">
        <w:rPr>
          <w:rFonts w:ascii="Arial" w:hAnsi="Arial" w:cs="Arial"/>
        </w:rPr>
        <w:t>im. Gabriela Narutowicza w Krakowie</w:t>
      </w:r>
    </w:p>
    <w:p w14:paraId="67C11ACF" w14:textId="77777777" w:rsidR="006676AE" w:rsidRPr="0012157F" w:rsidRDefault="00651E3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51E32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651E32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762E56BB" w14:textId="77777777" w:rsidR="00F90CD1" w:rsidRDefault="00651E3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51E32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651E32">
        <w:rPr>
          <w:rFonts w:ascii="Arial" w:hAnsi="Arial" w:cs="Arial"/>
        </w:rPr>
        <w:t>Kraków</w:t>
      </w:r>
    </w:p>
    <w:p w14:paraId="12502FF3" w14:textId="304B17A6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294C41B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80D08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1CDCCB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F32C54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9C6C48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96E656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1E32" w:rsidRPr="0012157F" w14:paraId="5CB46191" w14:textId="77777777" w:rsidTr="007456AC">
        <w:tc>
          <w:tcPr>
            <w:tcW w:w="9104" w:type="dxa"/>
            <w:shd w:val="clear" w:color="auto" w:fill="D9D9D9"/>
          </w:tcPr>
          <w:p w14:paraId="6B36067F" w14:textId="77777777" w:rsidR="00651E32" w:rsidRPr="0012157F" w:rsidRDefault="00651E32" w:rsidP="007456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A438AA" w14:textId="77777777" w:rsidR="00651E32" w:rsidRPr="00094F76" w:rsidRDefault="00651E32" w:rsidP="007456A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1E3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11E956B" w14:textId="77777777" w:rsidR="00651E32" w:rsidRPr="0017574D" w:rsidRDefault="00651E32" w:rsidP="007456A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D570489" w14:textId="77777777" w:rsidR="00651E32" w:rsidRDefault="00651E32" w:rsidP="007456A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E55CD5E" w14:textId="77777777" w:rsidR="00651E32" w:rsidRPr="002C3302" w:rsidRDefault="00651E32" w:rsidP="00745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F0FF06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185D157" w14:textId="77777777" w:rsidR="00E50194" w:rsidRDefault="00651E3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51E32">
        <w:rPr>
          <w:rFonts w:ascii="Arial" w:hAnsi="Arial" w:cs="Arial"/>
          <w:b/>
          <w:sz w:val="24"/>
          <w:szCs w:val="24"/>
        </w:rPr>
        <w:t>Zakup i dostawa gazów medycznych wraz z dzierżawą zbiorników i butli</w:t>
      </w:r>
    </w:p>
    <w:p w14:paraId="35BCEC78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51E32" w:rsidRPr="00651E32">
        <w:rPr>
          <w:rFonts w:ascii="Arial" w:hAnsi="Arial" w:cs="Arial"/>
          <w:b/>
          <w:sz w:val="24"/>
          <w:szCs w:val="24"/>
        </w:rPr>
        <w:t>ZP/25/2024</w:t>
      </w:r>
    </w:p>
    <w:p w14:paraId="46E7F35C" w14:textId="4BD7069B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1E32" w:rsidRPr="00651E32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B6FF38D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0DF4DFA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BF3CE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091000E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5BBD62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213716F" w14:textId="77777777" w:rsidR="00651E32" w:rsidRPr="007104AC" w:rsidRDefault="00651E32" w:rsidP="00651E3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2EF36BF1" w14:textId="77777777" w:rsidR="00651E32" w:rsidRDefault="00651E32" w:rsidP="00651E3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4B80D45E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85FEF7E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3738A58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28F1615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4EDB6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A42D11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05D0AD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75DAFC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05EB93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F400E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D4091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C6EA45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A321F4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C5A55A5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293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1D139" w14:textId="77777777" w:rsidR="00293F17" w:rsidRDefault="00293F17" w:rsidP="0038231F">
      <w:pPr>
        <w:spacing w:after="0" w:line="240" w:lineRule="auto"/>
      </w:pPr>
      <w:r>
        <w:separator/>
      </w:r>
    </w:p>
  </w:endnote>
  <w:endnote w:type="continuationSeparator" w:id="0">
    <w:p w14:paraId="0D4497FC" w14:textId="77777777" w:rsidR="00293F17" w:rsidRDefault="00293F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5720D" w14:textId="77777777" w:rsidR="00651E32" w:rsidRDefault="00651E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1D7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12D3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2B5E" w14:textId="77777777" w:rsidR="00651E32" w:rsidRDefault="00651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5C3B7" w14:textId="77777777" w:rsidR="00293F17" w:rsidRDefault="00293F17" w:rsidP="0038231F">
      <w:pPr>
        <w:spacing w:after="0" w:line="240" w:lineRule="auto"/>
      </w:pPr>
      <w:r>
        <w:separator/>
      </w:r>
    </w:p>
  </w:footnote>
  <w:footnote w:type="continuationSeparator" w:id="0">
    <w:p w14:paraId="11B3ACBE" w14:textId="77777777" w:rsidR="00293F17" w:rsidRDefault="00293F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411F2" w14:textId="77777777" w:rsidR="00651E32" w:rsidRDefault="00651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0EA9" w14:textId="77777777" w:rsidR="00651E32" w:rsidRDefault="00651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650D" w14:textId="77777777" w:rsidR="00651E32" w:rsidRDefault="00651E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226936">
    <w:abstractNumId w:val="12"/>
  </w:num>
  <w:num w:numId="2" w16cid:durableId="16588725">
    <w:abstractNumId w:val="0"/>
  </w:num>
  <w:num w:numId="3" w16cid:durableId="331035293">
    <w:abstractNumId w:val="11"/>
  </w:num>
  <w:num w:numId="4" w16cid:durableId="2066828732">
    <w:abstractNumId w:val="16"/>
  </w:num>
  <w:num w:numId="5" w16cid:durableId="1834684033">
    <w:abstractNumId w:val="13"/>
  </w:num>
  <w:num w:numId="6" w16cid:durableId="229581489">
    <w:abstractNumId w:val="10"/>
  </w:num>
  <w:num w:numId="7" w16cid:durableId="668749555">
    <w:abstractNumId w:val="1"/>
  </w:num>
  <w:num w:numId="8" w16cid:durableId="98064854">
    <w:abstractNumId w:val="6"/>
  </w:num>
  <w:num w:numId="9" w16cid:durableId="796334229">
    <w:abstractNumId w:val="4"/>
  </w:num>
  <w:num w:numId="10" w16cid:durableId="1344091445">
    <w:abstractNumId w:val="7"/>
  </w:num>
  <w:num w:numId="11" w16cid:durableId="2053339230">
    <w:abstractNumId w:val="5"/>
  </w:num>
  <w:num w:numId="12" w16cid:durableId="207111829">
    <w:abstractNumId w:val="9"/>
  </w:num>
  <w:num w:numId="13" w16cid:durableId="97719293">
    <w:abstractNumId w:val="3"/>
  </w:num>
  <w:num w:numId="14" w16cid:durableId="2029256853">
    <w:abstractNumId w:val="2"/>
  </w:num>
  <w:num w:numId="15" w16cid:durableId="1921793809">
    <w:abstractNumId w:val="15"/>
  </w:num>
  <w:num w:numId="16" w16cid:durableId="1113287802">
    <w:abstractNumId w:val="8"/>
  </w:num>
  <w:num w:numId="17" w16cid:durableId="14465794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F1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3F17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E32"/>
    <w:rsid w:val="006676AE"/>
    <w:rsid w:val="00690276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19B8D9"/>
  <w15:docId w15:val="{9EB471EC-D203-436F-84D1-68BEDC1A3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2024-04-04T11:16:00Z</dcterms:created>
  <dcterms:modified xsi:type="dcterms:W3CDTF">2024-04-04T11:16:00Z</dcterms:modified>
</cp:coreProperties>
</file>