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A45E5" w14:textId="7D0B4B6F" w:rsidR="00025386" w:rsidRPr="00002D5F" w:rsidRDefault="00025386" w:rsidP="00025386">
      <w:pPr>
        <w:pStyle w:val="Nagwek4"/>
        <w:rPr>
          <w:bCs/>
          <w:i w:val="0"/>
        </w:rPr>
      </w:pPr>
      <w:r w:rsidRPr="00002D5F">
        <w:rPr>
          <w:bCs/>
          <w:i w:val="0"/>
        </w:rPr>
        <w:t xml:space="preserve">Załącznik nr </w:t>
      </w:r>
      <w:r w:rsidR="00002D5F" w:rsidRPr="00002D5F">
        <w:rPr>
          <w:bCs/>
          <w:i w:val="0"/>
        </w:rPr>
        <w:t>6</w:t>
      </w:r>
    </w:p>
    <w:p w14:paraId="7D18470B" w14:textId="2E8750F9" w:rsidR="00025386" w:rsidRDefault="00002D5F" w:rsidP="00002D5F">
      <w:pPr>
        <w:spacing w:after="0" w:line="240" w:lineRule="auto"/>
      </w:pPr>
      <w:r>
        <w:t>…………………………………………..</w:t>
      </w:r>
    </w:p>
    <w:p w14:paraId="4AB3EB7B" w14:textId="1CE1F0CB" w:rsidR="00002D5F" w:rsidRPr="00002D5F" w:rsidRDefault="00002D5F" w:rsidP="00002D5F">
      <w:p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Nazwa i dane Wykonawcy</w:t>
      </w:r>
    </w:p>
    <w:p w14:paraId="0A1B06F8" w14:textId="77777777" w:rsidR="00002D5F" w:rsidRDefault="00002D5F"/>
    <w:p w14:paraId="276A5D92" w14:textId="77777777" w:rsidR="00025386" w:rsidRPr="00025386" w:rsidRDefault="00025386" w:rsidP="00025386"/>
    <w:p w14:paraId="36946529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3788A" w:rsidRPr="0023788A">
        <w:rPr>
          <w:rFonts w:ascii="Times New Roman" w:eastAsia="Times New Roman" w:hAnsi="Times New Roman"/>
          <w:b/>
          <w:sz w:val="24"/>
          <w:szCs w:val="20"/>
          <w:lang w:eastAsia="pl-PL"/>
        </w:rPr>
        <w:t>ZP/25/2024</w:t>
      </w:r>
    </w:p>
    <w:p w14:paraId="75F9956E" w14:textId="77777777" w:rsidR="00025386" w:rsidRPr="00025386" w:rsidRDefault="00025386" w:rsidP="00025386"/>
    <w:p w14:paraId="02E69E5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45623EF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7AD72F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3788A" w:rsidRPr="0023788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420A18F" w14:textId="77777777" w:rsidR="00A56A6F" w:rsidRPr="00A56A6F" w:rsidRDefault="0023788A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3788A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gazów medycznych wraz z dzierżawą zbiorników i butli</w:t>
      </w:r>
    </w:p>
    <w:p w14:paraId="62E2C264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0484F32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6112F4F9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DF24FC4" w14:textId="77777777" w:rsidTr="00C2318B">
        <w:tc>
          <w:tcPr>
            <w:tcW w:w="772" w:type="dxa"/>
            <w:shd w:val="clear" w:color="auto" w:fill="auto"/>
          </w:tcPr>
          <w:p w14:paraId="2F4CDD0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2C951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0541F0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6365B0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4E4F0A8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9531DCE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14AB35FD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742EFB3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3339398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3EACC5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1AE4A6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366808C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5024EA0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CB201C3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3FA83FC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2CA634D6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7F45CA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F671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EEAC3" w14:textId="77777777" w:rsidR="00F6719C" w:rsidRDefault="00F6719C" w:rsidP="00025386">
      <w:pPr>
        <w:spacing w:after="0" w:line="240" w:lineRule="auto"/>
      </w:pPr>
      <w:r>
        <w:separator/>
      </w:r>
    </w:p>
  </w:endnote>
  <w:endnote w:type="continuationSeparator" w:id="0">
    <w:p w14:paraId="00AB5CAC" w14:textId="77777777" w:rsidR="00F6719C" w:rsidRDefault="00F6719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2779" w14:textId="77777777" w:rsidR="0023788A" w:rsidRDefault="002378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7859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B5A8C8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51C95E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4AF5A3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99F8" w14:textId="77777777" w:rsidR="0023788A" w:rsidRDefault="002378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92423" w14:textId="77777777" w:rsidR="00F6719C" w:rsidRDefault="00F6719C" w:rsidP="00025386">
      <w:pPr>
        <w:spacing w:after="0" w:line="240" w:lineRule="auto"/>
      </w:pPr>
      <w:r>
        <w:separator/>
      </w:r>
    </w:p>
  </w:footnote>
  <w:footnote w:type="continuationSeparator" w:id="0">
    <w:p w14:paraId="7FC8BF36" w14:textId="77777777" w:rsidR="00F6719C" w:rsidRDefault="00F6719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8A3FA" w14:textId="77777777" w:rsidR="0023788A" w:rsidRDefault="002378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9B19E" w14:textId="77777777" w:rsidR="0023788A" w:rsidRDefault="002378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D547D" w14:textId="77777777" w:rsidR="0023788A" w:rsidRDefault="002378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719C"/>
    <w:rsid w:val="00002D5F"/>
    <w:rsid w:val="00025386"/>
    <w:rsid w:val="001C2314"/>
    <w:rsid w:val="0023788A"/>
    <w:rsid w:val="004E2B1B"/>
    <w:rsid w:val="005624D8"/>
    <w:rsid w:val="008F2498"/>
    <w:rsid w:val="009B09E9"/>
    <w:rsid w:val="00A56A6F"/>
    <w:rsid w:val="00AD38B5"/>
    <w:rsid w:val="00C2318B"/>
    <w:rsid w:val="00D55FC4"/>
    <w:rsid w:val="00F6719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54B1D9E4"/>
  <w15:chartTrackingRefBased/>
  <w15:docId w15:val="{6050652F-25B2-4F9B-876D-1EBAE7DC0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2024-04-04T11:06:00Z</dcterms:created>
  <dcterms:modified xsi:type="dcterms:W3CDTF">2024-04-04T11:09:00Z</dcterms:modified>
</cp:coreProperties>
</file>