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54D6ECB5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5D400C">
        <w:rPr>
          <w:sz w:val="22"/>
          <w:szCs w:val="22"/>
        </w:rPr>
        <w:t>3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362A38C6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65C335AF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>jest</w:t>
      </w:r>
      <w:r w:rsidR="001C54B2">
        <w:rPr>
          <w:sz w:val="22"/>
          <w:szCs w:val="22"/>
        </w:rPr>
        <w:t>:</w:t>
      </w:r>
      <w:r w:rsidR="000E7251">
        <w:rPr>
          <w:sz w:val="22"/>
          <w:szCs w:val="22"/>
        </w:rPr>
        <w:t xml:space="preserve"> </w:t>
      </w:r>
      <w:r w:rsidR="00985133" w:rsidRPr="009A036E">
        <w:rPr>
          <w:b/>
          <w:bCs/>
          <w:iCs/>
          <w:color w:val="000000"/>
          <w:sz w:val="22"/>
          <w:lang w:eastAsia="x-none"/>
        </w:rPr>
        <w:t xml:space="preserve">Usługa restauracyjna w dn. 09-10/05/2024 w ramach E3 dla </w:t>
      </w:r>
      <w:proofErr w:type="spellStart"/>
      <w:r w:rsidR="00985133" w:rsidRPr="009A036E">
        <w:rPr>
          <w:b/>
          <w:bCs/>
          <w:iCs/>
          <w:color w:val="000000"/>
          <w:sz w:val="22"/>
          <w:lang w:eastAsia="x-none"/>
        </w:rPr>
        <w:t>WEiP</w:t>
      </w:r>
      <w:proofErr w:type="spellEnd"/>
      <w:r w:rsidR="00985133" w:rsidRPr="009A036E">
        <w:rPr>
          <w:b/>
          <w:bCs/>
          <w:iCs/>
          <w:color w:val="000000"/>
          <w:sz w:val="22"/>
          <w:lang w:eastAsia="x-none"/>
        </w:rPr>
        <w:t xml:space="preserve"> -DE-dzp.272-150/24</w:t>
      </w:r>
      <w:r w:rsidR="00172783">
        <w:rPr>
          <w:b/>
          <w:bCs/>
          <w:iCs/>
          <w:color w:val="000000"/>
          <w:lang w:eastAsia="x-none"/>
        </w:rPr>
        <w:t>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Pr="00960B79">
        <w:rPr>
          <w:sz w:val="22"/>
          <w:szCs w:val="22"/>
        </w:rPr>
        <w:t>.</w:t>
      </w:r>
    </w:p>
    <w:p w14:paraId="1BB987A0" w14:textId="77777777" w:rsidR="00172783" w:rsidRDefault="00172783" w:rsidP="00963479">
      <w:pPr>
        <w:jc w:val="center"/>
        <w:rPr>
          <w:sz w:val="22"/>
          <w:szCs w:val="22"/>
        </w:rPr>
      </w:pPr>
    </w:p>
    <w:p w14:paraId="1696D333" w14:textId="475B7C3A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6D441997" w14:textId="5678A5F2" w:rsidR="00372D73" w:rsidRPr="00372D73" w:rsidRDefault="00372D73" w:rsidP="00372D73">
      <w:pPr>
        <w:jc w:val="both"/>
        <w:rPr>
          <w:sz w:val="22"/>
          <w:szCs w:val="22"/>
        </w:rPr>
      </w:pPr>
      <w:r w:rsidRPr="00372D73">
        <w:rPr>
          <w:b/>
          <w:sz w:val="22"/>
          <w:szCs w:val="22"/>
        </w:rPr>
        <w:t xml:space="preserve">Termin realizacji umowy: </w:t>
      </w:r>
      <w:r w:rsidRPr="00372D73">
        <w:rPr>
          <w:b/>
          <w:bCs/>
          <w:sz w:val="22"/>
          <w:szCs w:val="22"/>
        </w:rPr>
        <w:t>09-10/05/2024 r.</w:t>
      </w:r>
      <w:r w:rsidRPr="00372D73">
        <w:rPr>
          <w:sz w:val="22"/>
          <w:szCs w:val="22"/>
        </w:rPr>
        <w:t>, w tym:</w:t>
      </w:r>
    </w:p>
    <w:p w14:paraId="68969F47" w14:textId="77777777" w:rsidR="00372D73" w:rsidRPr="00372D73" w:rsidRDefault="00372D73" w:rsidP="00372D73">
      <w:pPr>
        <w:pStyle w:val="Akapitzlist"/>
        <w:numPr>
          <w:ilvl w:val="0"/>
          <w:numId w:val="38"/>
        </w:numPr>
        <w:jc w:val="both"/>
        <w:rPr>
          <w:sz w:val="22"/>
          <w:szCs w:val="22"/>
        </w:rPr>
      </w:pPr>
      <w:r w:rsidRPr="00372D73">
        <w:rPr>
          <w:sz w:val="22"/>
          <w:szCs w:val="22"/>
        </w:rPr>
        <w:t>obiad w dn. 09/05/2024 r. dla max. 85 osób (min. 45 osób) g. ok. 13:00/14:00</w:t>
      </w:r>
    </w:p>
    <w:p w14:paraId="75695682" w14:textId="77777777" w:rsidR="00372D73" w:rsidRPr="00372D73" w:rsidRDefault="00372D73" w:rsidP="00372D73">
      <w:pPr>
        <w:pStyle w:val="Akapitzlist"/>
        <w:numPr>
          <w:ilvl w:val="0"/>
          <w:numId w:val="38"/>
        </w:numPr>
        <w:jc w:val="both"/>
        <w:rPr>
          <w:sz w:val="22"/>
          <w:szCs w:val="22"/>
        </w:rPr>
      </w:pPr>
      <w:r w:rsidRPr="00372D73">
        <w:rPr>
          <w:sz w:val="22"/>
          <w:szCs w:val="22"/>
        </w:rPr>
        <w:t>kolacja w dn. 09/05/2024 r. dla max. 85 osób (min. 45 osób) g. ok. 19:00/20:00</w:t>
      </w:r>
    </w:p>
    <w:p w14:paraId="6528B2C2" w14:textId="77777777" w:rsidR="00372D73" w:rsidRPr="00372D73" w:rsidRDefault="00372D73" w:rsidP="00372D73">
      <w:pPr>
        <w:pStyle w:val="Akapitzlist"/>
        <w:numPr>
          <w:ilvl w:val="0"/>
          <w:numId w:val="38"/>
        </w:numPr>
        <w:jc w:val="both"/>
        <w:rPr>
          <w:sz w:val="22"/>
          <w:szCs w:val="22"/>
        </w:rPr>
      </w:pPr>
      <w:r w:rsidRPr="00372D73">
        <w:rPr>
          <w:sz w:val="22"/>
          <w:szCs w:val="22"/>
        </w:rPr>
        <w:t>obiad w dn. 10/05/2024 r. dla max. 108 osób (min. 80 osób) g. ok. 14.00/15.00</w:t>
      </w:r>
    </w:p>
    <w:p w14:paraId="745EFC6D" w14:textId="77777777" w:rsidR="00172783" w:rsidRPr="00172783" w:rsidRDefault="00172783" w:rsidP="00172783">
      <w:pPr>
        <w:pStyle w:val="Akapitzlist"/>
        <w:jc w:val="both"/>
        <w:rPr>
          <w:sz w:val="22"/>
          <w:szCs w:val="22"/>
        </w:rPr>
      </w:pPr>
    </w:p>
    <w:p w14:paraId="1696D338" w14:textId="7E58B95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3BA4E915" w14:textId="5C472ADB" w:rsidR="00C13A96" w:rsidRDefault="00C13A96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 xml:space="preserve">Wynagrodzenie za całość przedmiotu umowy tj. usługę cateringową dla max. </w:t>
      </w:r>
      <w:r>
        <w:rPr>
          <w:sz w:val="22"/>
          <w:szCs w:val="22"/>
        </w:rPr>
        <w:t xml:space="preserve">278 </w:t>
      </w:r>
      <w:r w:rsidRPr="008C2C63">
        <w:rPr>
          <w:sz w:val="22"/>
          <w:szCs w:val="22"/>
        </w:rPr>
        <w:t xml:space="preserve">osób nie przekroczy kwoty </w:t>
      </w:r>
      <w:r>
        <w:rPr>
          <w:sz w:val="22"/>
          <w:szCs w:val="22"/>
        </w:rPr>
        <w:t>netto</w:t>
      </w:r>
      <w:r w:rsidRPr="008C2C63">
        <w:rPr>
          <w:sz w:val="22"/>
          <w:szCs w:val="22"/>
        </w:rPr>
        <w:t xml:space="preserve"> ………….... (słownie: …………….. zł)</w:t>
      </w:r>
      <w:r>
        <w:rPr>
          <w:sz w:val="22"/>
          <w:szCs w:val="22"/>
        </w:rPr>
        <w:t>,</w:t>
      </w:r>
    </w:p>
    <w:p w14:paraId="617D9416" w14:textId="3F1FA25F" w:rsidR="008C2C63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 xml:space="preserve">Wynagrodzenie za całość przedmiotu umowy tj. usługę cateringową dla max. </w:t>
      </w:r>
      <w:r w:rsidR="00985133">
        <w:rPr>
          <w:sz w:val="22"/>
          <w:szCs w:val="22"/>
        </w:rPr>
        <w:t>278</w:t>
      </w:r>
      <w:r w:rsidR="00172783">
        <w:rPr>
          <w:sz w:val="22"/>
          <w:szCs w:val="22"/>
        </w:rPr>
        <w:t xml:space="preserve"> </w:t>
      </w:r>
      <w:r w:rsidRPr="008C2C63">
        <w:rPr>
          <w:sz w:val="22"/>
          <w:szCs w:val="22"/>
        </w:rPr>
        <w:t>osób nie przekroczy kwoty brutto ………….... (słownie: …………….. zł)</w:t>
      </w:r>
      <w:r w:rsidR="00985133">
        <w:rPr>
          <w:sz w:val="22"/>
          <w:szCs w:val="22"/>
        </w:rPr>
        <w:t>, w tym:</w:t>
      </w:r>
    </w:p>
    <w:p w14:paraId="79628813" w14:textId="12C83985" w:rsidR="00985133" w:rsidRPr="00985133" w:rsidRDefault="00985133" w:rsidP="00985133">
      <w:pPr>
        <w:widowControl w:val="0"/>
        <w:numPr>
          <w:ilvl w:val="0"/>
          <w:numId w:val="39"/>
        </w:numPr>
        <w:spacing w:line="264" w:lineRule="auto"/>
        <w:ind w:right="1"/>
        <w:jc w:val="both"/>
        <w:rPr>
          <w:b/>
          <w:sz w:val="22"/>
          <w:szCs w:val="22"/>
        </w:rPr>
      </w:pPr>
      <w:r w:rsidRPr="00985133">
        <w:rPr>
          <w:sz w:val="22"/>
          <w:szCs w:val="22"/>
        </w:rPr>
        <w:t>cena brutto za obiad w dn. 09/05/2024 r. dla 1 osoby: …………………...…</w:t>
      </w:r>
      <w:r>
        <w:rPr>
          <w:sz w:val="22"/>
          <w:szCs w:val="22"/>
        </w:rPr>
        <w:t>..</w:t>
      </w:r>
      <w:r w:rsidRPr="00985133">
        <w:rPr>
          <w:sz w:val="22"/>
          <w:szCs w:val="22"/>
        </w:rPr>
        <w:t>.. zł</w:t>
      </w:r>
    </w:p>
    <w:p w14:paraId="2762A36D" w14:textId="27371C3D" w:rsidR="00985133" w:rsidRPr="00985133" w:rsidRDefault="00985133" w:rsidP="00985133">
      <w:pPr>
        <w:widowControl w:val="0"/>
        <w:numPr>
          <w:ilvl w:val="0"/>
          <w:numId w:val="39"/>
        </w:numPr>
        <w:spacing w:line="264" w:lineRule="auto"/>
        <w:ind w:right="1"/>
        <w:jc w:val="both"/>
        <w:rPr>
          <w:b/>
          <w:sz w:val="22"/>
          <w:szCs w:val="22"/>
        </w:rPr>
      </w:pPr>
      <w:r w:rsidRPr="00985133">
        <w:rPr>
          <w:sz w:val="22"/>
          <w:szCs w:val="22"/>
        </w:rPr>
        <w:t>cena brutto za kolację w dn. 09/05/2024 r. dla 1 osoby: ……………………</w:t>
      </w:r>
      <w:r>
        <w:rPr>
          <w:sz w:val="22"/>
          <w:szCs w:val="22"/>
        </w:rPr>
        <w:t>..</w:t>
      </w:r>
      <w:r w:rsidRPr="00985133">
        <w:rPr>
          <w:sz w:val="22"/>
          <w:szCs w:val="22"/>
        </w:rPr>
        <w:t>.. zł</w:t>
      </w:r>
    </w:p>
    <w:p w14:paraId="29A7F39F" w14:textId="223DDE99" w:rsidR="00985133" w:rsidRPr="00985133" w:rsidRDefault="00985133" w:rsidP="00985133">
      <w:pPr>
        <w:widowControl w:val="0"/>
        <w:numPr>
          <w:ilvl w:val="0"/>
          <w:numId w:val="39"/>
        </w:numPr>
        <w:spacing w:line="264" w:lineRule="auto"/>
        <w:ind w:right="1"/>
        <w:jc w:val="both"/>
        <w:rPr>
          <w:b/>
          <w:sz w:val="22"/>
          <w:szCs w:val="22"/>
        </w:rPr>
      </w:pPr>
      <w:r w:rsidRPr="00985133">
        <w:rPr>
          <w:sz w:val="22"/>
          <w:szCs w:val="22"/>
        </w:rPr>
        <w:t>cena brutto za obiad w dn. 10/05/2024 r. dla 1 osoby: …………………...…</w:t>
      </w:r>
      <w:r>
        <w:rPr>
          <w:sz w:val="22"/>
          <w:szCs w:val="22"/>
        </w:rPr>
        <w:t>..</w:t>
      </w:r>
      <w:r w:rsidRPr="00985133">
        <w:rPr>
          <w:sz w:val="22"/>
          <w:szCs w:val="22"/>
        </w:rPr>
        <w:t>.. zł</w:t>
      </w:r>
    </w:p>
    <w:p w14:paraId="1696D33B" w14:textId="487DE8DA" w:rsidR="00963479" w:rsidRPr="005A4E7D" w:rsidRDefault="00963479" w:rsidP="00963479">
      <w:pPr>
        <w:jc w:val="both"/>
        <w:rPr>
          <w:sz w:val="22"/>
          <w:szCs w:val="22"/>
        </w:rPr>
      </w:pPr>
      <w:bookmarkStart w:id="1" w:name="_GoBack"/>
      <w:bookmarkEnd w:id="1"/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32072655" w14:textId="21E7206A" w:rsidR="004E10CF" w:rsidRDefault="00422D52" w:rsidP="00A875D1">
      <w:pPr>
        <w:jc w:val="both"/>
        <w:rPr>
          <w:sz w:val="22"/>
          <w:szCs w:val="22"/>
        </w:rPr>
      </w:pPr>
      <w:r w:rsidRPr="005A4E7D">
        <w:rPr>
          <w:sz w:val="22"/>
          <w:szCs w:val="22"/>
        </w:rPr>
        <w:t>4. Minimaln</w:t>
      </w:r>
      <w:r w:rsidR="00372D73">
        <w:rPr>
          <w:sz w:val="22"/>
          <w:szCs w:val="22"/>
        </w:rPr>
        <w:t>y</w:t>
      </w:r>
      <w:r w:rsidRPr="005A4E7D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zakres</w:t>
      </w:r>
      <w:r w:rsidRPr="005A4E7D">
        <w:rPr>
          <w:sz w:val="22"/>
          <w:szCs w:val="22"/>
        </w:rPr>
        <w:t xml:space="preserve"> świadczonej usługi </w:t>
      </w:r>
      <w:r w:rsidR="008C2C63">
        <w:rPr>
          <w:sz w:val="22"/>
          <w:szCs w:val="22"/>
        </w:rPr>
        <w:t xml:space="preserve">-  </w:t>
      </w:r>
      <w:r w:rsidR="00985133">
        <w:rPr>
          <w:sz w:val="22"/>
          <w:szCs w:val="22"/>
        </w:rPr>
        <w:t>170</w:t>
      </w:r>
      <w:r w:rsidR="008C2C63">
        <w:rPr>
          <w:sz w:val="22"/>
          <w:szCs w:val="22"/>
        </w:rPr>
        <w:t xml:space="preserve"> osób.</w:t>
      </w:r>
    </w:p>
    <w:p w14:paraId="267D555F" w14:textId="3AD34B44" w:rsidR="007F5912" w:rsidRDefault="007F5912" w:rsidP="00A875D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Finalna liczba uczestników zostanie </w:t>
      </w:r>
      <w:r w:rsidRPr="007F5912">
        <w:rPr>
          <w:sz w:val="22"/>
          <w:szCs w:val="22"/>
        </w:rPr>
        <w:t xml:space="preserve">podana co najmniej na </w:t>
      </w:r>
      <w:r w:rsidR="004639CC">
        <w:rPr>
          <w:sz w:val="22"/>
          <w:szCs w:val="22"/>
        </w:rPr>
        <w:t>3</w:t>
      </w:r>
      <w:r w:rsidRPr="007F5912">
        <w:rPr>
          <w:sz w:val="22"/>
          <w:szCs w:val="22"/>
        </w:rPr>
        <w:t xml:space="preserve"> </w:t>
      </w:r>
      <w:r w:rsidR="00172783">
        <w:rPr>
          <w:sz w:val="22"/>
          <w:szCs w:val="22"/>
        </w:rPr>
        <w:t>dni</w:t>
      </w:r>
      <w:r w:rsidRPr="007F5912">
        <w:rPr>
          <w:sz w:val="22"/>
          <w:szCs w:val="22"/>
        </w:rPr>
        <w:t xml:space="preserve"> przed wydarzeniem</w:t>
      </w:r>
      <w:r>
        <w:rPr>
          <w:sz w:val="22"/>
          <w:szCs w:val="22"/>
        </w:rPr>
        <w:t xml:space="preserve">. </w:t>
      </w:r>
    </w:p>
    <w:p w14:paraId="6E73D4F3" w14:textId="2D4A68F4" w:rsidR="002B5CFB" w:rsidRDefault="007F5912" w:rsidP="00A875D1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2B5CFB">
        <w:rPr>
          <w:sz w:val="22"/>
          <w:szCs w:val="22"/>
        </w:rPr>
        <w:t>. Miejsce świadczenia usługi:………………………………….</w:t>
      </w: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</w:t>
      </w:r>
      <w:r w:rsidRPr="00172783">
        <w:rPr>
          <w:bCs/>
          <w:sz w:val="22"/>
          <w:szCs w:val="22"/>
        </w:rPr>
        <w:t>4</w:t>
      </w:r>
      <w:r w:rsidRPr="004E10CF">
        <w:rPr>
          <w:b/>
          <w:bCs/>
          <w:sz w:val="22"/>
          <w:szCs w:val="22"/>
        </w:rPr>
        <w:t xml:space="preserve">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2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2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2CDF9C5B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4B94E230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1C54B2">
        <w:rPr>
          <w:sz w:val="22"/>
          <w:szCs w:val="22"/>
        </w:rPr>
        <w:t>liczbę</w:t>
      </w:r>
      <w:r w:rsidR="00BC77C0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osób.</w:t>
      </w:r>
    </w:p>
    <w:p w14:paraId="1696D340" w14:textId="5CE075CC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 xml:space="preserve">Zapłata wynagrodzenia nastąpi przelewem na rachunek Wykonawcy zawarty na dzień zlecenia przelewu </w:t>
      </w:r>
      <w:r w:rsidR="00172783">
        <w:rPr>
          <w:sz w:val="22"/>
          <w:szCs w:val="22"/>
        </w:rPr>
        <w:br/>
      </w:r>
      <w:r w:rsidRPr="00960B79">
        <w:rPr>
          <w:sz w:val="22"/>
          <w:szCs w:val="22"/>
        </w:rPr>
        <w:t xml:space="preserve">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183AA98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3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3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40C1EFDA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całkowitego wynagrodzenia netto określonego w  § 3 ust. 1;</w:t>
      </w:r>
    </w:p>
    <w:p w14:paraId="7507F8EA" w14:textId="28012B49" w:rsidR="00445D69" w:rsidRPr="00445D69" w:rsidRDefault="00A32E25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c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z tytułu odstąpienia od umowy w części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odstąpienie;</w:t>
      </w:r>
    </w:p>
    <w:p w14:paraId="4DE52EAE" w14:textId="5FCC1CF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umową:</w:t>
      </w:r>
    </w:p>
    <w:p w14:paraId="6C3CA4D9" w14:textId="386B24D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 tytułu odstąpienia od umowy w całości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całkowitego wynagrodzenia netto określonego w § 3 ust. 1;</w:t>
      </w:r>
    </w:p>
    <w:p w14:paraId="6D8CF84A" w14:textId="67F7B6EB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b)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części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</w:t>
      </w:r>
    </w:p>
    <w:p w14:paraId="541E189B" w14:textId="25313A3A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Łączna maksymalna wysokość kar umownych, których mogą dochodzić Strony nie może przekroczyć 20% wynagrodzenia netto o którym mowa w § 3 ust. 1 umowy.</w:t>
      </w:r>
    </w:p>
    <w:p w14:paraId="21A2D78A" w14:textId="2A13F57E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Zastrzeżenia co do kar umownych pozostają w mocy w całości lub w części, pomimo oświadczenia </w:t>
      </w:r>
      <w:r w:rsidR="00172783">
        <w:rPr>
          <w:rFonts w:eastAsia="Calibri"/>
          <w:sz w:val="22"/>
          <w:szCs w:val="24"/>
          <w:lang w:eastAsia="en-US"/>
        </w:rPr>
        <w:br/>
      </w:r>
      <w:r w:rsidRPr="00445D69">
        <w:rPr>
          <w:rFonts w:eastAsia="Calibri"/>
          <w:sz w:val="22"/>
          <w:szCs w:val="24"/>
          <w:lang w:eastAsia="en-US"/>
        </w:rPr>
        <w:t>o odstąpieniu od umowy.</w:t>
      </w:r>
    </w:p>
    <w:p w14:paraId="7787C416" w14:textId="498DD109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6.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Kara umowna będzie płatna w terminie 14 dni od wystąpienia przez </w:t>
      </w:r>
      <w:r w:rsidR="00A32E25">
        <w:rPr>
          <w:rFonts w:eastAsia="Calibri"/>
          <w:sz w:val="22"/>
          <w:szCs w:val="24"/>
          <w:lang w:eastAsia="en-US"/>
        </w:rPr>
        <w:t xml:space="preserve">Zleceniodawcę </w:t>
      </w:r>
      <w:r w:rsidRPr="00445D69">
        <w:rPr>
          <w:rFonts w:eastAsia="Calibri"/>
          <w:sz w:val="22"/>
          <w:szCs w:val="24"/>
          <w:lang w:eastAsia="en-US"/>
        </w:rPr>
        <w:t>z żądaniem zapłaty.</w:t>
      </w:r>
    </w:p>
    <w:p w14:paraId="2DA303C1" w14:textId="60991EE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7.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6F5BC6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8.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Default="004E10CF" w:rsidP="00963479">
      <w:pPr>
        <w:jc w:val="center"/>
        <w:rPr>
          <w:sz w:val="22"/>
          <w:szCs w:val="22"/>
        </w:rPr>
      </w:pPr>
    </w:p>
    <w:p w14:paraId="71DDCAEA" w14:textId="77777777" w:rsidR="00242147" w:rsidRPr="00960B79" w:rsidRDefault="00242147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lastRenderedPageBreak/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5ABDA934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</w:t>
      </w:r>
      <w:r w:rsidR="00172783">
        <w:rPr>
          <w:rFonts w:eastAsia="Calibri"/>
          <w:sz w:val="22"/>
          <w:szCs w:val="24"/>
          <w:lang w:eastAsia="en-US"/>
        </w:rPr>
        <w:br/>
      </w:r>
      <w:r w:rsidRPr="006F5BC6">
        <w:rPr>
          <w:rFonts w:eastAsia="Calibri"/>
          <w:sz w:val="22"/>
          <w:szCs w:val="24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453FFFD1" w14:textId="3DB77853" w:rsidR="001372B2" w:rsidRPr="001A7899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4345D7FB" w14:textId="4E33B66D" w:rsidR="001372B2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0EA5A07" w14:textId="77777777" w:rsidR="00C13A96" w:rsidRPr="001A7899" w:rsidRDefault="00C13A96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32CB67C" w14:textId="77777777" w:rsidR="00B7433E" w:rsidRPr="00194CD2" w:rsidRDefault="00B7433E" w:rsidP="00B7433E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</w:rPr>
        <w:t>Załączniki do umowy:</w:t>
      </w:r>
    </w:p>
    <w:p w14:paraId="75618C35" w14:textId="696B50EF" w:rsidR="00B7433E" w:rsidRDefault="00B7433E" w:rsidP="00C13A96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Oferta Wykonawcy</w:t>
      </w:r>
      <w:r w:rsidRPr="00194CD2">
        <w:rPr>
          <w:rFonts w:ascii="Times New Roman" w:hAnsi="Times New Roman" w:cs="Times New Roman"/>
          <w:i/>
          <w:iCs/>
          <w:sz w:val="24"/>
          <w:szCs w:val="24"/>
        </w:rPr>
        <w:t xml:space="preserve">/opis przedmiotu zamówienia </w:t>
      </w:r>
    </w:p>
    <w:p w14:paraId="3A9E63E6" w14:textId="23ECD788" w:rsidR="00C13A96" w:rsidRPr="00C13A96" w:rsidRDefault="00C13A96" w:rsidP="00C13A96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486DBF">
        <w:rPr>
          <w:rFonts w:ascii="Times New Roman" w:hAnsi="Times New Roman" w:cs="Times New Roman"/>
          <w:i/>
          <w:iCs/>
          <w:sz w:val="22"/>
          <w:szCs w:val="22"/>
        </w:rPr>
        <w:t>Oświadczenie dla celów podatkowych dotyczące podmiotów powiązanych</w:t>
      </w:r>
    </w:p>
    <w:p w14:paraId="50153FB1" w14:textId="5A39477C" w:rsidR="00C13A96" w:rsidRDefault="00C13A96" w:rsidP="00C13A96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14:paraId="6278463F" w14:textId="3B2BD5CC" w:rsidR="00C13A96" w:rsidRDefault="00C13A96" w:rsidP="00C13A96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14:paraId="1BB5D711" w14:textId="2A08667E" w:rsidR="00C13A96" w:rsidRDefault="00C13A96" w:rsidP="00C13A96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14:paraId="685669BE" w14:textId="6BAC5B33" w:rsidR="00C13A96" w:rsidRPr="00C13A96" w:rsidRDefault="00C13A96" w:rsidP="00C13A96">
      <w:pPr>
        <w:widowControl w:val="0"/>
        <w:autoSpaceDE w:val="0"/>
        <w:autoSpaceDN w:val="0"/>
        <w:jc w:val="right"/>
        <w:textAlignment w:val="baseline"/>
      </w:pPr>
      <w:r w:rsidRPr="00C13A96">
        <w:t xml:space="preserve">Załącznik nr </w:t>
      </w:r>
      <w:r>
        <w:t>2</w:t>
      </w:r>
      <w:r w:rsidRPr="00C13A96">
        <w:t xml:space="preserve"> do umowy </w:t>
      </w:r>
      <w:r w:rsidRPr="00C13A96">
        <w:rPr>
          <w:rFonts w:eastAsia="Arial Unicode MS"/>
          <w:b/>
          <w:caps/>
        </w:rPr>
        <w:t>DE-dzp.272-150/24</w:t>
      </w:r>
    </w:p>
    <w:p w14:paraId="56239276" w14:textId="77777777" w:rsidR="00C13A96" w:rsidRPr="00C13A96" w:rsidRDefault="00C13A96" w:rsidP="00C13A96">
      <w:pPr>
        <w:widowControl w:val="0"/>
        <w:autoSpaceDE w:val="0"/>
        <w:autoSpaceDN w:val="0"/>
        <w:jc w:val="both"/>
        <w:textAlignment w:val="baseline"/>
      </w:pPr>
    </w:p>
    <w:p w14:paraId="2DB69D0C" w14:textId="77777777" w:rsidR="00C13A96" w:rsidRPr="00C13A96" w:rsidRDefault="00C13A96" w:rsidP="00C13A96">
      <w:pPr>
        <w:widowControl w:val="0"/>
        <w:autoSpaceDE w:val="0"/>
        <w:autoSpaceDN w:val="0"/>
        <w:jc w:val="both"/>
        <w:textAlignment w:val="baseline"/>
      </w:pPr>
      <w:r w:rsidRPr="00C13A96">
        <w:t>.....................................… </w:t>
      </w:r>
    </w:p>
    <w:p w14:paraId="51B3A994" w14:textId="77777777" w:rsidR="00C13A96" w:rsidRPr="00C13A96" w:rsidRDefault="00C13A96" w:rsidP="00C13A96">
      <w:pPr>
        <w:widowControl w:val="0"/>
        <w:autoSpaceDE w:val="0"/>
        <w:autoSpaceDN w:val="0"/>
        <w:textAlignment w:val="baseline"/>
      </w:pPr>
      <w:r w:rsidRPr="00C13A96">
        <w:t>Nazwa Sprzedawcy</w:t>
      </w:r>
    </w:p>
    <w:p w14:paraId="747D72E5" w14:textId="77777777" w:rsidR="00C13A96" w:rsidRPr="00C13A96" w:rsidRDefault="00C13A96" w:rsidP="00C13A96">
      <w:pPr>
        <w:widowControl w:val="0"/>
        <w:autoSpaceDE w:val="0"/>
        <w:autoSpaceDN w:val="0"/>
        <w:textAlignment w:val="baseline"/>
      </w:pPr>
    </w:p>
    <w:p w14:paraId="0BADBD1F" w14:textId="77777777" w:rsidR="00C13A96" w:rsidRPr="00C13A96" w:rsidRDefault="00C13A96" w:rsidP="00C13A96">
      <w:pPr>
        <w:widowControl w:val="0"/>
        <w:autoSpaceDE w:val="0"/>
        <w:autoSpaceDN w:val="0"/>
        <w:jc w:val="both"/>
        <w:textAlignment w:val="baseline"/>
      </w:pPr>
      <w:r w:rsidRPr="00C13A96">
        <w:t>.....................................…</w:t>
      </w:r>
    </w:p>
    <w:p w14:paraId="233D008A" w14:textId="77777777" w:rsidR="00C13A96" w:rsidRPr="00C13A96" w:rsidRDefault="00C13A96" w:rsidP="00C13A96">
      <w:pPr>
        <w:widowControl w:val="0"/>
        <w:autoSpaceDE w:val="0"/>
        <w:autoSpaceDN w:val="0"/>
        <w:textAlignment w:val="baseline"/>
      </w:pPr>
      <w:r w:rsidRPr="00C13A96">
        <w:t>NIP</w:t>
      </w:r>
      <w:r w:rsidRPr="00C13A96">
        <w:tab/>
        <w:t> </w:t>
      </w:r>
    </w:p>
    <w:p w14:paraId="764A8366" w14:textId="77777777" w:rsidR="00C13A96" w:rsidRPr="00C13A96" w:rsidRDefault="00C13A96" w:rsidP="00C13A96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239FD505" w14:textId="77777777" w:rsidR="00C13A96" w:rsidRPr="00C13A96" w:rsidRDefault="00C13A96" w:rsidP="00C13A96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C13A96">
        <w:rPr>
          <w:b/>
          <w:bCs/>
        </w:rPr>
        <w:t>OŚWIADCZENIE DLA CELÓW PODATKOWYCH</w:t>
      </w:r>
    </w:p>
    <w:p w14:paraId="45BBE91F" w14:textId="77777777" w:rsidR="00C13A96" w:rsidRPr="00C13A96" w:rsidRDefault="00C13A96" w:rsidP="00C13A96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C13A96">
        <w:rPr>
          <w:b/>
          <w:bCs/>
        </w:rPr>
        <w:t xml:space="preserve">DOTYCZĄCE PODMIOTÓW POWIĄZANYCH </w:t>
      </w:r>
    </w:p>
    <w:p w14:paraId="54EB2EF7" w14:textId="77777777" w:rsidR="00C13A96" w:rsidRPr="00C13A96" w:rsidRDefault="00C13A96" w:rsidP="00C13A96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5D75985D" w14:textId="77777777" w:rsidR="00C13A96" w:rsidRPr="00C13A96" w:rsidRDefault="00C13A96" w:rsidP="00C13A96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03631170" w14:textId="77777777" w:rsidR="00C13A96" w:rsidRPr="00C13A96" w:rsidRDefault="00C13A96" w:rsidP="00C13A96">
      <w:pPr>
        <w:widowControl w:val="0"/>
        <w:autoSpaceDE w:val="0"/>
        <w:autoSpaceDN w:val="0"/>
        <w:textAlignment w:val="baseline"/>
      </w:pPr>
      <w:r w:rsidRPr="00C13A96">
        <w:t>Działając w imieniu ………………………………, (dalej jako: „</w:t>
      </w:r>
      <w:r w:rsidRPr="00C13A96">
        <w:rPr>
          <w:b/>
          <w:bCs/>
        </w:rPr>
        <w:t>Podmiot</w:t>
      </w:r>
      <w:r w:rsidRPr="00C13A96">
        <w:t>”) niniejszym oświadcza, że Podmiot:</w:t>
      </w:r>
    </w:p>
    <w:p w14:paraId="0AA0AD83" w14:textId="77777777" w:rsidR="00C13A96" w:rsidRPr="00C13A96" w:rsidRDefault="00C13A96" w:rsidP="00C13A96">
      <w:pPr>
        <w:widowControl w:val="0"/>
        <w:autoSpaceDE w:val="0"/>
        <w:autoSpaceDN w:val="0"/>
        <w:textAlignment w:val="baseline"/>
      </w:pPr>
    </w:p>
    <w:p w14:paraId="512D3A6E" w14:textId="77777777" w:rsidR="00C13A96" w:rsidRPr="00C13A96" w:rsidRDefault="00C13A96" w:rsidP="00C13A96">
      <w:pPr>
        <w:widowControl w:val="0"/>
        <w:autoSpaceDE w:val="0"/>
        <w:autoSpaceDN w:val="0"/>
        <w:textAlignment w:val="baseline"/>
      </w:pPr>
    </w:p>
    <w:p w14:paraId="4F275E82" w14:textId="1102A005" w:rsidR="00C13A96" w:rsidRPr="00C13A96" w:rsidRDefault="00C13A96" w:rsidP="00C13A96">
      <w:pPr>
        <w:widowControl w:val="0"/>
        <w:numPr>
          <w:ilvl w:val="0"/>
          <w:numId w:val="34"/>
        </w:numPr>
        <w:autoSpaceDE w:val="0"/>
        <w:autoSpaceDN w:val="0"/>
        <w:spacing w:after="200"/>
        <w:contextualSpacing/>
        <w:jc w:val="both"/>
        <w:textAlignment w:val="baseline"/>
      </w:pPr>
      <w:r w:rsidRPr="00C13A96">
        <w:rPr>
          <w:b/>
          <w:bCs/>
        </w:rPr>
        <w:t>jest / nie jest</w:t>
      </w:r>
      <w:r w:rsidRPr="00C13A96">
        <w:rPr>
          <w:vertAlign w:val="superscript"/>
        </w:rPr>
        <w:footnoteReference w:id="1"/>
      </w:r>
      <w:r w:rsidRPr="00C13A96">
        <w:t xml:space="preserve"> podmiotem powiązanym z Akademią Górniczo-Hutniczą im. Stanisława Staszica w Krakowie w rozumieniu art. 11a Ustawy o podatku dochodowym od osób prawnych z dnia 15 marca 1992 r.</w:t>
      </w:r>
      <w:r w:rsidRPr="00C13A96">
        <w:rPr>
          <w:vertAlign w:val="superscript"/>
        </w:rPr>
        <w:footnoteReference w:id="2"/>
      </w:r>
      <w:r w:rsidRPr="00C13A96">
        <w:t>;</w:t>
      </w:r>
    </w:p>
    <w:p w14:paraId="3461852F" w14:textId="77777777" w:rsidR="00C13A96" w:rsidRPr="00C13A96" w:rsidRDefault="00C13A96" w:rsidP="00C13A96">
      <w:pPr>
        <w:widowControl w:val="0"/>
        <w:autoSpaceDE w:val="0"/>
        <w:autoSpaceDN w:val="0"/>
        <w:spacing w:after="200"/>
        <w:ind w:left="780"/>
        <w:contextualSpacing/>
        <w:jc w:val="both"/>
        <w:textAlignment w:val="baseline"/>
      </w:pPr>
    </w:p>
    <w:p w14:paraId="1C3F1B64" w14:textId="1B86DB8A" w:rsidR="00C13A96" w:rsidRPr="00C13A96" w:rsidRDefault="00C13A96" w:rsidP="00C13A96">
      <w:pPr>
        <w:widowControl w:val="0"/>
        <w:numPr>
          <w:ilvl w:val="0"/>
          <w:numId w:val="34"/>
        </w:numPr>
        <w:autoSpaceDE w:val="0"/>
        <w:autoSpaceDN w:val="0"/>
        <w:spacing w:after="200"/>
        <w:contextualSpacing/>
        <w:jc w:val="both"/>
        <w:textAlignment w:val="baseline"/>
      </w:pPr>
      <w:r w:rsidRPr="00C13A96">
        <w:rPr>
          <w:rFonts w:eastAsia="Calibri"/>
          <w:b/>
          <w:bCs/>
          <w:lang w:eastAsia="en-US"/>
        </w:rPr>
        <w:t>jest / nie</w:t>
      </w:r>
      <w:r w:rsidRPr="00C13A96">
        <w:rPr>
          <w:rFonts w:eastAsia="Calibri"/>
          <w:lang w:eastAsia="en-US"/>
        </w:rPr>
        <w:t xml:space="preserve"> </w:t>
      </w:r>
      <w:r w:rsidRPr="00C13A96">
        <w:rPr>
          <w:rFonts w:eastAsia="Calibri"/>
          <w:b/>
          <w:bCs/>
          <w:lang w:eastAsia="en-US"/>
        </w:rPr>
        <w:t>jest</w:t>
      </w:r>
      <w:r w:rsidRPr="00C13A96">
        <w:rPr>
          <w:rFonts w:eastAsia="Calibri"/>
          <w:vertAlign w:val="superscript"/>
          <w:lang w:eastAsia="en-US"/>
        </w:rPr>
        <w:footnoteReference w:id="3"/>
      </w:r>
      <w:r w:rsidRPr="00C13A96">
        <w:rPr>
          <w:rFonts w:eastAsia="Calibri"/>
          <w:lang w:eastAsia="en-US"/>
        </w:rPr>
        <w:t xml:space="preserve"> podmiotem mającym miejsce zamieszkania, siedzibę lub zarząd na terytorium lub w kraju</w:t>
      </w:r>
      <w:r>
        <w:rPr>
          <w:rFonts w:eastAsia="Calibri"/>
          <w:lang w:eastAsia="en-US"/>
        </w:rPr>
        <w:t xml:space="preserve"> </w:t>
      </w:r>
      <w:r w:rsidRPr="00C13A96">
        <w:rPr>
          <w:rFonts w:eastAsia="Calibri"/>
          <w:lang w:eastAsia="en-US"/>
        </w:rPr>
        <w:t>stosującym szkodliwą konkurencję podatkową</w:t>
      </w:r>
      <w:r w:rsidRPr="00C13A96">
        <w:rPr>
          <w:rFonts w:eastAsia="Calibri"/>
          <w:vertAlign w:val="superscript"/>
          <w:lang w:eastAsia="en-US"/>
        </w:rPr>
        <w:footnoteReference w:id="4"/>
      </w:r>
      <w:r w:rsidRPr="00C13A96">
        <w:rPr>
          <w:rFonts w:eastAsia="Calibri"/>
          <w:lang w:eastAsia="en-US"/>
        </w:rPr>
        <w:t>;</w:t>
      </w:r>
    </w:p>
    <w:p w14:paraId="3C0A9176" w14:textId="77777777" w:rsidR="00C13A96" w:rsidRPr="00C13A96" w:rsidRDefault="00C13A96" w:rsidP="00C13A96">
      <w:pPr>
        <w:widowControl w:val="0"/>
        <w:autoSpaceDE w:val="0"/>
        <w:autoSpaceDN w:val="0"/>
        <w:spacing w:after="200"/>
        <w:ind w:left="780"/>
        <w:contextualSpacing/>
        <w:jc w:val="both"/>
        <w:textAlignment w:val="baseline"/>
      </w:pPr>
      <w:r w:rsidRPr="00C13A96">
        <w:rPr>
          <w:rFonts w:eastAsia="Calibri"/>
          <w:lang w:eastAsia="en-US"/>
        </w:rPr>
        <w:t xml:space="preserve"> </w:t>
      </w:r>
    </w:p>
    <w:p w14:paraId="7C7B364D" w14:textId="77777777" w:rsidR="00C13A96" w:rsidRPr="00C13A96" w:rsidRDefault="00C13A96" w:rsidP="00C13A96">
      <w:pPr>
        <w:widowControl w:val="0"/>
        <w:numPr>
          <w:ilvl w:val="0"/>
          <w:numId w:val="34"/>
        </w:numPr>
        <w:autoSpaceDE w:val="0"/>
        <w:autoSpaceDN w:val="0"/>
        <w:spacing w:after="200"/>
        <w:contextualSpacing/>
        <w:jc w:val="both"/>
        <w:textAlignment w:val="baseline"/>
      </w:pPr>
      <w:r w:rsidRPr="00C13A96">
        <w:rPr>
          <w:rFonts w:eastAsia="Calibri"/>
          <w:lang w:eastAsia="en-US"/>
        </w:rPr>
        <w:t>rzeczywisty właściciel</w:t>
      </w:r>
      <w:r w:rsidRPr="00C13A96">
        <w:rPr>
          <w:rFonts w:eastAsia="Calibri"/>
          <w:vertAlign w:val="superscript"/>
          <w:lang w:eastAsia="en-US"/>
        </w:rPr>
        <w:footnoteReference w:id="5"/>
      </w:r>
      <w:r w:rsidRPr="00C13A96">
        <w:rPr>
          <w:rFonts w:eastAsia="Calibri"/>
          <w:lang w:eastAsia="en-US"/>
        </w:rPr>
        <w:t xml:space="preserve"> Podmiotu </w:t>
      </w:r>
      <w:r w:rsidRPr="00C13A96">
        <w:rPr>
          <w:rFonts w:eastAsia="Calibri"/>
          <w:b/>
          <w:bCs/>
          <w:lang w:eastAsia="en-US"/>
        </w:rPr>
        <w:t>jest / nie jest</w:t>
      </w:r>
      <w:r w:rsidRPr="00C13A96">
        <w:rPr>
          <w:rFonts w:eastAsia="Calibri"/>
          <w:vertAlign w:val="superscript"/>
          <w:lang w:eastAsia="en-US"/>
        </w:rPr>
        <w:footnoteReference w:id="6"/>
      </w:r>
      <w:r w:rsidRPr="00C13A96"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 w:rsidRPr="00C13A96">
        <w:rPr>
          <w:rFonts w:eastAsia="Calibri"/>
          <w:vertAlign w:val="superscript"/>
          <w:lang w:eastAsia="en-US"/>
        </w:rPr>
        <w:t>4</w:t>
      </w:r>
      <w:r w:rsidRPr="00C13A96">
        <w:rPr>
          <w:rFonts w:eastAsia="Calibri"/>
          <w:lang w:eastAsia="en-US"/>
        </w:rPr>
        <w:t xml:space="preserve"> ;</w:t>
      </w:r>
    </w:p>
    <w:p w14:paraId="1DDF3165" w14:textId="77777777" w:rsidR="00C13A96" w:rsidRPr="00C13A96" w:rsidRDefault="00C13A96" w:rsidP="00C13A96">
      <w:pPr>
        <w:widowControl w:val="0"/>
        <w:autoSpaceDE w:val="0"/>
        <w:autoSpaceDN w:val="0"/>
        <w:spacing w:after="200"/>
        <w:ind w:left="780"/>
        <w:contextualSpacing/>
        <w:jc w:val="both"/>
        <w:textAlignment w:val="baseline"/>
      </w:pPr>
    </w:p>
    <w:p w14:paraId="1676A844" w14:textId="77777777" w:rsidR="00C13A96" w:rsidRPr="00C13A96" w:rsidRDefault="00C13A96" w:rsidP="00C13A96">
      <w:pPr>
        <w:widowControl w:val="0"/>
        <w:numPr>
          <w:ilvl w:val="0"/>
          <w:numId w:val="34"/>
        </w:numPr>
        <w:autoSpaceDE w:val="0"/>
        <w:autoSpaceDN w:val="0"/>
        <w:contextualSpacing/>
        <w:jc w:val="both"/>
        <w:rPr>
          <w:rFonts w:eastAsia="Calibri"/>
          <w:lang w:eastAsia="en-US"/>
        </w:rPr>
      </w:pPr>
      <w:r w:rsidRPr="00C13A96">
        <w:rPr>
          <w:rFonts w:eastAsia="Calibri"/>
          <w:lang w:eastAsia="en-US"/>
        </w:rPr>
        <w:t xml:space="preserve">Podmiot </w:t>
      </w:r>
      <w:r w:rsidRPr="00C13A96">
        <w:rPr>
          <w:rFonts w:eastAsia="Calibri"/>
          <w:b/>
          <w:bCs/>
          <w:lang w:eastAsia="en-US"/>
        </w:rPr>
        <w:t>stanowi / nie stanowi</w:t>
      </w:r>
      <w:r w:rsidRPr="00C13A96">
        <w:rPr>
          <w:vertAlign w:val="superscript"/>
        </w:rPr>
        <w:footnoteReference w:id="7"/>
      </w:r>
      <w:r w:rsidRPr="00C13A96">
        <w:t xml:space="preserve"> </w:t>
      </w:r>
      <w:r w:rsidRPr="00C13A96">
        <w:rPr>
          <w:rFonts w:eastAsia="Calibri"/>
          <w:b/>
          <w:bCs/>
          <w:lang w:eastAsia="en-US"/>
        </w:rPr>
        <w:t xml:space="preserve"> </w:t>
      </w:r>
      <w:r w:rsidRPr="00C13A96">
        <w:rPr>
          <w:rFonts w:eastAsia="Calibri"/>
          <w:lang w:eastAsia="en-US"/>
        </w:rPr>
        <w:t>dla Akademia Górniczo-Hutnicza im. Stanisława Staszica w Krakowie zagranicznej jednostki kontrolowanej</w:t>
      </w:r>
      <w:r w:rsidRPr="00C13A96">
        <w:rPr>
          <w:rFonts w:eastAsia="Calibri"/>
          <w:vertAlign w:val="superscript"/>
          <w:lang w:eastAsia="en-US"/>
        </w:rPr>
        <w:footnoteReference w:id="8"/>
      </w:r>
      <w:r w:rsidRPr="00C13A96">
        <w:rPr>
          <w:rFonts w:eastAsia="Calibri"/>
          <w:lang w:eastAsia="en-US"/>
        </w:rPr>
        <w:t xml:space="preserve"> w rozumieniu art. 24a ustawy z dnia 15 lutego 1992 r. o podatku dochodowym od osób prawnych.</w:t>
      </w:r>
    </w:p>
    <w:p w14:paraId="6121F17F" w14:textId="77777777" w:rsidR="00C13A96" w:rsidRPr="00C13A96" w:rsidRDefault="00C13A96" w:rsidP="00C13A96">
      <w:pPr>
        <w:spacing w:after="200"/>
        <w:ind w:left="780"/>
        <w:contextualSpacing/>
        <w:textAlignment w:val="baseline"/>
      </w:pPr>
    </w:p>
    <w:p w14:paraId="6E3A8933" w14:textId="77777777" w:rsidR="00C13A96" w:rsidRPr="00C13A96" w:rsidRDefault="00C13A96" w:rsidP="00C13A96">
      <w:pPr>
        <w:jc w:val="both"/>
        <w:rPr>
          <w:rFonts w:eastAsia="Calibri"/>
          <w:lang w:eastAsia="en-US"/>
        </w:rPr>
      </w:pPr>
      <w:r w:rsidRPr="00C13A96">
        <w:rPr>
          <w:rFonts w:eastAsia="Calibri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56AE513A" w14:textId="77777777" w:rsidR="00C13A96" w:rsidRPr="00C13A96" w:rsidRDefault="00C13A96" w:rsidP="00C13A9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786F06E4" w14:textId="77777777" w:rsidR="00C13A96" w:rsidRPr="00C13A96" w:rsidRDefault="00C13A96" w:rsidP="00C13A9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56685D73" w14:textId="77777777" w:rsidR="00C13A96" w:rsidRPr="00C13A96" w:rsidRDefault="00C13A96" w:rsidP="00C13A9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7CD5F218" w14:textId="77777777" w:rsidR="00C13A96" w:rsidRPr="00C13A96" w:rsidRDefault="00C13A96" w:rsidP="00C13A96">
      <w:pPr>
        <w:jc w:val="both"/>
        <w:rPr>
          <w:rFonts w:eastAsia="Calibri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13A96" w:rsidRPr="00C13A96" w14:paraId="1A073926" w14:textId="77777777" w:rsidTr="007565C1">
        <w:tc>
          <w:tcPr>
            <w:tcW w:w="4105" w:type="dxa"/>
            <w:hideMark/>
          </w:tcPr>
          <w:p w14:paraId="36B58372" w14:textId="77777777" w:rsidR="00C13A96" w:rsidRPr="00C13A96" w:rsidRDefault="00C13A96" w:rsidP="00C13A96">
            <w:pPr>
              <w:jc w:val="both"/>
              <w:rPr>
                <w:rFonts w:eastAsia="Calibri"/>
                <w:lang w:eastAsia="x-none"/>
              </w:rPr>
            </w:pPr>
            <w:r w:rsidRPr="00C13A96">
              <w:rPr>
                <w:rFonts w:eastAsia="Calibri"/>
                <w:lang w:eastAsia="x-none"/>
              </w:rPr>
              <w:t>……………………………………………</w:t>
            </w:r>
          </w:p>
          <w:p w14:paraId="6C8088A6" w14:textId="77777777" w:rsidR="00C13A96" w:rsidRPr="00C13A96" w:rsidRDefault="00C13A96" w:rsidP="00C13A96">
            <w:pPr>
              <w:jc w:val="center"/>
              <w:rPr>
                <w:rFonts w:eastAsia="Calibri"/>
                <w:i/>
                <w:iCs/>
                <w:lang w:eastAsia="x-none"/>
              </w:rPr>
            </w:pPr>
            <w:r w:rsidRPr="00C13A96">
              <w:rPr>
                <w:rFonts w:eastAsia="Calibri"/>
                <w:i/>
                <w:iCs/>
                <w:lang w:eastAsia="x-none"/>
              </w:rPr>
              <w:t>(pieczęć firmowa i podpis osoby upoważnionej/</w:t>
            </w:r>
            <w:proofErr w:type="spellStart"/>
            <w:r w:rsidRPr="00C13A96">
              <w:rPr>
                <w:rFonts w:eastAsia="Calibri"/>
                <w:i/>
                <w:iCs/>
                <w:lang w:eastAsia="x-none"/>
              </w:rPr>
              <w:t>ych</w:t>
            </w:r>
            <w:proofErr w:type="spellEnd"/>
            <w:r w:rsidRPr="00C13A96">
              <w:rPr>
                <w:rFonts w:eastAsia="Calibri"/>
                <w:i/>
                <w:iCs/>
                <w:lang w:eastAsia="x-none"/>
              </w:rPr>
              <w:t xml:space="preserve"> do reprezentacji)</w:t>
            </w:r>
          </w:p>
        </w:tc>
      </w:tr>
    </w:tbl>
    <w:p w14:paraId="22282F90" w14:textId="77777777" w:rsidR="00C13A96" w:rsidRPr="00C13A96" w:rsidRDefault="00C13A96" w:rsidP="00C13A96">
      <w:pPr>
        <w:jc w:val="both"/>
        <w:rPr>
          <w:rFonts w:eastAsia="Calibri"/>
          <w:lang w:eastAsia="x-none"/>
        </w:rPr>
      </w:pPr>
    </w:p>
    <w:p w14:paraId="7AB56919" w14:textId="77777777" w:rsidR="00C13A96" w:rsidRPr="00C13A96" w:rsidRDefault="00C13A96" w:rsidP="00C13A96">
      <w:pPr>
        <w:jc w:val="right"/>
        <w:rPr>
          <w:i/>
        </w:rPr>
      </w:pPr>
    </w:p>
    <w:p w14:paraId="1C8DD05B" w14:textId="77777777" w:rsidR="00C13A96" w:rsidRPr="00C13A96" w:rsidRDefault="00C13A96" w:rsidP="00C13A96">
      <w:pPr>
        <w:jc w:val="right"/>
        <w:rPr>
          <w:i/>
        </w:rPr>
      </w:pPr>
    </w:p>
    <w:p w14:paraId="077EF8AC" w14:textId="77777777" w:rsidR="00C13A96" w:rsidRPr="00C13A96" w:rsidRDefault="00C13A96" w:rsidP="00C13A96">
      <w:pPr>
        <w:jc w:val="right"/>
        <w:rPr>
          <w:i/>
        </w:rPr>
      </w:pPr>
    </w:p>
    <w:p w14:paraId="2D168825" w14:textId="77777777" w:rsidR="00C13A96" w:rsidRPr="00C13A96" w:rsidRDefault="00C13A96" w:rsidP="00C13A96">
      <w:pPr>
        <w:jc w:val="right"/>
        <w:rPr>
          <w:i/>
        </w:rPr>
      </w:pPr>
    </w:p>
    <w:p w14:paraId="5471CCFB" w14:textId="77777777" w:rsidR="00C13A96" w:rsidRPr="00C13A96" w:rsidRDefault="00C13A96" w:rsidP="00C13A96">
      <w:pPr>
        <w:jc w:val="both"/>
        <w:rPr>
          <w:i/>
        </w:rPr>
      </w:pPr>
      <w:r w:rsidRPr="00C13A96">
        <w:rPr>
          <w:i/>
        </w:rPr>
        <w:t xml:space="preserve">                                                                        </w:t>
      </w:r>
    </w:p>
    <w:p w14:paraId="0DDDDE7B" w14:textId="77777777" w:rsidR="00C13A96" w:rsidRPr="00C13A96" w:rsidRDefault="00C13A96" w:rsidP="00C13A96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</w:rPr>
      </w:pPr>
    </w:p>
    <w:p w14:paraId="7F3930CA" w14:textId="77777777" w:rsidR="001F717C" w:rsidRPr="00C13A96" w:rsidRDefault="001F717C" w:rsidP="00C13A96">
      <w:pPr>
        <w:widowControl w:val="0"/>
        <w:autoSpaceDE w:val="0"/>
        <w:autoSpaceDN w:val="0"/>
        <w:jc w:val="right"/>
        <w:textAlignment w:val="baseline"/>
      </w:pPr>
    </w:p>
    <w:sectPr w:rsidR="001F717C" w:rsidRPr="00C13A96" w:rsidSect="001C54B2">
      <w:pgSz w:w="11906" w:h="16838"/>
      <w:pgMar w:top="1135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87B1D7" w14:textId="77777777" w:rsidR="005F126D" w:rsidRDefault="005F126D">
      <w:r>
        <w:separator/>
      </w:r>
    </w:p>
  </w:endnote>
  <w:endnote w:type="continuationSeparator" w:id="0">
    <w:p w14:paraId="1272C56B" w14:textId="77777777" w:rsidR="005F126D" w:rsidRDefault="005F1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5792AD" w14:textId="77777777" w:rsidR="005F126D" w:rsidRDefault="005F126D">
      <w:r>
        <w:separator/>
      </w:r>
    </w:p>
  </w:footnote>
  <w:footnote w:type="continuationSeparator" w:id="0">
    <w:p w14:paraId="0E8ED43C" w14:textId="77777777" w:rsidR="005F126D" w:rsidRDefault="005F126D">
      <w:r>
        <w:continuationSeparator/>
      </w:r>
    </w:p>
  </w:footnote>
  <w:footnote w:id="1">
    <w:p w14:paraId="2CD19559" w14:textId="77777777" w:rsidR="00C13A96" w:rsidRPr="00A960EE" w:rsidRDefault="00C13A96" w:rsidP="00C13A96">
      <w:pPr>
        <w:pStyle w:val="Tekstprzypisudolnego"/>
        <w:rPr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</w:t>
      </w:r>
      <w:r w:rsidRPr="00A960EE">
        <w:rPr>
          <w:sz w:val="16"/>
          <w:szCs w:val="16"/>
          <w:lang w:val="pl-PL"/>
        </w:rPr>
        <w:t>Niewłaściwe skreślić;</w:t>
      </w:r>
    </w:p>
  </w:footnote>
  <w:footnote w:id="2">
    <w:p w14:paraId="7F5B3AD7" w14:textId="77777777" w:rsidR="00C13A96" w:rsidRPr="00A960EE" w:rsidRDefault="00C13A96" w:rsidP="00C13A96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A960EE">
        <w:rPr>
          <w:rStyle w:val="Odwoanieprzypisudolnego"/>
          <w:sz w:val="16"/>
          <w:szCs w:val="16"/>
        </w:rPr>
        <w:footnoteRef/>
      </w:r>
      <w:r w:rsidRPr="00A960EE">
        <w:rPr>
          <w:sz w:val="16"/>
          <w:szCs w:val="16"/>
        </w:rPr>
        <w:t xml:space="preserve"> </w:t>
      </w:r>
      <w:r w:rsidRPr="00A960EE">
        <w:rPr>
          <w:rStyle w:val="normaltextrun"/>
          <w:color w:val="000000"/>
          <w:sz w:val="16"/>
          <w:szCs w:val="16"/>
        </w:rPr>
        <w:t xml:space="preserve">Zgodnie z ustawą </w:t>
      </w:r>
      <w:r w:rsidRPr="00A960EE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A960EE">
        <w:rPr>
          <w:rStyle w:val="normaltextrun"/>
          <w:color w:val="000000"/>
          <w:sz w:val="16"/>
          <w:szCs w:val="16"/>
        </w:rPr>
        <w:t xml:space="preserve"> oznaczają:</w:t>
      </w:r>
      <w:r w:rsidRPr="00A960EE">
        <w:rPr>
          <w:rStyle w:val="eop"/>
          <w:color w:val="000000"/>
          <w:sz w:val="16"/>
          <w:szCs w:val="16"/>
        </w:rPr>
        <w:t> </w:t>
      </w:r>
    </w:p>
    <w:p w14:paraId="69ED3D31" w14:textId="77777777" w:rsidR="00C13A96" w:rsidRPr="00A960EE" w:rsidRDefault="00C13A96" w:rsidP="00C13A96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A960EE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A960EE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A960EE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A960EE">
        <w:rPr>
          <w:rStyle w:val="eop"/>
          <w:color w:val="000000"/>
          <w:sz w:val="16"/>
          <w:szCs w:val="16"/>
        </w:rPr>
        <w:t> </w:t>
      </w:r>
    </w:p>
    <w:p w14:paraId="4D518101" w14:textId="77777777" w:rsidR="00C13A96" w:rsidRPr="00A960EE" w:rsidRDefault="00C13A96" w:rsidP="00C13A96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A960EE">
        <w:rPr>
          <w:rStyle w:val="normaltextrun"/>
          <w:color w:val="000000"/>
          <w:sz w:val="16"/>
          <w:szCs w:val="16"/>
        </w:rPr>
        <w:t>podmioty, na które wywiera znaczący wpływ:</w:t>
      </w:r>
      <w:r w:rsidRPr="00A960EE">
        <w:rPr>
          <w:rStyle w:val="eop"/>
          <w:color w:val="000000"/>
          <w:sz w:val="16"/>
          <w:szCs w:val="16"/>
        </w:rPr>
        <w:t> </w:t>
      </w:r>
    </w:p>
    <w:p w14:paraId="4ACED509" w14:textId="77777777" w:rsidR="00C13A96" w:rsidRPr="00A960EE" w:rsidRDefault="00C13A96" w:rsidP="00C13A96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A960EE">
        <w:rPr>
          <w:rStyle w:val="normaltextrun"/>
          <w:color w:val="000000"/>
          <w:sz w:val="16"/>
          <w:szCs w:val="16"/>
        </w:rPr>
        <w:t>ten sam inny podmiot lub</w:t>
      </w:r>
      <w:r w:rsidRPr="00A960EE">
        <w:rPr>
          <w:rStyle w:val="eop"/>
          <w:color w:val="000000"/>
          <w:sz w:val="16"/>
          <w:szCs w:val="16"/>
        </w:rPr>
        <w:t> </w:t>
      </w:r>
    </w:p>
    <w:p w14:paraId="7BCF93A8" w14:textId="77777777" w:rsidR="00C13A96" w:rsidRPr="00A960EE" w:rsidRDefault="00C13A96" w:rsidP="00C13A96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A960EE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A960EE">
        <w:rPr>
          <w:rStyle w:val="eop"/>
          <w:color w:val="000000"/>
          <w:sz w:val="16"/>
          <w:szCs w:val="16"/>
        </w:rPr>
        <w:t> </w:t>
      </w:r>
    </w:p>
    <w:p w14:paraId="6560889E" w14:textId="77777777" w:rsidR="00C13A96" w:rsidRPr="00A960EE" w:rsidRDefault="00C13A96" w:rsidP="00C13A9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A960EE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A960EE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A960EE">
        <w:rPr>
          <w:rStyle w:val="normaltextrun"/>
          <w:color w:val="000000"/>
          <w:sz w:val="16"/>
          <w:szCs w:val="16"/>
        </w:rPr>
        <w:t>” oznacza:</w:t>
      </w:r>
      <w:r w:rsidRPr="00A960EE">
        <w:rPr>
          <w:rStyle w:val="eop"/>
          <w:color w:val="000000"/>
          <w:sz w:val="16"/>
          <w:szCs w:val="16"/>
        </w:rPr>
        <w:t> </w:t>
      </w:r>
    </w:p>
    <w:p w14:paraId="43660784" w14:textId="77777777" w:rsidR="00C13A96" w:rsidRPr="00A960EE" w:rsidRDefault="00C13A96" w:rsidP="00C13A96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A960EE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A960EE">
        <w:rPr>
          <w:rStyle w:val="normaltextrun"/>
          <w:sz w:val="16"/>
          <w:szCs w:val="16"/>
        </w:rPr>
        <w:t> </w:t>
      </w:r>
    </w:p>
    <w:p w14:paraId="3C3B1EEE" w14:textId="77777777" w:rsidR="00C13A96" w:rsidRPr="00A960EE" w:rsidRDefault="00C13A96" w:rsidP="00C13A96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</w:pPr>
      <w:r w:rsidRPr="00A960EE">
        <w:rPr>
          <w:rStyle w:val="normaltextrun"/>
          <w:color w:val="000000"/>
          <w:sz w:val="16"/>
          <w:szCs w:val="16"/>
        </w:rPr>
        <w:t>udziałów w kapitale lub</w:t>
      </w:r>
      <w:r w:rsidRPr="00A960EE">
        <w:rPr>
          <w:rStyle w:val="eop"/>
          <w:color w:val="000000"/>
          <w:sz w:val="16"/>
          <w:szCs w:val="16"/>
        </w:rPr>
        <w:t> </w:t>
      </w:r>
    </w:p>
    <w:p w14:paraId="431E7158" w14:textId="77777777" w:rsidR="00C13A96" w:rsidRPr="00A960EE" w:rsidRDefault="00C13A96" w:rsidP="00C13A96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A960EE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A960EE">
        <w:rPr>
          <w:rStyle w:val="eop"/>
          <w:color w:val="000000"/>
          <w:sz w:val="16"/>
          <w:szCs w:val="16"/>
        </w:rPr>
        <w:t> </w:t>
      </w:r>
    </w:p>
    <w:p w14:paraId="01EF117E" w14:textId="77777777" w:rsidR="00C13A96" w:rsidRPr="00A960EE" w:rsidRDefault="00C13A96" w:rsidP="00C13A96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A960EE">
        <w:rPr>
          <w:rStyle w:val="normaltextrun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A960EE">
        <w:rPr>
          <w:rStyle w:val="normaltextrun"/>
          <w:color w:val="000000"/>
          <w:sz w:val="16"/>
          <w:szCs w:val="16"/>
        </w:rPr>
        <w:t>ekspektatywy</w:t>
      </w:r>
      <w:proofErr w:type="spellEnd"/>
      <w:r w:rsidRPr="00A960EE">
        <w:rPr>
          <w:rStyle w:val="normaltextrun"/>
          <w:color w:val="000000"/>
          <w:sz w:val="16"/>
          <w:szCs w:val="16"/>
        </w:rPr>
        <w:t>, w tym jednostek uczestnictwa i certyfikatów inwestycyjnych, lub</w:t>
      </w:r>
      <w:r w:rsidRPr="00A960EE">
        <w:rPr>
          <w:rStyle w:val="eop"/>
          <w:color w:val="000000"/>
          <w:sz w:val="16"/>
          <w:szCs w:val="16"/>
        </w:rPr>
        <w:t> </w:t>
      </w:r>
    </w:p>
    <w:p w14:paraId="4B7EBE0E" w14:textId="77777777" w:rsidR="00C13A96" w:rsidRPr="00A960EE" w:rsidRDefault="00C13A96" w:rsidP="00C13A96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A960EE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A960EE">
        <w:rPr>
          <w:rStyle w:val="normaltextrun"/>
          <w:color w:val="000000"/>
          <w:sz w:val="16"/>
          <w:szCs w:val="16"/>
          <w:vertAlign w:val="superscript"/>
        </w:rPr>
        <w:t>1</w:t>
      </w:r>
      <w:r w:rsidRPr="00A960EE">
        <w:rPr>
          <w:rStyle w:val="normaltextrun"/>
          <w:color w:val="000000"/>
          <w:sz w:val="16"/>
          <w:szCs w:val="16"/>
        </w:rPr>
        <w:t>, lub</w:t>
      </w:r>
      <w:r w:rsidRPr="00A960EE">
        <w:rPr>
          <w:rStyle w:val="eop"/>
          <w:color w:val="000000"/>
          <w:sz w:val="16"/>
          <w:szCs w:val="16"/>
        </w:rPr>
        <w:t> </w:t>
      </w:r>
    </w:p>
    <w:p w14:paraId="584DEA2A" w14:textId="77777777" w:rsidR="00C13A96" w:rsidRPr="00A960EE" w:rsidRDefault="00C13A96" w:rsidP="00C13A96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A960EE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A960EE">
        <w:rPr>
          <w:rStyle w:val="eop"/>
          <w:color w:val="000000"/>
          <w:sz w:val="16"/>
          <w:szCs w:val="16"/>
        </w:rPr>
        <w:t> </w:t>
      </w:r>
    </w:p>
  </w:footnote>
  <w:footnote w:id="3">
    <w:p w14:paraId="401D3E40" w14:textId="77777777" w:rsidR="00C13A96" w:rsidRPr="00A960EE" w:rsidRDefault="00C13A96" w:rsidP="00C13A96">
      <w:pPr>
        <w:pStyle w:val="Tekstprzypisudolnego"/>
        <w:rPr>
          <w:sz w:val="16"/>
          <w:szCs w:val="16"/>
          <w:lang w:val="pl-PL"/>
        </w:rPr>
      </w:pPr>
      <w:r w:rsidRPr="00A960EE">
        <w:rPr>
          <w:rStyle w:val="Odwoanieprzypisudolnego"/>
          <w:sz w:val="16"/>
          <w:szCs w:val="16"/>
        </w:rPr>
        <w:footnoteRef/>
      </w:r>
      <w:r w:rsidRPr="00A960EE">
        <w:rPr>
          <w:sz w:val="16"/>
          <w:szCs w:val="16"/>
          <w:lang w:val="pl-PL"/>
        </w:rPr>
        <w:t xml:space="preserve"> Niewłaściwe skreślić;</w:t>
      </w:r>
    </w:p>
  </w:footnote>
  <w:footnote w:id="4">
    <w:p w14:paraId="3CE9F3CB" w14:textId="77777777" w:rsidR="00C13A96" w:rsidRPr="00A960EE" w:rsidRDefault="00C13A96" w:rsidP="00C13A96">
      <w:pPr>
        <w:pStyle w:val="Tekstprzypisudolnego"/>
        <w:jc w:val="both"/>
        <w:rPr>
          <w:color w:val="FF0000"/>
          <w:sz w:val="16"/>
          <w:szCs w:val="16"/>
          <w:lang w:val="pl-PL"/>
        </w:rPr>
      </w:pPr>
      <w:r w:rsidRPr="00A960EE">
        <w:rPr>
          <w:rStyle w:val="Odwoanieprzypisudolnego"/>
          <w:color w:val="000000"/>
          <w:sz w:val="16"/>
          <w:szCs w:val="16"/>
        </w:rPr>
        <w:footnoteRef/>
      </w:r>
      <w:r w:rsidRPr="00A960EE">
        <w:rPr>
          <w:color w:val="FF0000"/>
          <w:sz w:val="16"/>
          <w:szCs w:val="16"/>
          <w:lang w:val="pl-PL"/>
        </w:rPr>
        <w:t xml:space="preserve"> </w:t>
      </w:r>
      <w:r w:rsidRPr="00A960EE">
        <w:rPr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 w:rsidRPr="00A960EE">
        <w:rPr>
          <w:sz w:val="16"/>
          <w:szCs w:val="16"/>
          <w:lang w:val="pl-PL"/>
        </w:rPr>
        <w:t>Sint</w:t>
      </w:r>
      <w:proofErr w:type="spellEnd"/>
      <w:r w:rsidRPr="00A960EE">
        <w:rPr>
          <w:sz w:val="16"/>
          <w:szCs w:val="16"/>
          <w:lang w:val="pl-PL"/>
        </w:rPr>
        <w:t xml:space="preserve">-Maarten, </w:t>
      </w:r>
      <w:proofErr w:type="spellStart"/>
      <w:r w:rsidRPr="00A960EE">
        <w:rPr>
          <w:sz w:val="16"/>
          <w:szCs w:val="16"/>
          <w:lang w:val="pl-PL"/>
        </w:rPr>
        <w:t>Curaçao</w:t>
      </w:r>
      <w:proofErr w:type="spellEnd"/>
      <w:r w:rsidRPr="00A960EE">
        <w:rPr>
          <w:sz w:val="16"/>
          <w:szCs w:val="16"/>
          <w:lang w:val="pl-PL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763A84B7" w14:textId="77777777" w:rsidR="00C13A96" w:rsidRPr="00A960EE" w:rsidRDefault="00C13A96" w:rsidP="00C13A96">
      <w:pPr>
        <w:pStyle w:val="Tekstprzypisudolnego"/>
        <w:rPr>
          <w:sz w:val="16"/>
          <w:szCs w:val="16"/>
          <w:lang w:val="pl-PL"/>
        </w:rPr>
      </w:pPr>
      <w:r w:rsidRPr="00A960EE">
        <w:rPr>
          <w:rStyle w:val="Odwoanieprzypisudolnego"/>
          <w:sz w:val="16"/>
          <w:szCs w:val="16"/>
        </w:rPr>
        <w:footnoteRef/>
      </w:r>
      <w:r w:rsidRPr="00A960EE">
        <w:rPr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E0255BE" w14:textId="77777777" w:rsidR="00C13A96" w:rsidRPr="00A960EE" w:rsidRDefault="00C13A96" w:rsidP="00C13A96">
      <w:pPr>
        <w:pStyle w:val="Tekstprzypisudolnego"/>
        <w:numPr>
          <w:ilvl w:val="0"/>
          <w:numId w:val="37"/>
        </w:numPr>
        <w:ind w:left="426" w:hanging="284"/>
        <w:rPr>
          <w:sz w:val="16"/>
          <w:szCs w:val="16"/>
          <w:lang w:val="pl-PL"/>
        </w:rPr>
      </w:pPr>
      <w:r w:rsidRPr="00A960EE">
        <w:rPr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AA03E33" w14:textId="77777777" w:rsidR="00C13A96" w:rsidRPr="00A960EE" w:rsidRDefault="00C13A96" w:rsidP="00C13A96">
      <w:pPr>
        <w:pStyle w:val="Tekstprzypisudolnego"/>
        <w:numPr>
          <w:ilvl w:val="0"/>
          <w:numId w:val="37"/>
        </w:numPr>
        <w:ind w:left="426" w:hanging="284"/>
        <w:rPr>
          <w:sz w:val="16"/>
          <w:szCs w:val="16"/>
          <w:lang w:val="pl-PL"/>
        </w:rPr>
      </w:pPr>
      <w:r w:rsidRPr="00A960EE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07F251B" w14:textId="77777777" w:rsidR="00C13A96" w:rsidRPr="00A960EE" w:rsidRDefault="00C13A96" w:rsidP="00C13A96">
      <w:pPr>
        <w:pStyle w:val="Tekstprzypisudolnego"/>
        <w:numPr>
          <w:ilvl w:val="0"/>
          <w:numId w:val="37"/>
        </w:numPr>
        <w:ind w:left="426" w:hanging="284"/>
        <w:rPr>
          <w:sz w:val="16"/>
          <w:szCs w:val="16"/>
          <w:lang w:val="pl-PL"/>
        </w:rPr>
      </w:pPr>
      <w:r w:rsidRPr="00A960EE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8BF834E" w14:textId="77777777" w:rsidR="00C13A96" w:rsidRPr="00A960EE" w:rsidRDefault="00C13A96" w:rsidP="00C13A96">
      <w:pPr>
        <w:pStyle w:val="Tekstprzypisudolnego"/>
        <w:rPr>
          <w:sz w:val="16"/>
          <w:szCs w:val="16"/>
          <w:lang w:val="pl-PL"/>
        </w:rPr>
      </w:pPr>
      <w:r w:rsidRPr="00A960EE">
        <w:rPr>
          <w:rStyle w:val="Odwoanieprzypisudolnego"/>
          <w:sz w:val="16"/>
          <w:szCs w:val="16"/>
        </w:rPr>
        <w:footnoteRef/>
      </w:r>
      <w:r w:rsidRPr="00A960EE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461D22F9" w14:textId="77777777" w:rsidR="00C13A96" w:rsidRPr="00A960EE" w:rsidRDefault="00C13A96" w:rsidP="00C13A96">
      <w:pPr>
        <w:pStyle w:val="Tekstprzypisudolnego"/>
        <w:rPr>
          <w:sz w:val="16"/>
          <w:szCs w:val="16"/>
          <w:lang w:val="pl-PL"/>
        </w:rPr>
      </w:pPr>
      <w:r w:rsidRPr="00A960EE">
        <w:rPr>
          <w:rStyle w:val="Odwoanieprzypisudolnego"/>
          <w:sz w:val="16"/>
          <w:szCs w:val="16"/>
        </w:rPr>
        <w:footnoteRef/>
      </w:r>
      <w:r w:rsidRPr="00A960EE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66D389EA" w14:textId="77777777" w:rsidR="00C13A96" w:rsidRPr="00A960EE" w:rsidRDefault="00C13A96" w:rsidP="00C13A96">
      <w:pPr>
        <w:pStyle w:val="Tekstprzypisudolnego"/>
        <w:jc w:val="both"/>
        <w:rPr>
          <w:sz w:val="16"/>
          <w:szCs w:val="16"/>
          <w:lang w:val="pl-PL"/>
        </w:rPr>
      </w:pPr>
      <w:r w:rsidRPr="00A960EE">
        <w:rPr>
          <w:rStyle w:val="Odwoanieprzypisudolnego"/>
          <w:sz w:val="16"/>
          <w:szCs w:val="16"/>
        </w:rPr>
        <w:footnoteRef/>
      </w:r>
      <w:r w:rsidRPr="00A960EE">
        <w:rPr>
          <w:sz w:val="16"/>
          <w:szCs w:val="16"/>
          <w:lang w:val="pl-PL"/>
        </w:rPr>
        <w:t xml:space="preserve"> zagraniczna jednostka - oznacza:</w:t>
      </w:r>
    </w:p>
    <w:p w14:paraId="5C5EBF95" w14:textId="77777777" w:rsidR="00C13A96" w:rsidRPr="00A960EE" w:rsidRDefault="00C13A96" w:rsidP="00C13A96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A960EE">
        <w:rPr>
          <w:sz w:val="16"/>
          <w:szCs w:val="16"/>
          <w:lang w:val="pl-PL"/>
        </w:rPr>
        <w:t>a) osobę prawną,</w:t>
      </w:r>
    </w:p>
    <w:p w14:paraId="39E88E59" w14:textId="77777777" w:rsidR="00C13A96" w:rsidRPr="00A960EE" w:rsidRDefault="00C13A96" w:rsidP="00C13A96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A960EE">
        <w:rPr>
          <w:sz w:val="16"/>
          <w:szCs w:val="16"/>
          <w:lang w:val="pl-PL"/>
        </w:rPr>
        <w:t>b) spółkę kapitałową w organizacji,</w:t>
      </w:r>
    </w:p>
    <w:p w14:paraId="29A9B04B" w14:textId="77777777" w:rsidR="00C13A96" w:rsidRPr="00A960EE" w:rsidRDefault="00C13A96" w:rsidP="00C13A96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A960EE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DDCFD6B" w14:textId="77777777" w:rsidR="00C13A96" w:rsidRPr="00A960EE" w:rsidRDefault="00C13A96" w:rsidP="00C13A96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A960EE">
        <w:rPr>
          <w:sz w:val="16"/>
          <w:szCs w:val="16"/>
          <w:lang w:val="pl-PL"/>
        </w:rPr>
        <w:t>d) spółkę niemającą osobowości prawnej, o której mowa w art. 1 ust. 3 pkt 2,</w:t>
      </w:r>
    </w:p>
    <w:p w14:paraId="51F2D959" w14:textId="77777777" w:rsidR="00C13A96" w:rsidRPr="00A960EE" w:rsidRDefault="00C13A96" w:rsidP="00C13A96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A960EE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6C88FF53" w14:textId="77777777" w:rsidR="00C13A96" w:rsidRPr="00A960EE" w:rsidRDefault="00C13A96" w:rsidP="00C13A96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A960EE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EB804BE" w14:textId="77777777" w:rsidR="00C13A96" w:rsidRPr="00A960EE" w:rsidRDefault="00C13A96" w:rsidP="00C13A96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A960EE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49AD4F3" w14:textId="77777777" w:rsidR="00C13A96" w:rsidRPr="00A960EE" w:rsidRDefault="00C13A96" w:rsidP="00C13A96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A960EE">
        <w:rPr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A960EE">
        <w:rPr>
          <w:sz w:val="16"/>
          <w:szCs w:val="16"/>
          <w:lang w:val="pl-PL"/>
        </w:rPr>
        <w:t>ekspektatywę</w:t>
      </w:r>
      <w:proofErr w:type="spellEnd"/>
      <w:r w:rsidRPr="00A960EE">
        <w:rPr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35288A"/>
    <w:multiLevelType w:val="hybridMultilevel"/>
    <w:tmpl w:val="CA50191E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1C22E9E"/>
    <w:multiLevelType w:val="multilevel"/>
    <w:tmpl w:val="9086E62A"/>
    <w:numStyleLink w:val="Styldoumwv2"/>
  </w:abstractNum>
  <w:abstractNum w:abstractNumId="7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50C6738"/>
    <w:multiLevelType w:val="hybridMultilevel"/>
    <w:tmpl w:val="AC0E13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35"/>
  </w:num>
  <w:num w:numId="3">
    <w:abstractNumId w:val="5"/>
  </w:num>
  <w:num w:numId="4">
    <w:abstractNumId w:val="22"/>
  </w:num>
  <w:num w:numId="5">
    <w:abstractNumId w:val="31"/>
  </w:num>
  <w:num w:numId="6">
    <w:abstractNumId w:val="21"/>
  </w:num>
  <w:num w:numId="7">
    <w:abstractNumId w:val="34"/>
  </w:num>
  <w:num w:numId="8">
    <w:abstractNumId w:val="23"/>
  </w:num>
  <w:num w:numId="9">
    <w:abstractNumId w:val="4"/>
  </w:num>
  <w:num w:numId="10">
    <w:abstractNumId w:val="16"/>
  </w:num>
  <w:num w:numId="11">
    <w:abstractNumId w:val="11"/>
  </w:num>
  <w:num w:numId="12">
    <w:abstractNumId w:val="15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20"/>
  </w:num>
  <w:num w:numId="16">
    <w:abstractNumId w:val="33"/>
  </w:num>
  <w:num w:numId="17">
    <w:abstractNumId w:val="0"/>
  </w:num>
  <w:num w:numId="18">
    <w:abstractNumId w:val="13"/>
  </w:num>
  <w:num w:numId="19">
    <w:abstractNumId w:val="19"/>
  </w:num>
  <w:num w:numId="20">
    <w:abstractNumId w:val="24"/>
  </w:num>
  <w:num w:numId="21">
    <w:abstractNumId w:val="30"/>
  </w:num>
  <w:num w:numId="22">
    <w:abstractNumId w:val="29"/>
  </w:num>
  <w:num w:numId="23">
    <w:abstractNumId w:val="9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6"/>
  </w:num>
  <w:num w:numId="27">
    <w:abstractNumId w:val="12"/>
  </w:num>
  <w:num w:numId="28">
    <w:abstractNumId w:val="3"/>
  </w:num>
  <w:num w:numId="29">
    <w:abstractNumId w:val="10"/>
  </w:num>
  <w:num w:numId="30">
    <w:abstractNumId w:val="18"/>
  </w:num>
  <w:num w:numId="31">
    <w:abstractNumId w:val="8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</w:num>
  <w:num w:numId="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</w:num>
  <w:num w:numId="39">
    <w:abstractNumId w:val="25"/>
  </w:num>
  <w:num w:numId="40">
    <w:abstractNumId w:val="2"/>
  </w:num>
  <w:num w:numId="4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20230"/>
    <w:rsid w:val="00135C78"/>
    <w:rsid w:val="001372B2"/>
    <w:rsid w:val="001619B5"/>
    <w:rsid w:val="001655EA"/>
    <w:rsid w:val="00172783"/>
    <w:rsid w:val="001761C3"/>
    <w:rsid w:val="00181657"/>
    <w:rsid w:val="001836C1"/>
    <w:rsid w:val="00195139"/>
    <w:rsid w:val="001C54B2"/>
    <w:rsid w:val="001C7FB8"/>
    <w:rsid w:val="001F10E7"/>
    <w:rsid w:val="001F717C"/>
    <w:rsid w:val="002147FF"/>
    <w:rsid w:val="00225BCB"/>
    <w:rsid w:val="00242147"/>
    <w:rsid w:val="002517A3"/>
    <w:rsid w:val="002702D1"/>
    <w:rsid w:val="002847DD"/>
    <w:rsid w:val="002A2EFC"/>
    <w:rsid w:val="002B5CFB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72D73"/>
    <w:rsid w:val="003C4C83"/>
    <w:rsid w:val="003F612A"/>
    <w:rsid w:val="0041057B"/>
    <w:rsid w:val="00412949"/>
    <w:rsid w:val="00412D7C"/>
    <w:rsid w:val="004218C1"/>
    <w:rsid w:val="00422D52"/>
    <w:rsid w:val="00445D69"/>
    <w:rsid w:val="00446B8D"/>
    <w:rsid w:val="004478C6"/>
    <w:rsid w:val="004639CC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26D"/>
    <w:rsid w:val="005F1BCA"/>
    <w:rsid w:val="005F7C91"/>
    <w:rsid w:val="00633115"/>
    <w:rsid w:val="0065220D"/>
    <w:rsid w:val="00667C73"/>
    <w:rsid w:val="00691104"/>
    <w:rsid w:val="006A2539"/>
    <w:rsid w:val="006D0F7E"/>
    <w:rsid w:val="006F29F4"/>
    <w:rsid w:val="006F5BC6"/>
    <w:rsid w:val="007007FD"/>
    <w:rsid w:val="0070352E"/>
    <w:rsid w:val="00726043"/>
    <w:rsid w:val="007316C7"/>
    <w:rsid w:val="007335C9"/>
    <w:rsid w:val="00761F3A"/>
    <w:rsid w:val="00774622"/>
    <w:rsid w:val="00777FE8"/>
    <w:rsid w:val="007858A8"/>
    <w:rsid w:val="007C72A2"/>
    <w:rsid w:val="007F5912"/>
    <w:rsid w:val="00813A7C"/>
    <w:rsid w:val="008149D9"/>
    <w:rsid w:val="00835EDB"/>
    <w:rsid w:val="00850869"/>
    <w:rsid w:val="00872355"/>
    <w:rsid w:val="00892E0C"/>
    <w:rsid w:val="008C2C63"/>
    <w:rsid w:val="008C634A"/>
    <w:rsid w:val="008E4D6B"/>
    <w:rsid w:val="008E6D9E"/>
    <w:rsid w:val="00915091"/>
    <w:rsid w:val="0092352C"/>
    <w:rsid w:val="00952C96"/>
    <w:rsid w:val="00960B79"/>
    <w:rsid w:val="00963479"/>
    <w:rsid w:val="00974798"/>
    <w:rsid w:val="00976B68"/>
    <w:rsid w:val="009809D7"/>
    <w:rsid w:val="00985133"/>
    <w:rsid w:val="00995C8E"/>
    <w:rsid w:val="009B1B81"/>
    <w:rsid w:val="009C5935"/>
    <w:rsid w:val="009D554D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D3A5A"/>
    <w:rsid w:val="00AE506E"/>
    <w:rsid w:val="00AF3020"/>
    <w:rsid w:val="00AF42D3"/>
    <w:rsid w:val="00AF69C7"/>
    <w:rsid w:val="00B4159A"/>
    <w:rsid w:val="00B46AF2"/>
    <w:rsid w:val="00B540CA"/>
    <w:rsid w:val="00B64FF8"/>
    <w:rsid w:val="00B7433E"/>
    <w:rsid w:val="00B75500"/>
    <w:rsid w:val="00B8264E"/>
    <w:rsid w:val="00BA00EB"/>
    <w:rsid w:val="00BA77B3"/>
    <w:rsid w:val="00BB56E7"/>
    <w:rsid w:val="00BC77C0"/>
    <w:rsid w:val="00BF6AA6"/>
    <w:rsid w:val="00C13A96"/>
    <w:rsid w:val="00C53875"/>
    <w:rsid w:val="00C665CD"/>
    <w:rsid w:val="00CD34B9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32983"/>
    <w:rsid w:val="00E33D08"/>
    <w:rsid w:val="00E648EB"/>
    <w:rsid w:val="00E73A2C"/>
    <w:rsid w:val="00E96530"/>
    <w:rsid w:val="00EC2EED"/>
    <w:rsid w:val="00ED2BA1"/>
    <w:rsid w:val="00EE6B9D"/>
    <w:rsid w:val="00F16EC6"/>
    <w:rsid w:val="00F20D4C"/>
    <w:rsid w:val="00F41F25"/>
    <w:rsid w:val="00F54208"/>
    <w:rsid w:val="00F80C0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AF4EF-FBA5-442D-BC29-22B8C1A0A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5</Pages>
  <Words>1325</Words>
  <Characters>9162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5</cp:revision>
  <cp:lastPrinted>2023-10-30T07:02:00Z</cp:lastPrinted>
  <dcterms:created xsi:type="dcterms:W3CDTF">2024-04-03T11:18:00Z</dcterms:created>
  <dcterms:modified xsi:type="dcterms:W3CDTF">2024-04-09T09:47:00Z</dcterms:modified>
</cp:coreProperties>
</file>