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01F2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1F2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1F2D">
        <w:rPr>
          <w:sz w:val="22"/>
          <w:szCs w:val="22"/>
        </w:rPr>
        <w:t>2024-04-</w:t>
      </w:r>
      <w:r w:rsidR="00B91896">
        <w:rPr>
          <w:sz w:val="22"/>
          <w:szCs w:val="22"/>
        </w:rPr>
        <w:t>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01F2D" w:rsidRPr="00601F2D" w:rsidRDefault="00601F2D" w:rsidP="00FB7F50">
      <w:pPr>
        <w:spacing w:after="40"/>
        <w:rPr>
          <w:b/>
          <w:bCs/>
          <w:sz w:val="22"/>
          <w:szCs w:val="22"/>
        </w:rPr>
      </w:pPr>
      <w:r w:rsidRPr="00601F2D">
        <w:rPr>
          <w:b/>
          <w:bCs/>
          <w:sz w:val="22"/>
          <w:szCs w:val="22"/>
        </w:rPr>
        <w:t>Akademia Górniczo - Hutnicza</w:t>
      </w:r>
    </w:p>
    <w:p w:rsidR="00601F2D" w:rsidRPr="00601F2D" w:rsidRDefault="00601F2D" w:rsidP="00FB7F50">
      <w:pPr>
        <w:spacing w:after="40"/>
        <w:rPr>
          <w:b/>
          <w:bCs/>
          <w:sz w:val="22"/>
          <w:szCs w:val="22"/>
        </w:rPr>
      </w:pPr>
      <w:r w:rsidRPr="00601F2D">
        <w:rPr>
          <w:b/>
          <w:bCs/>
          <w:sz w:val="22"/>
          <w:szCs w:val="22"/>
        </w:rPr>
        <w:t>im. Stanisława Staszica w Krakowie</w:t>
      </w:r>
    </w:p>
    <w:p w:rsidR="00FB7F50" w:rsidRPr="002245BE" w:rsidRDefault="00601F2D" w:rsidP="00FB7F50">
      <w:pPr>
        <w:spacing w:after="40"/>
        <w:rPr>
          <w:b/>
          <w:bCs/>
          <w:sz w:val="22"/>
          <w:szCs w:val="22"/>
        </w:rPr>
      </w:pPr>
      <w:r w:rsidRPr="00601F2D">
        <w:rPr>
          <w:b/>
          <w:bCs/>
          <w:sz w:val="22"/>
          <w:szCs w:val="22"/>
        </w:rPr>
        <w:t>Dział Zamówień Publicznych</w:t>
      </w:r>
    </w:p>
    <w:p w:rsidR="00FB7F50" w:rsidRPr="002245BE" w:rsidRDefault="00601F2D" w:rsidP="00FB7F50">
      <w:pPr>
        <w:rPr>
          <w:sz w:val="22"/>
          <w:szCs w:val="22"/>
        </w:rPr>
      </w:pPr>
      <w:r w:rsidRPr="00601F2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01F2D">
        <w:rPr>
          <w:sz w:val="22"/>
          <w:szCs w:val="22"/>
        </w:rPr>
        <w:t>30</w:t>
      </w:r>
    </w:p>
    <w:p w:rsidR="00FB7F50" w:rsidRPr="002245BE" w:rsidRDefault="00601F2D" w:rsidP="00FB7F50">
      <w:pPr>
        <w:rPr>
          <w:sz w:val="22"/>
          <w:szCs w:val="22"/>
        </w:rPr>
      </w:pPr>
      <w:r w:rsidRPr="00601F2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01F2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01F2D" w:rsidRPr="00607F9B" w:rsidTr="0021324C">
        <w:trPr>
          <w:trHeight w:val="638"/>
        </w:trPr>
        <w:tc>
          <w:tcPr>
            <w:tcW w:w="959" w:type="dxa"/>
            <w:shd w:val="clear" w:color="auto" w:fill="auto"/>
          </w:tcPr>
          <w:p w:rsidR="00601F2D" w:rsidRPr="00607F9B" w:rsidRDefault="00601F2D" w:rsidP="002132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1F2D" w:rsidRPr="00607F9B" w:rsidRDefault="00601F2D" w:rsidP="002132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01F2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01F2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1F2D">
              <w:rPr>
                <w:b/>
                <w:bCs/>
                <w:sz w:val="22"/>
                <w:szCs w:val="22"/>
              </w:rPr>
              <w:t>kompleksowe mycie mechaniczne, ciśnieniowe, za pomocą środków czyszczących i grzybobójczych elewacji w budynkach domów studenckich na terenie MS AGH w Krakowie - DE-dzp.272-71/24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1F2D">
              <w:rPr>
                <w:b/>
                <w:sz w:val="22"/>
                <w:szCs w:val="22"/>
              </w:rPr>
              <w:t>DE-dzp.272-71/24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1652C4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01F2D" w:rsidTr="0021324C">
        <w:trPr>
          <w:cantSplit/>
        </w:trPr>
        <w:tc>
          <w:tcPr>
            <w:tcW w:w="10150" w:type="dxa"/>
          </w:tcPr>
          <w:p w:rsidR="00601F2D" w:rsidRPr="00D26ED6" w:rsidRDefault="00601F2D" w:rsidP="002132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01F2D">
              <w:rPr>
                <w:b/>
                <w:sz w:val="22"/>
                <w:szCs w:val="22"/>
              </w:rPr>
              <w:t>Climbtech</w:t>
            </w:r>
            <w:proofErr w:type="spellEnd"/>
            <w:r w:rsidRPr="00601F2D">
              <w:rPr>
                <w:b/>
                <w:sz w:val="22"/>
                <w:szCs w:val="22"/>
              </w:rPr>
              <w:t xml:space="preserve"> Dawid Grudzień</w:t>
            </w:r>
          </w:p>
          <w:p w:rsidR="00601F2D" w:rsidRPr="009F0E5C" w:rsidRDefault="00601F2D" w:rsidP="0021324C">
            <w:pPr>
              <w:jc w:val="both"/>
              <w:rPr>
                <w:bCs/>
                <w:sz w:val="22"/>
                <w:szCs w:val="22"/>
              </w:rPr>
            </w:pPr>
            <w:r w:rsidRPr="00601F2D">
              <w:rPr>
                <w:bCs/>
                <w:sz w:val="22"/>
                <w:szCs w:val="22"/>
              </w:rPr>
              <w:t>Marii Curie Skłodowskiej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1F2D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01F2D" w:rsidRPr="009F0E5C" w:rsidRDefault="00601F2D" w:rsidP="0021324C">
            <w:pPr>
              <w:jc w:val="both"/>
              <w:rPr>
                <w:bCs/>
                <w:sz w:val="22"/>
                <w:szCs w:val="22"/>
              </w:rPr>
            </w:pPr>
            <w:r w:rsidRPr="00601F2D">
              <w:rPr>
                <w:bCs/>
                <w:sz w:val="22"/>
                <w:szCs w:val="22"/>
              </w:rPr>
              <w:t>32-566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1F2D">
              <w:rPr>
                <w:bCs/>
                <w:sz w:val="22"/>
                <w:szCs w:val="22"/>
              </w:rPr>
              <w:t>Alwernia</w:t>
            </w:r>
          </w:p>
          <w:p w:rsidR="00601F2D" w:rsidRPr="00D26ED6" w:rsidRDefault="00601F2D" w:rsidP="0021324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01F2D">
              <w:rPr>
                <w:b/>
                <w:sz w:val="22"/>
                <w:szCs w:val="22"/>
              </w:rPr>
              <w:t>81 868.80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01F2D" w:rsidRDefault="00601F2D" w:rsidP="0021324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2410"/>
        <w:gridCol w:w="2977"/>
      </w:tblGrid>
      <w:tr w:rsidR="00082D31" w:rsidRPr="008567C7" w:rsidTr="00082D31">
        <w:trPr>
          <w:trHeight w:val="510"/>
        </w:trPr>
        <w:tc>
          <w:tcPr>
            <w:tcW w:w="709" w:type="dxa"/>
            <w:vAlign w:val="center"/>
          </w:tcPr>
          <w:p w:rsidR="00082D31" w:rsidRPr="008567C7" w:rsidRDefault="00082D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082D31" w:rsidRPr="008567C7" w:rsidRDefault="00082D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082D31" w:rsidRPr="008567C7" w:rsidRDefault="00082D3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082D31" w:rsidRPr="008567C7" w:rsidRDefault="00082D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82D31" w:rsidRPr="008567C7" w:rsidTr="00082D31">
        <w:tc>
          <w:tcPr>
            <w:tcW w:w="709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082D31" w:rsidRPr="002B6761" w:rsidRDefault="00082D31" w:rsidP="0021324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Climbtech</w:t>
            </w:r>
            <w:proofErr w:type="spellEnd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Dawid Grudzień</w:t>
            </w:r>
          </w:p>
          <w:p w:rsidR="00082D31" w:rsidRPr="008567C7" w:rsidRDefault="00082D31" w:rsidP="0021324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Marii Curie Skłodowskiej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82D31" w:rsidRPr="001B7815" w:rsidRDefault="00082D31" w:rsidP="0021324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32-566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Alwernia</w:t>
            </w:r>
          </w:p>
        </w:tc>
        <w:tc>
          <w:tcPr>
            <w:tcW w:w="2410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82D31" w:rsidRPr="008567C7" w:rsidTr="00082D31">
        <w:tc>
          <w:tcPr>
            <w:tcW w:w="709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11" w:type="dxa"/>
            <w:vAlign w:val="center"/>
          </w:tcPr>
          <w:p w:rsidR="00082D31" w:rsidRPr="002B6761" w:rsidRDefault="00082D31" w:rsidP="0021324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Upworks</w:t>
            </w:r>
            <w:proofErr w:type="spellEnd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Kamil Gaik Anna Janowska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SC</w:t>
            </w:r>
          </w:p>
          <w:p w:rsidR="00082D31" w:rsidRPr="008567C7" w:rsidRDefault="00082D31" w:rsidP="0021324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os. Karola Szymanowskiego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082D31" w:rsidRPr="001B7815" w:rsidRDefault="00082D31" w:rsidP="0021324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2410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87,91</w:t>
            </w:r>
          </w:p>
        </w:tc>
        <w:tc>
          <w:tcPr>
            <w:tcW w:w="2977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87,91</w:t>
            </w:r>
          </w:p>
        </w:tc>
      </w:tr>
      <w:tr w:rsidR="00082D31" w:rsidRPr="008567C7" w:rsidTr="00082D31">
        <w:tc>
          <w:tcPr>
            <w:tcW w:w="709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11" w:type="dxa"/>
            <w:vAlign w:val="center"/>
          </w:tcPr>
          <w:p w:rsidR="00082D31" w:rsidRPr="002B6761" w:rsidRDefault="00082D31" w:rsidP="0021324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Brillant Feniks sp. z o.o.</w:t>
            </w:r>
          </w:p>
          <w:p w:rsidR="00082D31" w:rsidRPr="008567C7" w:rsidRDefault="00082D31" w:rsidP="0021324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Jana Kilińskiego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78A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82D31" w:rsidRPr="001B7815" w:rsidRDefault="00082D31" w:rsidP="0021324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2410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53,33</w:t>
            </w:r>
          </w:p>
        </w:tc>
        <w:tc>
          <w:tcPr>
            <w:tcW w:w="2977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53,33</w:t>
            </w:r>
          </w:p>
        </w:tc>
      </w:tr>
      <w:tr w:rsidR="00082D31" w:rsidRPr="008567C7" w:rsidTr="00082D31">
        <w:tc>
          <w:tcPr>
            <w:tcW w:w="709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082D31" w:rsidRPr="002B6761" w:rsidRDefault="00082D31" w:rsidP="0021324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Fioletowi.pl </w:t>
            </w:r>
            <w:proofErr w:type="spellStart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Sp.Z.o.o</w:t>
            </w:r>
            <w:proofErr w:type="spellEnd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082D31" w:rsidRPr="008567C7" w:rsidRDefault="00082D31" w:rsidP="0021324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82D31" w:rsidRPr="001B7815" w:rsidRDefault="00082D31" w:rsidP="0021324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2410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51,31</w:t>
            </w:r>
          </w:p>
        </w:tc>
        <w:tc>
          <w:tcPr>
            <w:tcW w:w="2977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51,31</w:t>
            </w:r>
          </w:p>
        </w:tc>
      </w:tr>
      <w:tr w:rsidR="00082D31" w:rsidRPr="008567C7" w:rsidTr="00082D31">
        <w:tc>
          <w:tcPr>
            <w:tcW w:w="709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111" w:type="dxa"/>
            <w:vAlign w:val="center"/>
          </w:tcPr>
          <w:p w:rsidR="00082D31" w:rsidRPr="002B6761" w:rsidRDefault="00082D31" w:rsidP="0021324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NEZHAPOL </w:t>
            </w:r>
            <w:r w:rsidR="001652C4"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082D31" w:rsidRPr="008567C7" w:rsidRDefault="00082D31" w:rsidP="0021324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Lucerniana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82D31" w:rsidRPr="001B7815" w:rsidRDefault="00082D31" w:rsidP="0021324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95-030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Stara Gadka</w:t>
            </w:r>
          </w:p>
        </w:tc>
        <w:tc>
          <w:tcPr>
            <w:tcW w:w="2410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37,59</w:t>
            </w:r>
          </w:p>
        </w:tc>
        <w:tc>
          <w:tcPr>
            <w:tcW w:w="2977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37,59</w:t>
            </w:r>
          </w:p>
        </w:tc>
      </w:tr>
      <w:tr w:rsidR="00082D31" w:rsidRPr="008567C7" w:rsidTr="00082D31">
        <w:tc>
          <w:tcPr>
            <w:tcW w:w="709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11" w:type="dxa"/>
            <w:vAlign w:val="center"/>
          </w:tcPr>
          <w:p w:rsidR="00082D31" w:rsidRPr="002B6761" w:rsidRDefault="00082D31" w:rsidP="0021324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Budownictwo Specjalistyczne Bartłomiej </w:t>
            </w:r>
            <w:proofErr w:type="spellStart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Hencz</w:t>
            </w:r>
            <w:proofErr w:type="spellEnd"/>
          </w:p>
          <w:p w:rsidR="00082D31" w:rsidRPr="008567C7" w:rsidRDefault="00082D31" w:rsidP="0021324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Ksiecia</w:t>
            </w:r>
            <w:proofErr w:type="spellEnd"/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Konrada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:rsidR="00082D31" w:rsidRPr="001B7815" w:rsidRDefault="00082D31" w:rsidP="0021324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Ciechanów</w:t>
            </w:r>
          </w:p>
        </w:tc>
        <w:tc>
          <w:tcPr>
            <w:tcW w:w="2410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29,98</w:t>
            </w:r>
          </w:p>
        </w:tc>
        <w:tc>
          <w:tcPr>
            <w:tcW w:w="2977" w:type="dxa"/>
            <w:vAlign w:val="center"/>
          </w:tcPr>
          <w:p w:rsidR="00082D31" w:rsidRPr="008567C7" w:rsidRDefault="00082D31" w:rsidP="00213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29,98</w:t>
            </w:r>
          </w:p>
        </w:tc>
      </w:tr>
      <w:tr w:rsidR="001652C4" w:rsidRPr="008567C7" w:rsidTr="00C47968">
        <w:tc>
          <w:tcPr>
            <w:tcW w:w="709" w:type="dxa"/>
            <w:vAlign w:val="center"/>
          </w:tcPr>
          <w:p w:rsidR="001652C4" w:rsidRPr="008567C7" w:rsidRDefault="001652C4" w:rsidP="001652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1652C4" w:rsidRPr="002B6761" w:rsidRDefault="001652C4" w:rsidP="001652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Cleantom</w:t>
            </w:r>
            <w:proofErr w:type="spellEnd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Tomasz Jamroży</w:t>
            </w:r>
          </w:p>
          <w:p w:rsidR="001652C4" w:rsidRPr="008567C7" w:rsidRDefault="001652C4" w:rsidP="001652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Niemcewicza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1652C4" w:rsidRPr="001B7815" w:rsidRDefault="001652C4" w:rsidP="001652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71-520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2410" w:type="dxa"/>
            <w:vAlign w:val="center"/>
          </w:tcPr>
          <w:p w:rsidR="001652C4" w:rsidRPr="008567C7" w:rsidRDefault="001652C4" w:rsidP="001652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1652C4">
              <w:rPr>
                <w:rFonts w:ascii="Times New Roman" w:hAnsi="Times New Roman" w:cs="Times New Roman"/>
                <w:sz w:val="18"/>
                <w:szCs w:val="18"/>
              </w:rPr>
              <w:t xml:space="preserve">  0,00*</w:t>
            </w:r>
          </w:p>
        </w:tc>
        <w:tc>
          <w:tcPr>
            <w:tcW w:w="2977" w:type="dxa"/>
          </w:tcPr>
          <w:p w:rsidR="001652C4" w:rsidRDefault="001652C4" w:rsidP="001652C4">
            <w:pPr>
              <w:jc w:val="center"/>
            </w:pPr>
            <w:r w:rsidRPr="00CF70B5">
              <w:rPr>
                <w:sz w:val="18"/>
                <w:szCs w:val="18"/>
              </w:rPr>
              <w:t>0,00*</w:t>
            </w:r>
          </w:p>
        </w:tc>
      </w:tr>
      <w:tr w:rsidR="001652C4" w:rsidRPr="008567C7" w:rsidTr="00A32C50">
        <w:tc>
          <w:tcPr>
            <w:tcW w:w="709" w:type="dxa"/>
            <w:vAlign w:val="center"/>
          </w:tcPr>
          <w:p w:rsidR="001652C4" w:rsidRPr="008567C7" w:rsidRDefault="001652C4" w:rsidP="001652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11" w:type="dxa"/>
            <w:vAlign w:val="center"/>
          </w:tcPr>
          <w:p w:rsidR="001652C4" w:rsidRPr="002B6761" w:rsidRDefault="001652C4" w:rsidP="001652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RH Technology Rafał Hubert</w:t>
            </w:r>
          </w:p>
          <w:p w:rsidR="001652C4" w:rsidRPr="008567C7" w:rsidRDefault="001652C4" w:rsidP="001652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Komisji Edukacji Narodowej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652C4" w:rsidRPr="001B7815" w:rsidRDefault="001652C4" w:rsidP="001652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37-100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Łańcut</w:t>
            </w:r>
          </w:p>
        </w:tc>
        <w:tc>
          <w:tcPr>
            <w:tcW w:w="2410" w:type="dxa"/>
          </w:tcPr>
          <w:p w:rsidR="001652C4" w:rsidRDefault="001652C4" w:rsidP="001652C4">
            <w:pPr>
              <w:jc w:val="center"/>
            </w:pPr>
            <w:r w:rsidRPr="00F85D27">
              <w:rPr>
                <w:sz w:val="18"/>
                <w:szCs w:val="18"/>
              </w:rPr>
              <w:t>0,00*</w:t>
            </w:r>
          </w:p>
        </w:tc>
        <w:tc>
          <w:tcPr>
            <w:tcW w:w="2977" w:type="dxa"/>
          </w:tcPr>
          <w:p w:rsidR="001652C4" w:rsidRDefault="001652C4" w:rsidP="001652C4">
            <w:pPr>
              <w:jc w:val="center"/>
            </w:pPr>
            <w:r w:rsidRPr="00CF70B5">
              <w:rPr>
                <w:sz w:val="18"/>
                <w:szCs w:val="18"/>
              </w:rPr>
              <w:t>0,00*</w:t>
            </w:r>
          </w:p>
        </w:tc>
      </w:tr>
      <w:tr w:rsidR="001652C4" w:rsidRPr="008567C7" w:rsidTr="00A32C50">
        <w:tc>
          <w:tcPr>
            <w:tcW w:w="709" w:type="dxa"/>
            <w:vAlign w:val="center"/>
          </w:tcPr>
          <w:p w:rsidR="001652C4" w:rsidRPr="008567C7" w:rsidRDefault="001652C4" w:rsidP="001652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11" w:type="dxa"/>
            <w:vAlign w:val="center"/>
          </w:tcPr>
          <w:p w:rsidR="001652C4" w:rsidRPr="002B6761" w:rsidRDefault="001652C4" w:rsidP="001652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Usługi Wysokościowe Extreme </w:t>
            </w:r>
            <w:proofErr w:type="spellStart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Work</w:t>
            </w:r>
            <w:proofErr w:type="spellEnd"/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Radwan Piotr</w:t>
            </w:r>
          </w:p>
          <w:p w:rsidR="001652C4" w:rsidRPr="008567C7" w:rsidRDefault="001652C4" w:rsidP="001652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Warmijska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1652C4" w:rsidRPr="001B7815" w:rsidRDefault="001652C4" w:rsidP="001652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410" w:type="dxa"/>
          </w:tcPr>
          <w:p w:rsidR="001652C4" w:rsidRDefault="001652C4" w:rsidP="001652C4">
            <w:pPr>
              <w:jc w:val="center"/>
            </w:pPr>
            <w:r w:rsidRPr="00F85D27">
              <w:rPr>
                <w:sz w:val="18"/>
                <w:szCs w:val="18"/>
              </w:rPr>
              <w:t>0,00*</w:t>
            </w:r>
          </w:p>
        </w:tc>
        <w:tc>
          <w:tcPr>
            <w:tcW w:w="2977" w:type="dxa"/>
          </w:tcPr>
          <w:p w:rsidR="001652C4" w:rsidRDefault="001652C4" w:rsidP="001652C4">
            <w:pPr>
              <w:jc w:val="center"/>
            </w:pPr>
            <w:r w:rsidRPr="00CF70B5">
              <w:rPr>
                <w:sz w:val="18"/>
                <w:szCs w:val="18"/>
              </w:rPr>
              <w:t>0,00*</w:t>
            </w:r>
          </w:p>
        </w:tc>
      </w:tr>
      <w:tr w:rsidR="001652C4" w:rsidRPr="008567C7" w:rsidTr="00A32C50">
        <w:tc>
          <w:tcPr>
            <w:tcW w:w="709" w:type="dxa"/>
            <w:vAlign w:val="center"/>
          </w:tcPr>
          <w:p w:rsidR="001652C4" w:rsidRPr="008567C7" w:rsidRDefault="001652C4" w:rsidP="001652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1652C4" w:rsidRPr="002B6761" w:rsidRDefault="001652C4" w:rsidP="001652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EJAS</w:t>
            </w:r>
          </w:p>
          <w:p w:rsidR="001652C4" w:rsidRPr="008567C7" w:rsidRDefault="001652C4" w:rsidP="001652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Polna 27</w:t>
            </w:r>
          </w:p>
          <w:p w:rsidR="001652C4" w:rsidRPr="001B7815" w:rsidRDefault="001652C4" w:rsidP="001652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32-040 Świątniki</w:t>
            </w:r>
          </w:p>
        </w:tc>
        <w:tc>
          <w:tcPr>
            <w:tcW w:w="2410" w:type="dxa"/>
          </w:tcPr>
          <w:p w:rsidR="001652C4" w:rsidRDefault="001652C4" w:rsidP="001652C4">
            <w:pPr>
              <w:jc w:val="center"/>
            </w:pPr>
            <w:r w:rsidRPr="00F85D27">
              <w:rPr>
                <w:sz w:val="18"/>
                <w:szCs w:val="18"/>
              </w:rPr>
              <w:t>0,00*</w:t>
            </w:r>
          </w:p>
        </w:tc>
        <w:tc>
          <w:tcPr>
            <w:tcW w:w="2977" w:type="dxa"/>
          </w:tcPr>
          <w:p w:rsidR="001652C4" w:rsidRDefault="001652C4" w:rsidP="001652C4">
            <w:pPr>
              <w:jc w:val="center"/>
            </w:pPr>
            <w:r w:rsidRPr="00CF70B5">
              <w:rPr>
                <w:sz w:val="18"/>
                <w:szCs w:val="18"/>
              </w:rPr>
              <w:t>0,00*</w:t>
            </w:r>
          </w:p>
        </w:tc>
      </w:tr>
      <w:tr w:rsidR="001652C4" w:rsidRPr="008567C7" w:rsidTr="00A32C50">
        <w:tc>
          <w:tcPr>
            <w:tcW w:w="709" w:type="dxa"/>
            <w:vAlign w:val="center"/>
          </w:tcPr>
          <w:p w:rsidR="001652C4" w:rsidRPr="008567C7" w:rsidRDefault="001652C4" w:rsidP="001652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111" w:type="dxa"/>
            <w:vAlign w:val="center"/>
          </w:tcPr>
          <w:p w:rsidR="001652C4" w:rsidRPr="002B6761" w:rsidRDefault="001652C4" w:rsidP="001652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/>
                <w:sz w:val="18"/>
                <w:szCs w:val="18"/>
              </w:rPr>
              <w:t>Progress Andrzej Paczek</w:t>
            </w:r>
          </w:p>
          <w:p w:rsidR="001652C4" w:rsidRPr="008567C7" w:rsidRDefault="001652C4" w:rsidP="001652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Kajetanowska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652C4" w:rsidRPr="001B7815" w:rsidRDefault="001652C4" w:rsidP="001652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05-830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1F2D">
              <w:rPr>
                <w:rFonts w:ascii="Times New Roman" w:hAnsi="Times New Roman" w:cs="Times New Roman"/>
                <w:bCs/>
                <w:sz w:val="18"/>
                <w:szCs w:val="18"/>
              </w:rPr>
              <w:t>Nadarzyn</w:t>
            </w:r>
          </w:p>
        </w:tc>
        <w:tc>
          <w:tcPr>
            <w:tcW w:w="2410" w:type="dxa"/>
          </w:tcPr>
          <w:p w:rsidR="001652C4" w:rsidRDefault="001652C4" w:rsidP="001652C4">
            <w:pPr>
              <w:jc w:val="center"/>
            </w:pPr>
            <w:r w:rsidRPr="00F85D27">
              <w:rPr>
                <w:sz w:val="18"/>
                <w:szCs w:val="18"/>
              </w:rPr>
              <w:t>0,00*</w:t>
            </w:r>
          </w:p>
        </w:tc>
        <w:tc>
          <w:tcPr>
            <w:tcW w:w="2977" w:type="dxa"/>
          </w:tcPr>
          <w:p w:rsidR="001652C4" w:rsidRDefault="001652C4" w:rsidP="001652C4">
            <w:pPr>
              <w:jc w:val="center"/>
            </w:pPr>
            <w:r w:rsidRPr="00CF70B5">
              <w:rPr>
                <w:sz w:val="18"/>
                <w:szCs w:val="18"/>
              </w:rPr>
              <w:t>0,00*</w:t>
            </w:r>
          </w:p>
        </w:tc>
      </w:tr>
      <w:tr w:rsidR="00B91896" w:rsidRPr="008567C7" w:rsidTr="00A32C50">
        <w:tc>
          <w:tcPr>
            <w:tcW w:w="709" w:type="dxa"/>
            <w:vAlign w:val="center"/>
          </w:tcPr>
          <w:p w:rsidR="00B91896" w:rsidRPr="00601F2D" w:rsidRDefault="00B91896" w:rsidP="001652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11" w:type="dxa"/>
            <w:vAlign w:val="center"/>
          </w:tcPr>
          <w:p w:rsidR="00B91896" w:rsidRPr="00B91896" w:rsidRDefault="00B91896" w:rsidP="00B918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1896">
              <w:rPr>
                <w:rFonts w:ascii="Times New Roman" w:hAnsi="Times New Roman" w:cs="Times New Roman"/>
                <w:b/>
                <w:sz w:val="18"/>
                <w:szCs w:val="18"/>
              </w:rPr>
              <w:t>ALPIN-GROUP S.C.</w:t>
            </w:r>
          </w:p>
          <w:p w:rsidR="00B91896" w:rsidRPr="00B91896" w:rsidRDefault="00B91896" w:rsidP="00B918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1896">
              <w:rPr>
                <w:rFonts w:ascii="Times New Roman" w:hAnsi="Times New Roman" w:cs="Times New Roman"/>
                <w:b/>
                <w:sz w:val="18"/>
                <w:szCs w:val="18"/>
              </w:rPr>
              <w:t>Grenadierów 14 /26</w:t>
            </w:r>
          </w:p>
          <w:p w:rsidR="00B91896" w:rsidRPr="00601F2D" w:rsidRDefault="00B91896" w:rsidP="00B918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1896">
              <w:rPr>
                <w:rFonts w:ascii="Times New Roman" w:hAnsi="Times New Roman" w:cs="Times New Roman"/>
                <w:b/>
                <w:sz w:val="18"/>
                <w:szCs w:val="18"/>
              </w:rPr>
              <w:t>26-600 Radom</w:t>
            </w:r>
          </w:p>
        </w:tc>
        <w:tc>
          <w:tcPr>
            <w:tcW w:w="2410" w:type="dxa"/>
          </w:tcPr>
          <w:p w:rsidR="00B91896" w:rsidRPr="00F85D27" w:rsidRDefault="00B91896" w:rsidP="00165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0,00*</w:t>
            </w:r>
          </w:p>
        </w:tc>
        <w:tc>
          <w:tcPr>
            <w:tcW w:w="2977" w:type="dxa"/>
          </w:tcPr>
          <w:p w:rsidR="00B91896" w:rsidRPr="00CF70B5" w:rsidRDefault="00B91896" w:rsidP="00165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0,00*</w:t>
            </w:r>
          </w:p>
        </w:tc>
      </w:tr>
    </w:tbl>
    <w:p w:rsidR="00E85D70" w:rsidRPr="001652C4" w:rsidRDefault="001652C4" w:rsidP="004E7234">
      <w:pPr>
        <w:spacing w:before="120"/>
        <w:ind w:firstLine="709"/>
        <w:jc w:val="both"/>
        <w:rPr>
          <w:i/>
          <w:color w:val="000000"/>
        </w:rPr>
      </w:pPr>
      <w:r w:rsidRPr="001652C4">
        <w:rPr>
          <w:i/>
          <w:color w:val="000000"/>
        </w:rPr>
        <w:t>*nie przyznano punktów, gdyż oferta podlega odrzuceniu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D68" w:rsidRDefault="007E1D68">
      <w:r>
        <w:separator/>
      </w:r>
    </w:p>
  </w:endnote>
  <w:endnote w:type="continuationSeparator" w:id="0">
    <w:p w:rsidR="007E1D68" w:rsidRDefault="007E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D68" w:rsidRDefault="007E1D68">
      <w:r>
        <w:separator/>
      </w:r>
    </w:p>
  </w:footnote>
  <w:footnote w:type="continuationSeparator" w:id="0">
    <w:p w:rsidR="007E1D68" w:rsidRDefault="007E1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D68"/>
    <w:rsid w:val="00005838"/>
    <w:rsid w:val="00022322"/>
    <w:rsid w:val="00042497"/>
    <w:rsid w:val="00082D31"/>
    <w:rsid w:val="000C1E6F"/>
    <w:rsid w:val="000E4E56"/>
    <w:rsid w:val="001652C4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1F2D"/>
    <w:rsid w:val="00607F9B"/>
    <w:rsid w:val="00644DCB"/>
    <w:rsid w:val="00657C1E"/>
    <w:rsid w:val="006B585D"/>
    <w:rsid w:val="006E3089"/>
    <w:rsid w:val="00712C39"/>
    <w:rsid w:val="0075025B"/>
    <w:rsid w:val="00756CDA"/>
    <w:rsid w:val="007E1D6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1896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DAC12"/>
  <w15:chartTrackingRefBased/>
  <w15:docId w15:val="{4253B399-353B-4CEC-9DEE-7B5AB175B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01F2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1899-12-31T23:00:00Z</cp:lastPrinted>
  <dcterms:created xsi:type="dcterms:W3CDTF">2024-04-10T12:14:00Z</dcterms:created>
  <dcterms:modified xsi:type="dcterms:W3CDTF">2024-04-10T12:14:00Z</dcterms:modified>
</cp:coreProperties>
</file>