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898FC2" w14:textId="77777777" w:rsidR="00FB7F50" w:rsidRPr="002245BE" w:rsidRDefault="001650E8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1650E8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1650E8">
        <w:rPr>
          <w:sz w:val="22"/>
          <w:szCs w:val="22"/>
        </w:rPr>
        <w:t>2024-04-10</w:t>
      </w:r>
    </w:p>
    <w:p w14:paraId="505D0142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1B061D84" w14:textId="77777777" w:rsidR="001650E8" w:rsidRPr="001650E8" w:rsidRDefault="001650E8" w:rsidP="00FB7F50">
      <w:pPr>
        <w:spacing w:after="40"/>
        <w:rPr>
          <w:b/>
          <w:bCs/>
          <w:sz w:val="22"/>
          <w:szCs w:val="22"/>
        </w:rPr>
      </w:pPr>
      <w:r w:rsidRPr="001650E8">
        <w:rPr>
          <w:b/>
          <w:bCs/>
          <w:sz w:val="22"/>
          <w:szCs w:val="22"/>
        </w:rPr>
        <w:t>Akademia Górniczo - Hutnicza</w:t>
      </w:r>
    </w:p>
    <w:p w14:paraId="54A710F1" w14:textId="77777777" w:rsidR="001650E8" w:rsidRPr="001650E8" w:rsidRDefault="001650E8" w:rsidP="00FB7F50">
      <w:pPr>
        <w:spacing w:after="40"/>
        <w:rPr>
          <w:b/>
          <w:bCs/>
          <w:sz w:val="22"/>
          <w:szCs w:val="22"/>
        </w:rPr>
      </w:pPr>
      <w:r w:rsidRPr="001650E8">
        <w:rPr>
          <w:b/>
          <w:bCs/>
          <w:sz w:val="22"/>
          <w:szCs w:val="22"/>
        </w:rPr>
        <w:t>im. Stanisława Staszica w Krakowie</w:t>
      </w:r>
    </w:p>
    <w:p w14:paraId="2841CC0A" w14:textId="77777777" w:rsidR="00FB7F50" w:rsidRPr="002245BE" w:rsidRDefault="001650E8" w:rsidP="00FB7F50">
      <w:pPr>
        <w:spacing w:after="40"/>
        <w:rPr>
          <w:b/>
          <w:bCs/>
          <w:sz w:val="22"/>
          <w:szCs w:val="22"/>
        </w:rPr>
      </w:pPr>
      <w:r w:rsidRPr="001650E8">
        <w:rPr>
          <w:b/>
          <w:bCs/>
          <w:sz w:val="22"/>
          <w:szCs w:val="22"/>
        </w:rPr>
        <w:t>Dział Zamówień Publicznych</w:t>
      </w:r>
    </w:p>
    <w:p w14:paraId="7F3D50FA" w14:textId="77777777" w:rsidR="00FB7F50" w:rsidRPr="002245BE" w:rsidRDefault="001650E8" w:rsidP="00FB7F50">
      <w:pPr>
        <w:rPr>
          <w:sz w:val="22"/>
          <w:szCs w:val="22"/>
        </w:rPr>
      </w:pPr>
      <w:r w:rsidRPr="001650E8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1650E8">
        <w:rPr>
          <w:sz w:val="22"/>
          <w:szCs w:val="22"/>
        </w:rPr>
        <w:t>30</w:t>
      </w:r>
    </w:p>
    <w:p w14:paraId="6E58939C" w14:textId="77777777" w:rsidR="00FB7F50" w:rsidRPr="002245BE" w:rsidRDefault="001650E8" w:rsidP="00FB7F50">
      <w:pPr>
        <w:rPr>
          <w:sz w:val="22"/>
          <w:szCs w:val="22"/>
        </w:rPr>
      </w:pPr>
      <w:r w:rsidRPr="001650E8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1650E8">
        <w:rPr>
          <w:sz w:val="22"/>
          <w:szCs w:val="22"/>
        </w:rPr>
        <w:t>Kraków</w:t>
      </w:r>
    </w:p>
    <w:p w14:paraId="5723AD33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0EB85C2A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1650E8" w:rsidRPr="00607F9B" w14:paraId="61966D69" w14:textId="77777777" w:rsidTr="00886675">
        <w:trPr>
          <w:trHeight w:val="638"/>
        </w:trPr>
        <w:tc>
          <w:tcPr>
            <w:tcW w:w="1023" w:type="dxa"/>
            <w:shd w:val="clear" w:color="auto" w:fill="auto"/>
          </w:tcPr>
          <w:p w14:paraId="51B47A8B" w14:textId="77777777" w:rsidR="001650E8" w:rsidRPr="00607F9B" w:rsidRDefault="001650E8" w:rsidP="000F6A4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3CE04AF" w14:textId="594F7CC1" w:rsidR="001650E8" w:rsidRPr="00607F9B" w:rsidRDefault="001650E8" w:rsidP="000F6A4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1650E8">
              <w:rPr>
                <w:sz w:val="22"/>
                <w:szCs w:val="22"/>
              </w:rPr>
              <w:t>przetarg</w:t>
            </w:r>
            <w:r w:rsidR="003643C5">
              <w:rPr>
                <w:sz w:val="22"/>
                <w:szCs w:val="22"/>
              </w:rPr>
              <w:t>u</w:t>
            </w:r>
            <w:r w:rsidRPr="001650E8">
              <w:rPr>
                <w:sz w:val="22"/>
                <w:szCs w:val="22"/>
              </w:rPr>
              <w:t xml:space="preserve"> nieograniczon</w:t>
            </w:r>
            <w:r w:rsidR="003643C5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650E8">
              <w:rPr>
                <w:b/>
                <w:bCs/>
                <w:sz w:val="22"/>
                <w:szCs w:val="22"/>
              </w:rPr>
              <w:t>Dostaw</w:t>
            </w:r>
            <w:r w:rsidR="003643C5">
              <w:rPr>
                <w:b/>
                <w:bCs/>
                <w:sz w:val="22"/>
                <w:szCs w:val="22"/>
              </w:rPr>
              <w:t>ę</w:t>
            </w:r>
            <w:r w:rsidRPr="001650E8">
              <w:rPr>
                <w:b/>
                <w:bCs/>
                <w:sz w:val="22"/>
                <w:szCs w:val="22"/>
              </w:rPr>
              <w:t xml:space="preserve"> 2 szt. laptopów, myszy bezprzewodowych i adapterów USB-C na potrzeby CDSI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650E8">
              <w:rPr>
                <w:b/>
                <w:sz w:val="22"/>
                <w:szCs w:val="22"/>
              </w:rPr>
              <w:t>DE-dzp.272-76/24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bookmarkEnd w:id="0"/>
    <w:p w14:paraId="1C5081B5" w14:textId="77777777" w:rsidR="00886675" w:rsidRDefault="00886675" w:rsidP="00886675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>
        <w:rPr>
          <w:b/>
          <w:bCs/>
          <w:sz w:val="22"/>
          <w:szCs w:val="22"/>
        </w:rPr>
        <w:t>Akademia Górniczo-Hutnicza im. Stanisława Staszica w Krakowie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Pr="00BB02F8">
        <w:t xml:space="preserve"> </w:t>
      </w:r>
      <w:r w:rsidRPr="00BB02F8">
        <w:rPr>
          <w:sz w:val="22"/>
          <w:szCs w:val="22"/>
        </w:rPr>
        <w:t>(</w:t>
      </w:r>
      <w:bookmarkStart w:id="1" w:name="_Hlk146700181"/>
      <w:r w:rsidRPr="0045526A">
        <w:rPr>
          <w:sz w:val="22"/>
          <w:szCs w:val="22"/>
        </w:rPr>
        <w:t>Dz. U.  z 2023 r. poz. 1605 - j.t.</w:t>
      </w:r>
      <w:bookmarkEnd w:id="1"/>
      <w:r w:rsidRPr="00BB02F8">
        <w:rPr>
          <w:sz w:val="22"/>
          <w:szCs w:val="22"/>
        </w:rPr>
        <w:t>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>
        <w:rPr>
          <w:sz w:val="22"/>
          <w:szCs w:val="22"/>
        </w:rPr>
        <w:t>, informuje, że w toczącym się postępowaniu o udzielenie zamówienia publicznego, jako najkorzystniejsza wybrana została oferta: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886675" w14:paraId="116CCE72" w14:textId="77777777" w:rsidTr="000F6A4B">
        <w:trPr>
          <w:cantSplit/>
        </w:trPr>
        <w:tc>
          <w:tcPr>
            <w:tcW w:w="10150" w:type="dxa"/>
          </w:tcPr>
          <w:p w14:paraId="578CBFF7" w14:textId="77777777" w:rsidR="00886675" w:rsidRPr="00D26ED6" w:rsidRDefault="00886675" w:rsidP="000F6A4B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E1201C">
              <w:rPr>
                <w:b/>
                <w:sz w:val="22"/>
                <w:szCs w:val="22"/>
              </w:rPr>
              <w:t>Redicreo</w:t>
            </w:r>
            <w:proofErr w:type="spellEnd"/>
            <w:r w:rsidRPr="00E1201C">
              <w:rPr>
                <w:b/>
                <w:sz w:val="22"/>
                <w:szCs w:val="22"/>
              </w:rPr>
              <w:t xml:space="preserve"> Chmiela Sylwestrzak Majda spółka jawna</w:t>
            </w:r>
          </w:p>
          <w:p w14:paraId="4DAD3DF2" w14:textId="77777777" w:rsidR="00886675" w:rsidRPr="009F0E5C" w:rsidRDefault="00886675" w:rsidP="000F6A4B">
            <w:pPr>
              <w:jc w:val="both"/>
              <w:rPr>
                <w:bCs/>
                <w:sz w:val="22"/>
                <w:szCs w:val="22"/>
              </w:rPr>
            </w:pPr>
            <w:r w:rsidRPr="00E1201C">
              <w:rPr>
                <w:bCs/>
                <w:sz w:val="22"/>
                <w:szCs w:val="22"/>
              </w:rPr>
              <w:t>Zygmuntowska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1201C">
              <w:rPr>
                <w:bCs/>
                <w:sz w:val="22"/>
                <w:szCs w:val="22"/>
              </w:rPr>
              <w:t>12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0A2E573E" w14:textId="77777777" w:rsidR="00886675" w:rsidRPr="009F0E5C" w:rsidRDefault="00886675" w:rsidP="000F6A4B">
            <w:pPr>
              <w:jc w:val="both"/>
              <w:rPr>
                <w:bCs/>
                <w:sz w:val="22"/>
                <w:szCs w:val="22"/>
              </w:rPr>
            </w:pPr>
            <w:r w:rsidRPr="00E1201C">
              <w:rPr>
                <w:bCs/>
                <w:sz w:val="22"/>
                <w:szCs w:val="22"/>
              </w:rPr>
              <w:t>31-314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1201C">
              <w:rPr>
                <w:bCs/>
                <w:sz w:val="22"/>
                <w:szCs w:val="22"/>
              </w:rPr>
              <w:t>Kraków</w:t>
            </w:r>
          </w:p>
          <w:p w14:paraId="2ED58F56" w14:textId="77777777" w:rsidR="00886675" w:rsidRPr="00D26ED6" w:rsidRDefault="00886675" w:rsidP="000F6A4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1E8975B" w14:textId="77777777" w:rsidR="00886675" w:rsidRPr="00D26ED6" w:rsidRDefault="00886675" w:rsidP="000F6A4B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E1201C">
              <w:rPr>
                <w:sz w:val="22"/>
                <w:szCs w:val="22"/>
              </w:rPr>
              <w:t>Dostaw</w:t>
            </w:r>
            <w:r>
              <w:rPr>
                <w:sz w:val="22"/>
                <w:szCs w:val="22"/>
              </w:rPr>
              <w:t>ę</w:t>
            </w:r>
            <w:r w:rsidRPr="00E1201C">
              <w:rPr>
                <w:sz w:val="22"/>
                <w:szCs w:val="22"/>
              </w:rPr>
              <w:t xml:space="preserve"> 2 szt. laptopów, myszy bezprzewodowych i adapterów USB-C na potrzeby CDSI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sz w:val="22"/>
                <w:szCs w:val="22"/>
              </w:rPr>
              <w:br/>
            </w:r>
            <w:r w:rsidRPr="00E1201C">
              <w:rPr>
                <w:b/>
                <w:sz w:val="22"/>
                <w:szCs w:val="22"/>
              </w:rPr>
              <w:t>36 875.40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630351FA" w14:textId="77777777" w:rsidR="00886675" w:rsidRDefault="00886675" w:rsidP="000F6A4B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8E23C7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1638B11A" w14:textId="77777777" w:rsidR="00886675" w:rsidRPr="00756CDA" w:rsidRDefault="00886675" w:rsidP="00886675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886675" w:rsidRPr="008567C7" w14:paraId="41CC5ED8" w14:textId="77777777" w:rsidTr="000F6A4B">
        <w:trPr>
          <w:trHeight w:val="510"/>
        </w:trPr>
        <w:tc>
          <w:tcPr>
            <w:tcW w:w="709" w:type="dxa"/>
            <w:vAlign w:val="center"/>
          </w:tcPr>
          <w:p w14:paraId="17EEE314" w14:textId="77777777" w:rsidR="00886675" w:rsidRPr="008567C7" w:rsidRDefault="00886675" w:rsidP="000F6A4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428A2552" w14:textId="77777777" w:rsidR="00886675" w:rsidRPr="008567C7" w:rsidRDefault="00886675" w:rsidP="000F6A4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48C69753" w14:textId="77777777" w:rsidR="00886675" w:rsidRPr="008567C7" w:rsidRDefault="00886675" w:rsidP="000F6A4B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1201C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05A83182" w14:textId="77777777" w:rsidR="00886675" w:rsidRPr="008567C7" w:rsidRDefault="00886675" w:rsidP="000F6A4B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1201C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 zamówienia</w:t>
            </w:r>
          </w:p>
        </w:tc>
        <w:tc>
          <w:tcPr>
            <w:tcW w:w="1134" w:type="dxa"/>
            <w:vAlign w:val="center"/>
          </w:tcPr>
          <w:p w14:paraId="2080005A" w14:textId="77777777" w:rsidR="00886675" w:rsidRPr="008567C7" w:rsidRDefault="00886675" w:rsidP="000F6A4B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1201C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134" w:type="dxa"/>
            <w:vAlign w:val="center"/>
          </w:tcPr>
          <w:p w14:paraId="699A320B" w14:textId="77777777" w:rsidR="00886675" w:rsidRPr="008567C7" w:rsidRDefault="00886675" w:rsidP="000F6A4B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5B7EB66C" w14:textId="77777777" w:rsidR="00886675" w:rsidRPr="008567C7" w:rsidRDefault="00886675" w:rsidP="000F6A4B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272932B0" w14:textId="77777777" w:rsidR="00886675" w:rsidRPr="008567C7" w:rsidRDefault="00886675" w:rsidP="000F6A4B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728A6187" w14:textId="77777777" w:rsidR="00886675" w:rsidRPr="008567C7" w:rsidRDefault="00886675" w:rsidP="000F6A4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886675" w:rsidRPr="008567C7" w14:paraId="1F7EEC4C" w14:textId="77777777" w:rsidTr="000F6A4B">
        <w:tc>
          <w:tcPr>
            <w:tcW w:w="709" w:type="dxa"/>
            <w:vAlign w:val="center"/>
          </w:tcPr>
          <w:p w14:paraId="585F6666" w14:textId="77777777" w:rsidR="00886675" w:rsidRPr="008567C7" w:rsidRDefault="00886675" w:rsidP="000F6A4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201C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127" w:type="dxa"/>
            <w:vAlign w:val="center"/>
          </w:tcPr>
          <w:p w14:paraId="5EE84067" w14:textId="77777777" w:rsidR="00886675" w:rsidRPr="002B6761" w:rsidRDefault="00886675" w:rsidP="000F6A4B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E1201C">
              <w:rPr>
                <w:rFonts w:ascii="Times New Roman" w:hAnsi="Times New Roman" w:cs="Times New Roman"/>
                <w:b/>
                <w:sz w:val="18"/>
                <w:szCs w:val="18"/>
              </w:rPr>
              <w:t>Redicreo</w:t>
            </w:r>
            <w:proofErr w:type="spellEnd"/>
            <w:r w:rsidRPr="00E1201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Chmiela Sylwestrzak Majda spółka jawna</w:t>
            </w:r>
          </w:p>
          <w:p w14:paraId="0EFB9819" w14:textId="77777777" w:rsidR="00886675" w:rsidRPr="008567C7" w:rsidRDefault="00886675" w:rsidP="000F6A4B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1201C">
              <w:rPr>
                <w:rFonts w:ascii="Times New Roman" w:hAnsi="Times New Roman" w:cs="Times New Roman"/>
                <w:bCs/>
                <w:sz w:val="18"/>
                <w:szCs w:val="18"/>
              </w:rPr>
              <w:t>Zygmuntowska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1201C">
              <w:rPr>
                <w:rFonts w:ascii="Times New Roman" w:hAnsi="Times New Roman" w:cs="Times New Roman"/>
                <w:bCs/>
                <w:sz w:val="18"/>
                <w:szCs w:val="18"/>
              </w:rPr>
              <w:t>12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6506A10A" w14:textId="77777777" w:rsidR="00886675" w:rsidRPr="001B7815" w:rsidRDefault="00886675" w:rsidP="000F6A4B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1201C">
              <w:rPr>
                <w:rFonts w:ascii="Times New Roman" w:hAnsi="Times New Roman" w:cs="Times New Roman"/>
                <w:bCs/>
                <w:sz w:val="18"/>
                <w:szCs w:val="18"/>
              </w:rPr>
              <w:t>31-314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1201C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14:paraId="4A5CF20C" w14:textId="77777777" w:rsidR="00886675" w:rsidRPr="008567C7" w:rsidRDefault="00886675" w:rsidP="000F6A4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201C">
              <w:rPr>
                <w:rFonts w:ascii="Times New Roman" w:hAnsi="Times New Roman" w:cs="Times New Roman"/>
                <w:sz w:val="18"/>
                <w:szCs w:val="18"/>
              </w:rPr>
              <w:t xml:space="preserve">  57,74</w:t>
            </w:r>
          </w:p>
        </w:tc>
        <w:tc>
          <w:tcPr>
            <w:tcW w:w="1134" w:type="dxa"/>
            <w:vAlign w:val="center"/>
          </w:tcPr>
          <w:p w14:paraId="6ABE8209" w14:textId="77777777" w:rsidR="00886675" w:rsidRPr="008567C7" w:rsidRDefault="00886675" w:rsidP="000F6A4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201C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298F7EA5" w14:textId="77777777" w:rsidR="00886675" w:rsidRPr="008567C7" w:rsidRDefault="00886675" w:rsidP="000F6A4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201C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00FA3E96" w14:textId="77777777" w:rsidR="00886675" w:rsidRPr="008567C7" w:rsidRDefault="00886675" w:rsidP="000F6A4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1B3FAE47" w14:textId="77777777" w:rsidR="00886675" w:rsidRPr="008567C7" w:rsidRDefault="00886675" w:rsidP="000F6A4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750D8C98" w14:textId="77777777" w:rsidR="00886675" w:rsidRPr="008567C7" w:rsidRDefault="00886675" w:rsidP="000F6A4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23D78E68" w14:textId="77777777" w:rsidR="00886675" w:rsidRPr="008567C7" w:rsidRDefault="00886675" w:rsidP="000F6A4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201C">
              <w:rPr>
                <w:rFonts w:ascii="Times New Roman" w:hAnsi="Times New Roman" w:cs="Times New Roman"/>
                <w:sz w:val="18"/>
                <w:szCs w:val="18"/>
              </w:rPr>
              <w:t xml:space="preserve">  97,74</w:t>
            </w:r>
          </w:p>
        </w:tc>
      </w:tr>
      <w:tr w:rsidR="00886675" w:rsidRPr="008567C7" w14:paraId="3732C71E" w14:textId="77777777" w:rsidTr="000F6A4B">
        <w:tc>
          <w:tcPr>
            <w:tcW w:w="709" w:type="dxa"/>
            <w:vAlign w:val="center"/>
          </w:tcPr>
          <w:p w14:paraId="633BE225" w14:textId="77777777" w:rsidR="00886675" w:rsidRPr="008567C7" w:rsidRDefault="00886675" w:rsidP="000F6A4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201C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2127" w:type="dxa"/>
            <w:vAlign w:val="center"/>
          </w:tcPr>
          <w:p w14:paraId="0B5F8AAC" w14:textId="77777777" w:rsidR="00886675" w:rsidRPr="002B6761" w:rsidRDefault="00886675" w:rsidP="000F6A4B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E1201C">
              <w:rPr>
                <w:rFonts w:ascii="Times New Roman" w:hAnsi="Times New Roman" w:cs="Times New Roman"/>
                <w:b/>
                <w:sz w:val="18"/>
                <w:szCs w:val="18"/>
              </w:rPr>
              <w:t>Zycom</w:t>
            </w:r>
            <w:proofErr w:type="spellEnd"/>
            <w:r w:rsidRPr="00E1201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Polska sp. z o.o.</w:t>
            </w:r>
          </w:p>
          <w:p w14:paraId="6B57AB2B" w14:textId="77777777" w:rsidR="00886675" w:rsidRPr="008567C7" w:rsidRDefault="00886675" w:rsidP="000F6A4B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1201C">
              <w:rPr>
                <w:rFonts w:ascii="Times New Roman" w:hAnsi="Times New Roman" w:cs="Times New Roman"/>
                <w:bCs/>
                <w:sz w:val="18"/>
                <w:szCs w:val="18"/>
              </w:rPr>
              <w:t>Puszczyka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1201C">
              <w:rPr>
                <w:rFonts w:ascii="Times New Roman" w:hAnsi="Times New Roman" w:cs="Times New Roman"/>
                <w:bCs/>
                <w:sz w:val="18"/>
                <w:szCs w:val="18"/>
              </w:rPr>
              <w:t>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1D4E83CA" w14:textId="77777777" w:rsidR="00886675" w:rsidRPr="001B7815" w:rsidRDefault="00886675" w:rsidP="000F6A4B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1201C">
              <w:rPr>
                <w:rFonts w:ascii="Times New Roman" w:hAnsi="Times New Roman" w:cs="Times New Roman"/>
                <w:bCs/>
                <w:sz w:val="18"/>
                <w:szCs w:val="18"/>
              </w:rPr>
              <w:t>02-785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1201C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134" w:type="dxa"/>
            <w:vAlign w:val="center"/>
          </w:tcPr>
          <w:p w14:paraId="682296E6" w14:textId="77777777" w:rsidR="00886675" w:rsidRPr="008567C7" w:rsidRDefault="00886675" w:rsidP="000F6A4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201C">
              <w:rPr>
                <w:rFonts w:ascii="Times New Roman" w:hAnsi="Times New Roman" w:cs="Times New Roman"/>
                <w:sz w:val="18"/>
                <w:szCs w:val="18"/>
              </w:rPr>
              <w:t xml:space="preserve">  57,44</w:t>
            </w:r>
          </w:p>
        </w:tc>
        <w:tc>
          <w:tcPr>
            <w:tcW w:w="1134" w:type="dxa"/>
            <w:vAlign w:val="center"/>
          </w:tcPr>
          <w:p w14:paraId="1203F071" w14:textId="77777777" w:rsidR="00886675" w:rsidRPr="008567C7" w:rsidRDefault="00886675" w:rsidP="000F6A4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201C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3C2BCE55" w14:textId="77777777" w:rsidR="00886675" w:rsidRPr="008567C7" w:rsidRDefault="00886675" w:rsidP="000F6A4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201C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77975DF4" w14:textId="77777777" w:rsidR="00886675" w:rsidRPr="008567C7" w:rsidRDefault="00886675" w:rsidP="000F6A4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04FC59FF" w14:textId="77777777" w:rsidR="00886675" w:rsidRPr="008567C7" w:rsidRDefault="00886675" w:rsidP="000F6A4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601544F5" w14:textId="77777777" w:rsidR="00886675" w:rsidRPr="008567C7" w:rsidRDefault="00886675" w:rsidP="000F6A4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2B03431F" w14:textId="77777777" w:rsidR="00886675" w:rsidRPr="008567C7" w:rsidRDefault="00886675" w:rsidP="000F6A4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201C">
              <w:rPr>
                <w:rFonts w:ascii="Times New Roman" w:hAnsi="Times New Roman" w:cs="Times New Roman"/>
                <w:sz w:val="18"/>
                <w:szCs w:val="18"/>
              </w:rPr>
              <w:t xml:space="preserve">  97,44</w:t>
            </w:r>
          </w:p>
        </w:tc>
      </w:tr>
      <w:tr w:rsidR="00886675" w:rsidRPr="008567C7" w14:paraId="100A77C9" w14:textId="77777777" w:rsidTr="000F6A4B">
        <w:tc>
          <w:tcPr>
            <w:tcW w:w="709" w:type="dxa"/>
            <w:vAlign w:val="center"/>
          </w:tcPr>
          <w:p w14:paraId="320D8EFC" w14:textId="77777777" w:rsidR="00886675" w:rsidRPr="008567C7" w:rsidRDefault="00886675" w:rsidP="000F6A4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201C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27" w:type="dxa"/>
            <w:vAlign w:val="center"/>
          </w:tcPr>
          <w:p w14:paraId="4D331F28" w14:textId="77777777" w:rsidR="00886675" w:rsidRPr="001C564F" w:rsidRDefault="00886675" w:rsidP="000F6A4B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r w:rsidRPr="001C564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Jupiter-</w:t>
            </w:r>
            <w:proofErr w:type="spellStart"/>
            <w:r w:rsidRPr="001C564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Intergration</w:t>
            </w:r>
            <w:proofErr w:type="spellEnd"/>
            <w:r w:rsidRPr="001C564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sp. z </w:t>
            </w:r>
            <w:proofErr w:type="spellStart"/>
            <w:r w:rsidRPr="001C564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o.o.</w:t>
            </w:r>
            <w:proofErr w:type="spellEnd"/>
          </w:p>
          <w:p w14:paraId="3D3F118E" w14:textId="77777777" w:rsidR="00886675" w:rsidRPr="008567C7" w:rsidRDefault="00886675" w:rsidP="000F6A4B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1201C">
              <w:rPr>
                <w:rFonts w:ascii="Times New Roman" w:hAnsi="Times New Roman" w:cs="Times New Roman"/>
                <w:bCs/>
                <w:sz w:val="18"/>
                <w:szCs w:val="18"/>
              </w:rPr>
              <w:t>Żagańska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1201C">
              <w:rPr>
                <w:rFonts w:ascii="Times New Roman" w:hAnsi="Times New Roman" w:cs="Times New Roman"/>
                <w:bCs/>
                <w:sz w:val="18"/>
                <w:szCs w:val="18"/>
              </w:rPr>
              <w:t>2a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37914E20" w14:textId="77777777" w:rsidR="00886675" w:rsidRPr="001B7815" w:rsidRDefault="00886675" w:rsidP="000F6A4B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1201C">
              <w:rPr>
                <w:rFonts w:ascii="Times New Roman" w:hAnsi="Times New Roman" w:cs="Times New Roman"/>
                <w:bCs/>
                <w:sz w:val="18"/>
                <w:szCs w:val="18"/>
              </w:rPr>
              <w:t>04-713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1201C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134" w:type="dxa"/>
            <w:vAlign w:val="center"/>
          </w:tcPr>
          <w:p w14:paraId="5C6EFDC9" w14:textId="77777777" w:rsidR="00886675" w:rsidRPr="008567C7" w:rsidRDefault="00886675" w:rsidP="000F6A4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201C">
              <w:rPr>
                <w:rFonts w:ascii="Times New Roman" w:hAnsi="Times New Roman" w:cs="Times New Roman"/>
                <w:sz w:val="18"/>
                <w:szCs w:val="18"/>
              </w:rPr>
              <w:t xml:space="preserve">  58,70</w:t>
            </w:r>
          </w:p>
        </w:tc>
        <w:tc>
          <w:tcPr>
            <w:tcW w:w="1134" w:type="dxa"/>
            <w:vAlign w:val="center"/>
          </w:tcPr>
          <w:p w14:paraId="290AF1E5" w14:textId="77777777" w:rsidR="00886675" w:rsidRPr="008567C7" w:rsidRDefault="00886675" w:rsidP="000F6A4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201C">
              <w:rPr>
                <w:rFonts w:ascii="Times New Roman" w:hAnsi="Times New Roman" w:cs="Times New Roman"/>
                <w:sz w:val="18"/>
                <w:szCs w:val="18"/>
              </w:rPr>
              <w:t xml:space="preserve">  15,00</w:t>
            </w:r>
          </w:p>
        </w:tc>
        <w:tc>
          <w:tcPr>
            <w:tcW w:w="1134" w:type="dxa"/>
            <w:vAlign w:val="center"/>
          </w:tcPr>
          <w:p w14:paraId="23EEAAEC" w14:textId="77777777" w:rsidR="00886675" w:rsidRPr="008567C7" w:rsidRDefault="00886675" w:rsidP="000F6A4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201C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161FD337" w14:textId="77777777" w:rsidR="00886675" w:rsidRPr="008567C7" w:rsidRDefault="00886675" w:rsidP="000F6A4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5DF6904A" w14:textId="77777777" w:rsidR="00886675" w:rsidRPr="008567C7" w:rsidRDefault="00886675" w:rsidP="000F6A4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570A4045" w14:textId="77777777" w:rsidR="00886675" w:rsidRPr="008567C7" w:rsidRDefault="00886675" w:rsidP="000F6A4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3F508BA8" w14:textId="77777777" w:rsidR="00886675" w:rsidRPr="008567C7" w:rsidRDefault="00886675" w:rsidP="000F6A4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201C">
              <w:rPr>
                <w:rFonts w:ascii="Times New Roman" w:hAnsi="Times New Roman" w:cs="Times New Roman"/>
                <w:sz w:val="18"/>
                <w:szCs w:val="18"/>
              </w:rPr>
              <w:t xml:space="preserve">  93,70</w:t>
            </w:r>
          </w:p>
        </w:tc>
      </w:tr>
      <w:tr w:rsidR="00886675" w:rsidRPr="008567C7" w14:paraId="43E6E4EE" w14:textId="77777777" w:rsidTr="000F6A4B">
        <w:tc>
          <w:tcPr>
            <w:tcW w:w="709" w:type="dxa"/>
            <w:vAlign w:val="center"/>
          </w:tcPr>
          <w:p w14:paraId="7CA225FE" w14:textId="77777777" w:rsidR="00886675" w:rsidRPr="008567C7" w:rsidRDefault="00886675" w:rsidP="000F6A4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201C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2127" w:type="dxa"/>
            <w:vAlign w:val="center"/>
          </w:tcPr>
          <w:p w14:paraId="73988884" w14:textId="77777777" w:rsidR="00886675" w:rsidRPr="002B6761" w:rsidRDefault="00886675" w:rsidP="000F6A4B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E1201C">
              <w:rPr>
                <w:rFonts w:ascii="Times New Roman" w:hAnsi="Times New Roman" w:cs="Times New Roman"/>
                <w:b/>
                <w:sz w:val="18"/>
                <w:szCs w:val="18"/>
              </w:rPr>
              <w:t>iSpot</w:t>
            </w:r>
            <w:proofErr w:type="spellEnd"/>
            <w:r w:rsidRPr="00E1201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Poland Sp. z o. o.</w:t>
            </w:r>
          </w:p>
          <w:p w14:paraId="3DBA2AE9" w14:textId="77777777" w:rsidR="00886675" w:rsidRPr="008567C7" w:rsidRDefault="00886675" w:rsidP="000F6A4B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1201C">
              <w:rPr>
                <w:rFonts w:ascii="Times New Roman" w:hAnsi="Times New Roman" w:cs="Times New Roman"/>
                <w:bCs/>
                <w:sz w:val="18"/>
                <w:szCs w:val="18"/>
              </w:rPr>
              <w:t>Puławska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1201C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2A0D0955" w14:textId="77777777" w:rsidR="00886675" w:rsidRPr="001B7815" w:rsidRDefault="00886675" w:rsidP="000F6A4B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1201C">
              <w:rPr>
                <w:rFonts w:ascii="Times New Roman" w:hAnsi="Times New Roman" w:cs="Times New Roman"/>
                <w:bCs/>
                <w:sz w:val="18"/>
                <w:szCs w:val="18"/>
              </w:rPr>
              <w:t>02-566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1201C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134" w:type="dxa"/>
            <w:vAlign w:val="center"/>
          </w:tcPr>
          <w:p w14:paraId="512BCFCE" w14:textId="77777777" w:rsidR="00886675" w:rsidRPr="008567C7" w:rsidRDefault="00886675" w:rsidP="000F6A4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201C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18CFE815" w14:textId="77777777" w:rsidR="00886675" w:rsidRPr="008567C7" w:rsidRDefault="00886675" w:rsidP="000F6A4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201C">
              <w:rPr>
                <w:rFonts w:ascii="Times New Roman" w:hAnsi="Times New Roman" w:cs="Times New Roman"/>
                <w:sz w:val="18"/>
                <w:szCs w:val="18"/>
              </w:rPr>
              <w:t xml:space="preserve">  9,00</w:t>
            </w:r>
          </w:p>
        </w:tc>
        <w:tc>
          <w:tcPr>
            <w:tcW w:w="1134" w:type="dxa"/>
            <w:vAlign w:val="center"/>
          </w:tcPr>
          <w:p w14:paraId="7B0723B9" w14:textId="77777777" w:rsidR="00886675" w:rsidRPr="008567C7" w:rsidRDefault="00886675" w:rsidP="000F6A4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201C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5BF275F4" w14:textId="77777777" w:rsidR="00886675" w:rsidRPr="008567C7" w:rsidRDefault="00886675" w:rsidP="000F6A4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7FA3F451" w14:textId="77777777" w:rsidR="00886675" w:rsidRPr="008567C7" w:rsidRDefault="00886675" w:rsidP="000F6A4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4FE0D018" w14:textId="77777777" w:rsidR="00886675" w:rsidRPr="008567C7" w:rsidRDefault="00886675" w:rsidP="000F6A4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7E9C0E8B" w14:textId="77777777" w:rsidR="00886675" w:rsidRPr="008567C7" w:rsidRDefault="00886675" w:rsidP="000F6A4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201C">
              <w:rPr>
                <w:rFonts w:ascii="Times New Roman" w:hAnsi="Times New Roman" w:cs="Times New Roman"/>
                <w:sz w:val="18"/>
                <w:szCs w:val="18"/>
              </w:rPr>
              <w:t xml:space="preserve">  89,00</w:t>
            </w:r>
          </w:p>
        </w:tc>
      </w:tr>
      <w:tr w:rsidR="00886675" w:rsidRPr="008567C7" w14:paraId="3C4F79E8" w14:textId="77777777" w:rsidTr="000F6A4B">
        <w:tc>
          <w:tcPr>
            <w:tcW w:w="709" w:type="dxa"/>
            <w:vAlign w:val="center"/>
          </w:tcPr>
          <w:p w14:paraId="0BE950D0" w14:textId="77777777" w:rsidR="00886675" w:rsidRPr="008567C7" w:rsidRDefault="00886675" w:rsidP="000F6A4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201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2127" w:type="dxa"/>
            <w:vAlign w:val="center"/>
          </w:tcPr>
          <w:p w14:paraId="10CDE095" w14:textId="77777777" w:rsidR="00886675" w:rsidRPr="002B6761" w:rsidRDefault="00886675" w:rsidP="000F6A4B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E1201C">
              <w:rPr>
                <w:rFonts w:ascii="Times New Roman" w:hAnsi="Times New Roman" w:cs="Times New Roman"/>
                <w:b/>
                <w:sz w:val="18"/>
                <w:szCs w:val="18"/>
              </w:rPr>
              <w:t>Innergo</w:t>
            </w:r>
            <w:proofErr w:type="spellEnd"/>
            <w:r w:rsidRPr="00E1201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Systems Sp. z o.o.</w:t>
            </w:r>
          </w:p>
          <w:p w14:paraId="452D5D44" w14:textId="77777777" w:rsidR="00886675" w:rsidRPr="008567C7" w:rsidRDefault="00886675" w:rsidP="000F6A4B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1201C">
              <w:rPr>
                <w:rFonts w:ascii="Times New Roman" w:hAnsi="Times New Roman" w:cs="Times New Roman"/>
                <w:bCs/>
                <w:sz w:val="18"/>
                <w:szCs w:val="18"/>
              </w:rPr>
              <w:t>Odrowąża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1201C">
              <w:rPr>
                <w:rFonts w:ascii="Times New Roman" w:hAnsi="Times New Roman" w:cs="Times New Roman"/>
                <w:bCs/>
                <w:sz w:val="18"/>
                <w:szCs w:val="18"/>
              </w:rPr>
              <w:t>15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785FC8D3" w14:textId="77777777" w:rsidR="00886675" w:rsidRPr="001B7815" w:rsidRDefault="00886675" w:rsidP="000F6A4B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1201C">
              <w:rPr>
                <w:rFonts w:ascii="Times New Roman" w:hAnsi="Times New Roman" w:cs="Times New Roman"/>
                <w:bCs/>
                <w:sz w:val="18"/>
                <w:szCs w:val="18"/>
              </w:rPr>
              <w:t>03-310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1201C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134" w:type="dxa"/>
            <w:vAlign w:val="center"/>
          </w:tcPr>
          <w:p w14:paraId="0DA83FAA" w14:textId="77777777" w:rsidR="00886675" w:rsidRPr="008567C7" w:rsidRDefault="00886675" w:rsidP="000F6A4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201C">
              <w:rPr>
                <w:rFonts w:ascii="Times New Roman" w:hAnsi="Times New Roman" w:cs="Times New Roman"/>
                <w:sz w:val="18"/>
                <w:szCs w:val="18"/>
              </w:rPr>
              <w:t xml:space="preserve">  59,72</w:t>
            </w:r>
          </w:p>
        </w:tc>
        <w:tc>
          <w:tcPr>
            <w:tcW w:w="1134" w:type="dxa"/>
            <w:vAlign w:val="center"/>
          </w:tcPr>
          <w:p w14:paraId="0A9F1DB9" w14:textId="77777777" w:rsidR="00886675" w:rsidRPr="008567C7" w:rsidRDefault="00886675" w:rsidP="000F6A4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201C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14:paraId="15440831" w14:textId="77777777" w:rsidR="00886675" w:rsidRPr="008567C7" w:rsidRDefault="00886675" w:rsidP="000F6A4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201C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6DFB0C4D" w14:textId="77777777" w:rsidR="00886675" w:rsidRPr="008567C7" w:rsidRDefault="00886675" w:rsidP="000F6A4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5313D145" w14:textId="77777777" w:rsidR="00886675" w:rsidRPr="008567C7" w:rsidRDefault="00886675" w:rsidP="000F6A4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3A50221A" w14:textId="77777777" w:rsidR="00886675" w:rsidRPr="008567C7" w:rsidRDefault="00886675" w:rsidP="000F6A4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2F3917B6" w14:textId="77777777" w:rsidR="00886675" w:rsidRPr="008567C7" w:rsidRDefault="00886675" w:rsidP="000F6A4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201C">
              <w:rPr>
                <w:rFonts w:ascii="Times New Roman" w:hAnsi="Times New Roman" w:cs="Times New Roman"/>
                <w:sz w:val="18"/>
                <w:szCs w:val="18"/>
              </w:rPr>
              <w:t xml:space="preserve">  79,72</w:t>
            </w:r>
          </w:p>
        </w:tc>
      </w:tr>
    </w:tbl>
    <w:p w14:paraId="50049C7C" w14:textId="77777777" w:rsidR="00886675" w:rsidRDefault="00886675" w:rsidP="00886675">
      <w:pPr>
        <w:spacing w:before="120"/>
        <w:ind w:firstLine="709"/>
        <w:jc w:val="both"/>
        <w:rPr>
          <w:color w:val="000000"/>
        </w:rPr>
      </w:pPr>
    </w:p>
    <w:p w14:paraId="5BF42DC4" w14:textId="77777777" w:rsidR="00886675" w:rsidRPr="001B7815" w:rsidRDefault="00886675" w:rsidP="00886675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 nie dotyczy</w:t>
      </w:r>
    </w:p>
    <w:p w14:paraId="418CA78C" w14:textId="77777777" w:rsidR="00886675" w:rsidRDefault="00886675" w:rsidP="00886675">
      <w:pPr>
        <w:spacing w:before="120" w:after="120"/>
        <w:jc w:val="both"/>
        <w:rPr>
          <w:color w:val="000000"/>
          <w:sz w:val="16"/>
          <w:szCs w:val="16"/>
        </w:rPr>
      </w:pPr>
    </w:p>
    <w:p w14:paraId="4C047C8D" w14:textId="77777777" w:rsidR="00886675" w:rsidRPr="00F33C66" w:rsidRDefault="00886675" w:rsidP="00886675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Pr="00F33C66">
        <w:rPr>
          <w:sz w:val="22"/>
          <w:szCs w:val="22"/>
        </w:rPr>
        <w:t>mowa w sprawie zamówienia publicznego</w:t>
      </w:r>
      <w:r>
        <w:rPr>
          <w:sz w:val="22"/>
          <w:szCs w:val="22"/>
        </w:rPr>
        <w:t xml:space="preserve">, zgodnie z art. 264 ust. 1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, zostanie</w:t>
      </w:r>
      <w:r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br/>
      </w:r>
      <w:r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, </w:t>
      </w:r>
      <w:r w:rsidRPr="00F33C66">
        <w:rPr>
          <w:sz w:val="22"/>
          <w:szCs w:val="22"/>
        </w:rPr>
        <w:t>w terminie</w:t>
      </w:r>
      <w:r>
        <w:rPr>
          <w:sz w:val="22"/>
          <w:szCs w:val="22"/>
        </w:rPr>
        <w:t xml:space="preserve"> </w:t>
      </w:r>
      <w:r w:rsidRPr="00F33C66">
        <w:rPr>
          <w:sz w:val="22"/>
          <w:szCs w:val="22"/>
        </w:rPr>
        <w:t>nie krótszym niż 1</w:t>
      </w:r>
      <w:r>
        <w:rPr>
          <w:sz w:val="22"/>
          <w:szCs w:val="22"/>
        </w:rPr>
        <w:t>0</w:t>
      </w:r>
      <w:r w:rsidRPr="00F33C66">
        <w:rPr>
          <w:sz w:val="22"/>
          <w:szCs w:val="22"/>
        </w:rPr>
        <w:t xml:space="preserve"> dni od dnia przesłania niniejszego zawiadomienia o wyborze najkorzystniejszej oferty.</w:t>
      </w:r>
    </w:p>
    <w:p w14:paraId="5399B61D" w14:textId="77777777" w:rsidR="00F960D7" w:rsidRDefault="00F960D7" w:rsidP="003643C5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</w:p>
    <w:sectPr w:rsidR="00F960D7" w:rsidSect="00F307B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9A536B" w14:textId="77777777" w:rsidR="00F307B6" w:rsidRDefault="00F307B6">
      <w:r>
        <w:separator/>
      </w:r>
    </w:p>
  </w:endnote>
  <w:endnote w:type="continuationSeparator" w:id="0">
    <w:p w14:paraId="2C097ACB" w14:textId="77777777" w:rsidR="00F307B6" w:rsidRDefault="00F307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9A498E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7FD4A0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D0CC2FC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DA1149D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E21ADF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755144" w14:textId="77777777" w:rsidR="00F307B6" w:rsidRDefault="00F307B6">
      <w:r>
        <w:separator/>
      </w:r>
    </w:p>
  </w:footnote>
  <w:footnote w:type="continuationSeparator" w:id="0">
    <w:p w14:paraId="16AF6F23" w14:textId="77777777" w:rsidR="00F307B6" w:rsidRDefault="00F307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17ED1C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210F34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43B2A7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307B6"/>
    <w:rsid w:val="00005838"/>
    <w:rsid w:val="00022322"/>
    <w:rsid w:val="00042497"/>
    <w:rsid w:val="000C1E6F"/>
    <w:rsid w:val="000E4E56"/>
    <w:rsid w:val="001650E8"/>
    <w:rsid w:val="001A1468"/>
    <w:rsid w:val="001B7815"/>
    <w:rsid w:val="001C31ED"/>
    <w:rsid w:val="002B1E4F"/>
    <w:rsid w:val="002B6761"/>
    <w:rsid w:val="003445A0"/>
    <w:rsid w:val="003643C5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86675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07B6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365FA6E"/>
  <w15:chartTrackingRefBased/>
  <w15:docId w15:val="{6CBD2479-E097-4EB4-A497-E621B95894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886675"/>
    <w:rPr>
      <w:sz w:val="24"/>
      <w:szCs w:val="24"/>
    </w:rPr>
  </w:style>
  <w:style w:type="character" w:customStyle="1" w:styleId="ZwykytekstZnak">
    <w:name w:val="Zwykły tekst Znak"/>
    <w:link w:val="Zwykytekst"/>
    <w:rsid w:val="00886675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287</Words>
  <Characters>1804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3</cp:revision>
  <cp:lastPrinted>2024-04-10T09:58:00Z</cp:lastPrinted>
  <dcterms:created xsi:type="dcterms:W3CDTF">2024-04-10T09:57:00Z</dcterms:created>
  <dcterms:modified xsi:type="dcterms:W3CDTF">2024-04-10T10:01:00Z</dcterms:modified>
</cp:coreProperties>
</file>