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A36C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A36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36C7">
        <w:rPr>
          <w:sz w:val="22"/>
          <w:szCs w:val="22"/>
        </w:rPr>
        <w:t>2024-04-10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36C7" w:rsidRPr="000A36C7" w:rsidRDefault="000A36C7" w:rsidP="00577BC6">
      <w:pPr>
        <w:spacing w:after="40"/>
        <w:rPr>
          <w:b/>
          <w:bCs/>
          <w:sz w:val="22"/>
          <w:szCs w:val="22"/>
        </w:rPr>
      </w:pPr>
      <w:r w:rsidRPr="000A36C7">
        <w:rPr>
          <w:b/>
          <w:bCs/>
          <w:sz w:val="22"/>
          <w:szCs w:val="22"/>
        </w:rPr>
        <w:t>Akademia Górniczo - Hutnicza</w:t>
      </w:r>
    </w:p>
    <w:p w:rsidR="000A36C7" w:rsidRPr="000A36C7" w:rsidRDefault="000A36C7" w:rsidP="00577BC6">
      <w:pPr>
        <w:spacing w:after="40"/>
        <w:rPr>
          <w:b/>
          <w:bCs/>
          <w:sz w:val="22"/>
          <w:szCs w:val="22"/>
        </w:rPr>
      </w:pPr>
      <w:r w:rsidRPr="000A36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36C7" w:rsidP="00577BC6">
      <w:pPr>
        <w:spacing w:after="40"/>
        <w:rPr>
          <w:b/>
          <w:bCs/>
          <w:sz w:val="22"/>
          <w:szCs w:val="22"/>
        </w:rPr>
      </w:pPr>
      <w:r w:rsidRPr="000A36C7">
        <w:rPr>
          <w:b/>
          <w:bCs/>
          <w:sz w:val="22"/>
          <w:szCs w:val="22"/>
        </w:rPr>
        <w:t>Dział Zamówień Publicznych</w:t>
      </w:r>
    </w:p>
    <w:p w:rsidR="00D665F5" w:rsidRPr="00BD5546" w:rsidRDefault="000A36C7" w:rsidP="00D665F5">
      <w:pPr>
        <w:rPr>
          <w:sz w:val="22"/>
          <w:szCs w:val="22"/>
        </w:rPr>
      </w:pPr>
      <w:r w:rsidRPr="000A36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36C7">
        <w:rPr>
          <w:sz w:val="22"/>
          <w:szCs w:val="22"/>
        </w:rPr>
        <w:t>30</w:t>
      </w:r>
    </w:p>
    <w:p w:rsidR="00D665F5" w:rsidRPr="00BD5546" w:rsidRDefault="000A36C7" w:rsidP="00D665F5">
      <w:pPr>
        <w:rPr>
          <w:sz w:val="22"/>
          <w:szCs w:val="22"/>
        </w:rPr>
      </w:pPr>
      <w:r w:rsidRPr="000A36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36C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36C7" w:rsidRPr="000A36C7">
        <w:rPr>
          <w:b/>
          <w:sz w:val="22"/>
          <w:szCs w:val="22"/>
        </w:rPr>
        <w:t>DE-zdp.272-123/24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36C7" w:rsidRPr="000A36C7">
        <w:rPr>
          <w:sz w:val="22"/>
          <w:szCs w:val="22"/>
        </w:rPr>
        <w:t xml:space="preserve">Tryb podstawowy bez negocjacji - art. 275 pkt. 1 ustawy </w:t>
      </w:r>
      <w:proofErr w:type="spellStart"/>
      <w:r w:rsidR="000A36C7" w:rsidRPr="000A36C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A36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36C7">
        <w:rPr>
          <w:b/>
          <w:sz w:val="22"/>
          <w:szCs w:val="22"/>
        </w:rPr>
        <w:t xml:space="preserve">Dostawa drukarek 3D dla </w:t>
      </w:r>
      <w:proofErr w:type="spellStart"/>
      <w:r w:rsidRPr="000A36C7">
        <w:rPr>
          <w:b/>
          <w:sz w:val="22"/>
          <w:szCs w:val="22"/>
        </w:rPr>
        <w:t>WIMiC</w:t>
      </w:r>
      <w:proofErr w:type="spellEnd"/>
      <w:r w:rsidRPr="000A36C7">
        <w:rPr>
          <w:b/>
          <w:sz w:val="22"/>
          <w:szCs w:val="22"/>
        </w:rPr>
        <w:t xml:space="preserve"> AGH - DE-dzp.272-123/24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36C7" w:rsidRPr="000A36C7">
        <w:rPr>
          <w:sz w:val="22"/>
          <w:szCs w:val="22"/>
        </w:rPr>
        <w:t>10/04/2024</w:t>
      </w:r>
      <w:r w:rsidR="00FF4AB1" w:rsidRPr="00577BC6">
        <w:rPr>
          <w:sz w:val="22"/>
          <w:szCs w:val="22"/>
        </w:rPr>
        <w:t xml:space="preserve"> o godz. </w:t>
      </w:r>
      <w:r w:rsidR="000A36C7" w:rsidRPr="000A36C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proofErr w:type="spellStart"/>
            <w:r w:rsidRPr="000A36C7">
              <w:t>Inestate</w:t>
            </w:r>
            <w:proofErr w:type="spellEnd"/>
            <w:r w:rsidRPr="000A36C7">
              <w:t xml:space="preserve"> Fundusz </w:t>
            </w:r>
            <w:proofErr w:type="spellStart"/>
            <w:r w:rsidRPr="000A36C7">
              <w:t>sp.zo.o</w:t>
            </w:r>
            <w:proofErr w:type="spellEnd"/>
            <w:r w:rsidRPr="000A36C7">
              <w:t>.</w:t>
            </w:r>
          </w:p>
          <w:p w:rsidR="000A36C7" w:rsidRPr="00CB5EDB" w:rsidRDefault="000A36C7" w:rsidP="004A6429">
            <w:r w:rsidRPr="000A36C7">
              <w:t>Sołtysowska</w:t>
            </w:r>
            <w:r w:rsidRPr="00CB5EDB">
              <w:t xml:space="preserve"> </w:t>
            </w:r>
            <w:r w:rsidRPr="000A36C7">
              <w:t>12b/lu4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31-589</w:t>
            </w:r>
            <w:r w:rsidRPr="00CB5EDB">
              <w:t xml:space="preserve"> </w:t>
            </w:r>
            <w:r w:rsidRPr="000A36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3 559.00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proofErr w:type="spellStart"/>
            <w:r w:rsidRPr="000A36C7">
              <w:t>Inestate</w:t>
            </w:r>
            <w:proofErr w:type="spellEnd"/>
            <w:r w:rsidRPr="000A36C7">
              <w:t xml:space="preserve"> Fundusz </w:t>
            </w:r>
            <w:proofErr w:type="spellStart"/>
            <w:r w:rsidRPr="000A36C7">
              <w:t>sp.zo.o</w:t>
            </w:r>
            <w:proofErr w:type="spellEnd"/>
            <w:r w:rsidRPr="000A36C7">
              <w:t>.</w:t>
            </w:r>
          </w:p>
          <w:p w:rsidR="000A36C7" w:rsidRPr="00CB5EDB" w:rsidRDefault="000A36C7" w:rsidP="004A6429">
            <w:r w:rsidRPr="000A36C7">
              <w:t>Sołtysowska</w:t>
            </w:r>
            <w:r w:rsidRPr="00CB5EDB">
              <w:t xml:space="preserve"> </w:t>
            </w:r>
            <w:r w:rsidRPr="000A36C7">
              <w:t>12b/lu4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31-589</w:t>
            </w:r>
            <w:r w:rsidRPr="00CB5EDB">
              <w:t xml:space="preserve"> </w:t>
            </w:r>
            <w:r w:rsidRPr="000A36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1 590.00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proofErr w:type="spellStart"/>
            <w:r w:rsidRPr="000A36C7">
              <w:t>Inestate</w:t>
            </w:r>
            <w:proofErr w:type="spellEnd"/>
            <w:r w:rsidRPr="000A36C7">
              <w:t xml:space="preserve"> Fundusz </w:t>
            </w:r>
            <w:proofErr w:type="spellStart"/>
            <w:r w:rsidRPr="000A36C7">
              <w:t>sp.zo.o</w:t>
            </w:r>
            <w:proofErr w:type="spellEnd"/>
            <w:r w:rsidRPr="000A36C7">
              <w:t>.</w:t>
            </w:r>
          </w:p>
          <w:p w:rsidR="000A36C7" w:rsidRPr="00CB5EDB" w:rsidRDefault="000A36C7" w:rsidP="004A6429">
            <w:r w:rsidRPr="000A36C7">
              <w:t>Sołtysowska</w:t>
            </w:r>
            <w:r w:rsidRPr="00CB5EDB">
              <w:t xml:space="preserve"> </w:t>
            </w:r>
            <w:r w:rsidRPr="000A36C7">
              <w:t>12b/lu4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31-589</w:t>
            </w:r>
            <w:r w:rsidRPr="00CB5EDB">
              <w:t xml:space="preserve"> </w:t>
            </w:r>
            <w:r w:rsidRPr="000A36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2 848.00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r w:rsidRPr="000A36C7">
              <w:t>Crave3d Adam Kopczyński</w:t>
            </w:r>
          </w:p>
          <w:p w:rsidR="000A36C7" w:rsidRPr="00CB5EDB" w:rsidRDefault="000A36C7" w:rsidP="004A6429">
            <w:r w:rsidRPr="000A36C7">
              <w:t>Forteczna</w:t>
            </w:r>
            <w:r w:rsidRPr="00CB5EDB">
              <w:t xml:space="preserve"> </w:t>
            </w:r>
            <w:r w:rsidRPr="000A36C7">
              <w:t>13/8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87-100</w:t>
            </w:r>
            <w:r w:rsidRPr="00CB5EDB">
              <w:t xml:space="preserve"> </w:t>
            </w:r>
            <w:r w:rsidRPr="000A36C7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3 774.87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r w:rsidRPr="000A36C7">
              <w:t>Crave3d Adam Kopczyński</w:t>
            </w:r>
          </w:p>
          <w:p w:rsidR="000A36C7" w:rsidRPr="00CB5EDB" w:rsidRDefault="000A36C7" w:rsidP="004A6429">
            <w:r w:rsidRPr="000A36C7">
              <w:t>Forteczna</w:t>
            </w:r>
            <w:r w:rsidRPr="00CB5EDB">
              <w:t xml:space="preserve"> </w:t>
            </w:r>
            <w:r w:rsidRPr="000A36C7">
              <w:t>13/8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87-100</w:t>
            </w:r>
            <w:r w:rsidRPr="00CB5EDB">
              <w:t xml:space="preserve"> </w:t>
            </w:r>
            <w:r w:rsidRPr="000A36C7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2 002.44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r w:rsidRPr="000A36C7">
              <w:t>Crave3d Adam Kopczyński</w:t>
            </w:r>
          </w:p>
          <w:p w:rsidR="000A36C7" w:rsidRPr="00CB5EDB" w:rsidRDefault="000A36C7" w:rsidP="004A6429">
            <w:r w:rsidRPr="000A36C7">
              <w:t>Forteczna</w:t>
            </w:r>
            <w:r w:rsidRPr="00CB5EDB">
              <w:t xml:space="preserve"> </w:t>
            </w:r>
            <w:r w:rsidRPr="000A36C7">
              <w:t>13/8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87-100</w:t>
            </w:r>
            <w:r w:rsidRPr="00CB5EDB">
              <w:t xml:space="preserve"> </w:t>
            </w:r>
            <w:r w:rsidRPr="000A36C7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3 673.40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1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r w:rsidRPr="000A36C7">
              <w:t>X3D sp. z o.o.</w:t>
            </w:r>
          </w:p>
          <w:p w:rsidR="00925EDC" w:rsidRPr="00CB5EDB" w:rsidRDefault="00925EDC" w:rsidP="00925EDC">
            <w:r w:rsidRPr="000A36C7">
              <w:t>Zau</w:t>
            </w:r>
            <w:r>
              <w:t>ł</w:t>
            </w:r>
            <w:r w:rsidRPr="000A36C7">
              <w:t xml:space="preserve">ek </w:t>
            </w:r>
            <w:proofErr w:type="spellStart"/>
            <w:r w:rsidRPr="000A36C7">
              <w:t>Drozdowy</w:t>
            </w:r>
            <w:proofErr w:type="spellEnd"/>
            <w:r w:rsidRPr="00CB5EDB">
              <w:t xml:space="preserve"> </w:t>
            </w:r>
            <w:r w:rsidRPr="000A36C7">
              <w:t>2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77-100</w:t>
            </w:r>
            <w:r w:rsidRPr="00CB5EDB">
              <w:t xml:space="preserve"> </w:t>
            </w:r>
            <w:r w:rsidRPr="000A36C7">
              <w:t>Byt</w:t>
            </w:r>
            <w:r w:rsidR="00FE2372">
              <w:t>ó</w:t>
            </w:r>
            <w:r w:rsidRPr="000A36C7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4 305.00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r w:rsidRPr="000A36C7">
              <w:t>X3D sp. z o.o.</w:t>
            </w:r>
          </w:p>
          <w:p w:rsidR="000A36C7" w:rsidRPr="00CB5EDB" w:rsidRDefault="000A36C7" w:rsidP="004A6429">
            <w:r w:rsidRPr="000A36C7">
              <w:t>Zau</w:t>
            </w:r>
            <w:r w:rsidR="00925EDC">
              <w:t>ł</w:t>
            </w:r>
            <w:r w:rsidRPr="000A36C7">
              <w:t xml:space="preserve">ek </w:t>
            </w:r>
            <w:proofErr w:type="spellStart"/>
            <w:r w:rsidRPr="000A36C7">
              <w:t>Drozdowy</w:t>
            </w:r>
            <w:proofErr w:type="spellEnd"/>
            <w:r w:rsidRPr="00CB5EDB">
              <w:t xml:space="preserve"> </w:t>
            </w:r>
            <w:r w:rsidRPr="000A36C7">
              <w:t>2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77-100</w:t>
            </w:r>
            <w:r w:rsidRPr="00CB5EDB">
              <w:t xml:space="preserve"> </w:t>
            </w:r>
            <w:r w:rsidRPr="000A36C7">
              <w:t>Byt</w:t>
            </w:r>
            <w:r w:rsidR="00925EDC">
              <w:t>ó</w:t>
            </w:r>
            <w:r w:rsidRPr="000A36C7">
              <w:t>w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2 066.40 zł</w:t>
            </w:r>
          </w:p>
        </w:tc>
      </w:tr>
      <w:tr w:rsidR="000A36C7" w:rsidRPr="00075CD0" w:rsidTr="004A6429">
        <w:tc>
          <w:tcPr>
            <w:tcW w:w="993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</w:t>
            </w:r>
          </w:p>
        </w:tc>
        <w:tc>
          <w:tcPr>
            <w:tcW w:w="4110" w:type="dxa"/>
            <w:shd w:val="clear" w:color="auto" w:fill="auto"/>
          </w:tcPr>
          <w:p w:rsidR="000A36C7" w:rsidRPr="00C82837" w:rsidRDefault="000A36C7" w:rsidP="004A6429">
            <w:pPr>
              <w:spacing w:before="40"/>
            </w:pPr>
            <w:r w:rsidRPr="000A36C7">
              <w:t>X3D sp. z o.o.</w:t>
            </w:r>
          </w:p>
          <w:p w:rsidR="000A36C7" w:rsidRPr="00CB5EDB" w:rsidRDefault="000A36C7" w:rsidP="004A6429">
            <w:r w:rsidRPr="000A36C7">
              <w:t>Zau</w:t>
            </w:r>
            <w:r w:rsidR="00925EDC">
              <w:t>ł</w:t>
            </w:r>
            <w:r w:rsidRPr="000A36C7">
              <w:t xml:space="preserve">ek </w:t>
            </w:r>
            <w:proofErr w:type="spellStart"/>
            <w:r w:rsidRPr="000A36C7">
              <w:t>Drozdowy</w:t>
            </w:r>
            <w:proofErr w:type="spellEnd"/>
            <w:r w:rsidRPr="00CB5EDB">
              <w:t xml:space="preserve"> </w:t>
            </w:r>
            <w:r w:rsidRPr="000A36C7">
              <w:t>2</w:t>
            </w:r>
            <w:r w:rsidRPr="00CB5EDB">
              <w:t xml:space="preserve"> </w:t>
            </w:r>
          </w:p>
          <w:p w:rsidR="000A36C7" w:rsidRPr="00CB5EDB" w:rsidRDefault="000A36C7" w:rsidP="004A6429">
            <w:pPr>
              <w:spacing w:after="120"/>
              <w:jc w:val="both"/>
            </w:pPr>
            <w:r w:rsidRPr="000A36C7">
              <w:t>77-100</w:t>
            </w:r>
            <w:r w:rsidRPr="00CB5EDB">
              <w:t xml:space="preserve"> </w:t>
            </w:r>
            <w:r w:rsidRPr="000A36C7">
              <w:t>Byt</w:t>
            </w:r>
            <w:r w:rsidR="00925EDC">
              <w:t>ó</w:t>
            </w:r>
            <w:r w:rsidRPr="000A36C7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36C7" w:rsidRPr="00CB5EDB" w:rsidRDefault="000A36C7" w:rsidP="004A6429">
            <w:pPr>
              <w:spacing w:before="120" w:after="120"/>
              <w:jc w:val="center"/>
            </w:pPr>
            <w:r w:rsidRPr="000A36C7">
              <w:t>3 136.49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6F6" w:rsidRDefault="00C306F6">
      <w:r>
        <w:separator/>
      </w:r>
    </w:p>
  </w:endnote>
  <w:endnote w:type="continuationSeparator" w:id="0">
    <w:p w:rsidR="00C306F6" w:rsidRDefault="00C30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6F6" w:rsidRDefault="00C306F6">
      <w:r>
        <w:separator/>
      </w:r>
    </w:p>
  </w:footnote>
  <w:footnote w:type="continuationSeparator" w:id="0">
    <w:p w:rsidR="00C306F6" w:rsidRDefault="00C30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6C7" w:rsidRDefault="000A36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6C7" w:rsidRDefault="000A36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6C7" w:rsidRDefault="000A36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6F6"/>
    <w:rsid w:val="00007727"/>
    <w:rsid w:val="00017720"/>
    <w:rsid w:val="00035488"/>
    <w:rsid w:val="000A36C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25EDC"/>
    <w:rsid w:val="009D19BD"/>
    <w:rsid w:val="009F189D"/>
    <w:rsid w:val="00A80738"/>
    <w:rsid w:val="00C236D3"/>
    <w:rsid w:val="00C306F6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E237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123117"/>
  <w15:chartTrackingRefBased/>
  <w15:docId w15:val="{1B8C03DB-B510-42DF-9ECE-3D296BEB5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25EDC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226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cp:lastPrinted>2024-04-10T08:42:00Z</cp:lastPrinted>
  <dcterms:created xsi:type="dcterms:W3CDTF">2024-04-10T08:34:00Z</dcterms:created>
  <dcterms:modified xsi:type="dcterms:W3CDTF">2024-04-10T08:42:00Z</dcterms:modified>
</cp:coreProperties>
</file>