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72B3F39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187C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74E7C2F" w14:textId="2838C44D" w:rsidR="00C1636E" w:rsidRDefault="00187C1A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87C1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środków higieny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48F1CFE7" w14:textId="77777777" w:rsidR="00187C1A" w:rsidRPr="00A56A6F" w:rsidRDefault="00187C1A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11540B"/>
    <w:rsid w:val="00187C1A"/>
    <w:rsid w:val="001948F1"/>
    <w:rsid w:val="001C2314"/>
    <w:rsid w:val="0021667B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87ECC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15</cp:revision>
  <cp:lastPrinted>2021-02-26T09:32:00Z</cp:lastPrinted>
  <dcterms:created xsi:type="dcterms:W3CDTF">2021-03-10T10:03:00Z</dcterms:created>
  <dcterms:modified xsi:type="dcterms:W3CDTF">2024-03-14T07:58:00Z</dcterms:modified>
</cp:coreProperties>
</file>