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C5" w:rsidRPr="00353FDC" w:rsidRDefault="001464E0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1464E0">
        <w:rPr>
          <w:rFonts w:ascii="Arial" w:hAnsi="Arial" w:cs="Arial"/>
        </w:rPr>
        <w:t>Wrocław</w:t>
      </w:r>
      <w:r w:rsidR="00F245C5" w:rsidRPr="00353FDC">
        <w:rPr>
          <w:rFonts w:ascii="Arial" w:hAnsi="Arial" w:cs="Arial"/>
        </w:rPr>
        <w:t xml:space="preserve"> dnia: </w:t>
      </w:r>
      <w:r w:rsidR="00756D2D">
        <w:rPr>
          <w:rFonts w:ascii="Arial" w:hAnsi="Arial" w:cs="Arial"/>
        </w:rPr>
        <w:t>2024-04-10</w:t>
      </w:r>
    </w:p>
    <w:p w:rsidR="00F245C5" w:rsidRPr="00353FDC" w:rsidRDefault="00756D2D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Szpital</w:t>
      </w:r>
      <w:r w:rsidR="000D6533">
        <w:rPr>
          <w:rFonts w:ascii="Arial" w:hAnsi="Arial" w:cs="Arial"/>
          <w:b/>
          <w:bCs/>
        </w:rPr>
        <w:t xml:space="preserve"> Specjalistyczny</w:t>
      </w:r>
      <w:r>
        <w:rPr>
          <w:rFonts w:ascii="Arial" w:hAnsi="Arial" w:cs="Arial"/>
          <w:b/>
          <w:bCs/>
        </w:rPr>
        <w:t xml:space="preserve"> im. A. Falkiewicza we Wrocławiu </w:t>
      </w:r>
    </w:p>
    <w:p w:rsidR="00F245C5" w:rsidRPr="00353FDC" w:rsidRDefault="001464E0" w:rsidP="00F245C5">
      <w:pPr>
        <w:spacing w:line="360" w:lineRule="auto"/>
        <w:ind w:right="3969"/>
        <w:rPr>
          <w:rFonts w:ascii="Arial" w:hAnsi="Arial" w:cs="Arial"/>
        </w:rPr>
      </w:pPr>
      <w:r w:rsidRPr="001464E0">
        <w:rPr>
          <w:rFonts w:ascii="Arial" w:hAnsi="Arial" w:cs="Arial"/>
        </w:rPr>
        <w:t>Warszawska</w:t>
      </w:r>
      <w:r w:rsidR="00F245C5" w:rsidRPr="00353FDC">
        <w:rPr>
          <w:rFonts w:ascii="Arial" w:hAnsi="Arial" w:cs="Arial"/>
        </w:rPr>
        <w:t xml:space="preserve"> </w:t>
      </w:r>
      <w:r w:rsidRPr="001464E0">
        <w:rPr>
          <w:rFonts w:ascii="Arial" w:hAnsi="Arial" w:cs="Arial"/>
        </w:rPr>
        <w:t>2</w:t>
      </w:r>
    </w:p>
    <w:p w:rsidR="00F245C5" w:rsidRPr="00353FDC" w:rsidRDefault="001464E0" w:rsidP="00D30F1F">
      <w:pPr>
        <w:ind w:right="4253"/>
        <w:rPr>
          <w:rFonts w:ascii="Arial" w:hAnsi="Arial" w:cs="Arial"/>
        </w:rPr>
      </w:pPr>
      <w:r w:rsidRPr="001464E0">
        <w:rPr>
          <w:rFonts w:ascii="Arial" w:hAnsi="Arial" w:cs="Arial"/>
        </w:rPr>
        <w:t>52-114</w:t>
      </w:r>
      <w:r w:rsidR="00F245C5" w:rsidRPr="00353FDC">
        <w:rPr>
          <w:rFonts w:ascii="Arial" w:hAnsi="Arial" w:cs="Arial"/>
        </w:rPr>
        <w:t xml:space="preserve"> </w:t>
      </w:r>
      <w:r w:rsidRPr="001464E0">
        <w:rPr>
          <w:rFonts w:ascii="Arial" w:hAnsi="Arial" w:cs="Arial"/>
        </w:rPr>
        <w:t>Wrocław</w:t>
      </w:r>
    </w:p>
    <w:p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:rsidTr="002716A3">
        <w:tc>
          <w:tcPr>
            <w:tcW w:w="10065" w:type="dxa"/>
            <w:shd w:val="clear" w:color="auto" w:fill="F2F2F2"/>
            <w:hideMark/>
          </w:tcPr>
          <w:p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:rsidTr="002716A3">
        <w:tc>
          <w:tcPr>
            <w:tcW w:w="2269" w:type="dxa"/>
            <w:shd w:val="clear" w:color="auto" w:fill="auto"/>
          </w:tcPr>
          <w:p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245C5" w:rsidRDefault="001464E0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464E0">
              <w:rPr>
                <w:rFonts w:ascii="Arial" w:hAnsi="Arial" w:cs="Arial"/>
                <w:bCs/>
              </w:rPr>
              <w:t>Świadczenie usług transportu sanitarnego oraz transportu krwi dla pacjentów hospitalizowanych w Szpitalu Specjalistycznym im. A. Falkiewicza we Wrocławiu</w:t>
            </w:r>
          </w:p>
          <w:p w:rsidR="006D36C5" w:rsidRDefault="006D36C5" w:rsidP="006D36C5">
            <w:pPr>
              <w:spacing w:line="240" w:lineRule="exact"/>
              <w:ind w:right="-308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  <w:p w:rsidR="006D36C5" w:rsidRPr="006D36C5" w:rsidRDefault="006D36C5" w:rsidP="006D36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D36C5">
              <w:rPr>
                <w:rFonts w:ascii="Arial" w:hAnsi="Arial" w:cs="Arial"/>
                <w:bCs/>
              </w:rPr>
              <w:t>Część 2 - Transport sanitarny pacjenta karetką specjalistyczną typu P i typu T</w:t>
            </w:r>
          </w:p>
          <w:p w:rsidR="006D36C5" w:rsidRPr="00535CB4" w:rsidRDefault="006D36C5" w:rsidP="006D36C5">
            <w:pPr>
              <w:spacing w:line="240" w:lineRule="exact"/>
              <w:ind w:right="-308"/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:rsidR="006D36C5" w:rsidRPr="00353FDC" w:rsidRDefault="006D36C5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D36C5">
              <w:rPr>
                <w:rFonts w:ascii="Arial" w:hAnsi="Arial" w:cs="Arial"/>
                <w:bCs/>
              </w:rPr>
              <w:t>Część 3 - Transport krwi, preparatów krwiopochodnych oraz innych materiałów krwiopochodnych</w:t>
            </w:r>
          </w:p>
        </w:tc>
      </w:tr>
      <w:tr w:rsidR="001464E0" w:rsidRPr="00353FDC" w:rsidTr="00F35B71">
        <w:tc>
          <w:tcPr>
            <w:tcW w:w="2269" w:type="dxa"/>
            <w:shd w:val="clear" w:color="auto" w:fill="auto"/>
          </w:tcPr>
          <w:p w:rsidR="001464E0" w:rsidRPr="00353FDC" w:rsidRDefault="001464E0" w:rsidP="00F35B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64E0" w:rsidRPr="00353FDC" w:rsidRDefault="001464E0" w:rsidP="00F35B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464E0">
              <w:rPr>
                <w:rFonts w:ascii="Arial" w:hAnsi="Arial" w:cs="Arial"/>
                <w:bCs/>
              </w:rPr>
              <w:t>ZP/TP/02/2024</w:t>
            </w:r>
          </w:p>
        </w:tc>
      </w:tr>
    </w:tbl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0D6533">
        <w:rPr>
          <w:rFonts w:ascii="Arial" w:hAnsi="Arial" w:cs="Arial"/>
          <w:b/>
        </w:rPr>
        <w:t>Szpital Specjali</w:t>
      </w:r>
      <w:r w:rsidR="0030027B">
        <w:rPr>
          <w:rFonts w:ascii="Arial" w:hAnsi="Arial" w:cs="Arial"/>
          <w:b/>
        </w:rPr>
        <w:t>s</w:t>
      </w:r>
      <w:r w:rsidR="000D6533">
        <w:rPr>
          <w:rFonts w:ascii="Arial" w:hAnsi="Arial" w:cs="Arial"/>
          <w:b/>
        </w:rPr>
        <w:t>tyczny im. A. Falkiewicza we Wrocławiu</w:t>
      </w:r>
      <w:r w:rsidRPr="008D02AA">
        <w:rPr>
          <w:rFonts w:ascii="Arial" w:hAnsi="Arial" w:cs="Arial"/>
        </w:rPr>
        <w:t>, działając na podstawie art. 253 ust. 1</w:t>
      </w:r>
      <w:r w:rsidR="003D3D72">
        <w:rPr>
          <w:rFonts w:ascii="Arial" w:hAnsi="Arial" w:cs="Arial"/>
        </w:rPr>
        <w:t xml:space="preserve">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1464E0" w:rsidRPr="001464E0">
        <w:rPr>
          <w:rFonts w:ascii="Arial" w:hAnsi="Arial" w:cs="Arial"/>
        </w:rPr>
        <w:t>(</w:t>
      </w:r>
      <w:proofErr w:type="spellStart"/>
      <w:r w:rsidR="001464E0" w:rsidRPr="001464E0">
        <w:rPr>
          <w:rFonts w:ascii="Arial" w:hAnsi="Arial" w:cs="Arial"/>
        </w:rPr>
        <w:t>t.j</w:t>
      </w:r>
      <w:proofErr w:type="spellEnd"/>
      <w:r w:rsidR="001464E0" w:rsidRPr="001464E0">
        <w:rPr>
          <w:rFonts w:ascii="Arial" w:hAnsi="Arial" w:cs="Arial"/>
        </w:rPr>
        <w:t>. Dz. U. z 2023r. poz. 1605</w:t>
      </w:r>
      <w:r w:rsidR="00EF5453">
        <w:rPr>
          <w:rFonts w:ascii="Arial" w:hAnsi="Arial" w:cs="Arial"/>
        </w:rPr>
        <w:t xml:space="preserve"> z późn.zm</w:t>
      </w:r>
      <w:r w:rsidR="001464E0" w:rsidRPr="001464E0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</w:t>
      </w:r>
      <w:r w:rsidR="00500F51">
        <w:rPr>
          <w:rFonts w:ascii="Arial" w:hAnsi="Arial" w:cs="Arial"/>
        </w:rPr>
        <w:t>a została oferta złożona przez W</w:t>
      </w:r>
      <w:r w:rsidRPr="00F245C5">
        <w:rPr>
          <w:rFonts w:ascii="Arial" w:hAnsi="Arial" w:cs="Arial"/>
        </w:rPr>
        <w:t>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02E94" w:rsidTr="00F245C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E94" w:rsidRPr="00F245C5" w:rsidRDefault="00F245C5" w:rsidP="005C35E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>Część</w:t>
            </w:r>
            <w:r w:rsidR="00A02E94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277474">
              <w:rPr>
                <w:rFonts w:ascii="Arial" w:hAnsi="Arial" w:cs="Arial"/>
                <w:b/>
                <w:bCs/>
              </w:rPr>
              <w:t xml:space="preserve">2 </w:t>
            </w:r>
            <w:r w:rsidR="00277474" w:rsidRPr="00277474">
              <w:rPr>
                <w:rFonts w:ascii="Arial" w:hAnsi="Arial" w:cs="Arial"/>
                <w:b/>
                <w:bCs/>
              </w:rPr>
              <w:t>Transport sanitarny pacjenta karetką specjalistyczną typu P i typu T</w:t>
            </w:r>
          </w:p>
          <w:p w:rsidR="00277474" w:rsidRPr="007D7932" w:rsidRDefault="00277474" w:rsidP="0027747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CENTRUM MEDYCZNE ERMED SP. ZO.O</w:t>
            </w:r>
          </w:p>
          <w:p w:rsidR="00277474" w:rsidRPr="007D7932" w:rsidRDefault="00277474" w:rsidP="0027747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TRZEBNICKA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35</w:t>
            </w:r>
          </w:p>
          <w:p w:rsidR="006879CB" w:rsidRDefault="00277474" w:rsidP="002774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56-100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WOŁÓW</w:t>
            </w:r>
            <w:r w:rsidRPr="00F245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</w:p>
          <w:p w:rsidR="00A02E94" w:rsidRDefault="00F245C5" w:rsidP="0027747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="00A02E94" w:rsidRPr="00F245C5">
              <w:rPr>
                <w:rFonts w:ascii="Arial" w:hAnsi="Arial" w:cs="Arial"/>
              </w:rPr>
              <w:t xml:space="preserve"> </w:t>
            </w:r>
            <w:r w:rsidR="006879CB" w:rsidRPr="006879CB">
              <w:rPr>
                <w:rFonts w:ascii="Arial" w:hAnsi="Arial" w:cs="Arial"/>
                <w:b/>
              </w:rPr>
              <w:t xml:space="preserve">502 840,00 zł </w:t>
            </w:r>
            <w:r w:rsidRPr="006879CB">
              <w:rPr>
                <w:rFonts w:ascii="Arial" w:hAnsi="Arial" w:cs="Arial"/>
                <w:b/>
                <w:bCs/>
              </w:rPr>
              <w:t>brutto</w:t>
            </w:r>
            <w:r w:rsidR="00A02E94" w:rsidRPr="006879CB">
              <w:rPr>
                <w:rFonts w:ascii="Arial" w:hAnsi="Arial" w:cs="Arial"/>
                <w:bCs/>
              </w:rPr>
              <w:t>.</w:t>
            </w:r>
          </w:p>
          <w:p w:rsidR="00277474" w:rsidRPr="00F245C5" w:rsidRDefault="00277474" w:rsidP="0027747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>
              <w:rPr>
                <w:rFonts w:ascii="Arial" w:hAnsi="Arial" w:cs="Arial"/>
                <w:b/>
                <w:bCs/>
              </w:rPr>
              <w:t xml:space="preserve">3 </w:t>
            </w:r>
            <w:r w:rsidRPr="00277474">
              <w:rPr>
                <w:rFonts w:ascii="Arial" w:hAnsi="Arial" w:cs="Arial"/>
                <w:b/>
                <w:bCs/>
              </w:rPr>
              <w:t>Transport krwi, preparatów krwiopochodnych oraz innych materiałów krwiopochodnych</w:t>
            </w:r>
          </w:p>
          <w:p w:rsidR="00277474" w:rsidRPr="007D7932" w:rsidRDefault="00277474" w:rsidP="0027747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CENTRUM MEDYCZNE ERMED SP. ZO.O</w:t>
            </w:r>
          </w:p>
          <w:p w:rsidR="00277474" w:rsidRPr="007D7932" w:rsidRDefault="00277474" w:rsidP="0027747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TRZEBNICKA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35</w:t>
            </w:r>
          </w:p>
          <w:p w:rsidR="006879CB" w:rsidRDefault="00277474" w:rsidP="002774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56-100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WOŁÓW</w:t>
            </w:r>
            <w:r w:rsidRPr="00F245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</w:p>
          <w:p w:rsidR="00277474" w:rsidRPr="00F245C5" w:rsidRDefault="00277474" w:rsidP="0027747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="006879CB">
              <w:rPr>
                <w:rFonts w:ascii="Arial" w:hAnsi="Arial" w:cs="Arial"/>
              </w:rPr>
              <w:t xml:space="preserve"> </w:t>
            </w:r>
            <w:r w:rsidR="006879CB" w:rsidRPr="006879CB">
              <w:rPr>
                <w:rFonts w:ascii="Arial" w:hAnsi="Arial" w:cs="Arial"/>
                <w:b/>
              </w:rPr>
              <w:t xml:space="preserve">52 650,00 zł </w:t>
            </w:r>
            <w:r w:rsidRPr="006879CB">
              <w:rPr>
                <w:rFonts w:ascii="Arial" w:hAnsi="Arial" w:cs="Arial"/>
                <w:b/>
                <w:bCs/>
              </w:rPr>
              <w:t>brutto.</w:t>
            </w:r>
          </w:p>
          <w:p w:rsidR="00277474" w:rsidRPr="00F245C5" w:rsidRDefault="00277474" w:rsidP="0027747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A02E94" w:rsidRPr="00F245C5" w:rsidRDefault="00A02E94" w:rsidP="0013621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02E94" w:rsidRPr="001464E0" w:rsidRDefault="005202DE" w:rsidP="00F245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5202DE">
              <w:rPr>
                <w:rFonts w:ascii="Arial" w:hAnsi="Arial" w:cs="Arial"/>
              </w:rPr>
              <w:t>Treść oferty wybranego Wykonawcy jest zgodna z warunkami zamówienia, oferta nie podlega odrzuceniu. Wykonawca  nie został wykluczony z postępowania oraz spełnia warunki udziału w postępowaniu.</w:t>
            </w:r>
          </w:p>
        </w:tc>
      </w:tr>
    </w:tbl>
    <w:p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464E0" w:rsidTr="00F35B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464E0">
              <w:rPr>
                <w:rFonts w:ascii="Arial" w:hAnsi="Arial" w:cs="Arial"/>
                <w:sz w:val="22"/>
                <w:szCs w:val="22"/>
              </w:rPr>
              <w:t>Transport sanitarny pacjenta karetką specjalistyczną typu P i typu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Luxury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Care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Grzelak </w:t>
            </w: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Krausse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k.</w:t>
            </w:r>
          </w:p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Słomińskiego 17/47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17/47</w:t>
            </w:r>
          </w:p>
          <w:p w:rsidR="001464E0" w:rsidRPr="007D7932" w:rsidRDefault="001464E0" w:rsidP="00F35B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00-195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1 - Cena - 79.96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 xml:space="preserve">  79,96</w:t>
            </w:r>
          </w:p>
        </w:tc>
      </w:tr>
      <w:tr w:rsidR="001464E0" w:rsidTr="00F35B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464E0">
              <w:rPr>
                <w:rFonts w:ascii="Arial" w:hAnsi="Arial" w:cs="Arial"/>
                <w:sz w:val="22"/>
                <w:szCs w:val="22"/>
              </w:rPr>
              <w:t>Transport sanitarny pacjenta karetką specjalistyczną typu P i typu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CENTRUM MEDYCZNE ERMED SP. ZO.O</w:t>
            </w:r>
          </w:p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TRZEBNICKA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35</w:t>
            </w:r>
          </w:p>
          <w:p w:rsidR="001464E0" w:rsidRPr="007D7932" w:rsidRDefault="001464E0" w:rsidP="00F35B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56-100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WOŁÓW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464E0" w:rsidTr="00F35B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464E0">
              <w:rPr>
                <w:rFonts w:ascii="Arial" w:hAnsi="Arial" w:cs="Arial"/>
                <w:sz w:val="22"/>
                <w:szCs w:val="22"/>
              </w:rPr>
              <w:t>Transport sanitarny pacjenta karetką specjalistyczną typu P i typu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F51" w:rsidRPr="00500F51" w:rsidRDefault="00500F51" w:rsidP="00500F5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Filip </w:t>
            </w:r>
            <w:proofErr w:type="spellStart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Meller</w:t>
            </w:r>
            <w:proofErr w:type="spellEnd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500F51">
              <w:rPr>
                <w:rFonts w:ascii="Arial" w:hAnsi="Arial" w:cs="Arial"/>
                <w:bCs/>
                <w:sz w:val="22"/>
                <w:szCs w:val="22"/>
              </w:rPr>
              <w:t>który prowadzi działalność pod nazwą:</w:t>
            </w:r>
          </w:p>
          <w:p w:rsidR="00500F51" w:rsidRPr="00500F51" w:rsidRDefault="00500F51" w:rsidP="00500F5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HEMP </w:t>
            </w:r>
            <w:proofErr w:type="spellStart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MedGroup</w:t>
            </w:r>
            <w:proofErr w:type="spellEnd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„</w:t>
            </w:r>
            <w:proofErr w:type="spellStart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Medways</w:t>
            </w:r>
            <w:proofErr w:type="spellEnd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”</w:t>
            </w:r>
          </w:p>
          <w:p w:rsidR="00500F51" w:rsidRPr="00500F51" w:rsidRDefault="00500F51" w:rsidP="00500F5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00F51">
              <w:rPr>
                <w:rFonts w:ascii="Arial" w:hAnsi="Arial" w:cs="Arial"/>
                <w:bCs/>
                <w:sz w:val="22"/>
                <w:szCs w:val="22"/>
              </w:rPr>
              <w:t>ul. Stanisława Taczaka 24/103</w:t>
            </w:r>
          </w:p>
          <w:p w:rsidR="001464E0" w:rsidRPr="007D7932" w:rsidRDefault="00500F51" w:rsidP="00500F51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F51">
              <w:rPr>
                <w:rFonts w:ascii="Arial" w:hAnsi="Arial" w:cs="Arial"/>
                <w:bCs/>
                <w:sz w:val="22"/>
                <w:szCs w:val="22"/>
              </w:rPr>
              <w:t>61-819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1 - Cena - 39.78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 xml:space="preserve">  39,78</w:t>
            </w:r>
          </w:p>
        </w:tc>
      </w:tr>
      <w:tr w:rsidR="001464E0" w:rsidTr="00F35B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464E0">
              <w:rPr>
                <w:rFonts w:ascii="Arial" w:hAnsi="Arial" w:cs="Arial"/>
                <w:sz w:val="22"/>
                <w:szCs w:val="22"/>
              </w:rPr>
              <w:t>Transport krwi, preparatów krwiopochodnych oraz innych materiałów krwiopochodnych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Luxury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Care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Grzelak </w:t>
            </w:r>
            <w:proofErr w:type="spellStart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Krausse</w:t>
            </w:r>
            <w:proofErr w:type="spellEnd"/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k.</w:t>
            </w:r>
          </w:p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Słomińskiego 17/47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17/47</w:t>
            </w:r>
          </w:p>
          <w:p w:rsidR="001464E0" w:rsidRPr="007D7932" w:rsidRDefault="001464E0" w:rsidP="00F35B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00-195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1 - Cena - 70.65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 xml:space="preserve">  70,65</w:t>
            </w:r>
          </w:p>
        </w:tc>
      </w:tr>
      <w:tr w:rsidR="001464E0" w:rsidTr="00F35B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464E0">
              <w:rPr>
                <w:rFonts w:ascii="Arial" w:hAnsi="Arial" w:cs="Arial"/>
                <w:sz w:val="22"/>
                <w:szCs w:val="22"/>
              </w:rPr>
              <w:t>Transport krwi, preparatów krwiopochodnych oraz innych materiałów krwiopochodnych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464E0">
              <w:rPr>
                <w:rFonts w:ascii="Arial" w:hAnsi="Arial" w:cs="Arial"/>
                <w:b/>
                <w:bCs/>
                <w:sz w:val="22"/>
                <w:szCs w:val="22"/>
              </w:rPr>
              <w:t>CENTRUM MEDYCZNE ERMED SP. ZO.O</w:t>
            </w:r>
          </w:p>
          <w:p w:rsidR="001464E0" w:rsidRPr="007D7932" w:rsidRDefault="001464E0" w:rsidP="00F35B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TRZEBNICKA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35</w:t>
            </w:r>
          </w:p>
          <w:p w:rsidR="001464E0" w:rsidRPr="007D7932" w:rsidRDefault="001464E0" w:rsidP="00F35B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56-100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64E0">
              <w:rPr>
                <w:rFonts w:ascii="Arial" w:hAnsi="Arial" w:cs="Arial"/>
                <w:sz w:val="22"/>
                <w:szCs w:val="22"/>
              </w:rPr>
              <w:t>WOŁÓW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464E0" w:rsidTr="00F35B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464E0">
              <w:rPr>
                <w:rFonts w:ascii="Arial" w:hAnsi="Arial" w:cs="Arial"/>
                <w:sz w:val="22"/>
                <w:szCs w:val="22"/>
              </w:rPr>
              <w:t>Transport krwi, preparatów krwiopochodnych oraz innych materiałów krwiopochodnych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F51" w:rsidRPr="00500F51" w:rsidRDefault="00500F51" w:rsidP="00500F5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Filip </w:t>
            </w:r>
            <w:proofErr w:type="spellStart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Meller</w:t>
            </w:r>
            <w:proofErr w:type="spellEnd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500F51">
              <w:rPr>
                <w:rFonts w:ascii="Arial" w:hAnsi="Arial" w:cs="Arial"/>
                <w:bCs/>
                <w:sz w:val="22"/>
                <w:szCs w:val="22"/>
              </w:rPr>
              <w:t>który prowadzi działalność pod nazwą:</w:t>
            </w:r>
          </w:p>
          <w:p w:rsidR="00500F51" w:rsidRPr="00500F51" w:rsidRDefault="00500F51" w:rsidP="00500F5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HEMP </w:t>
            </w:r>
            <w:proofErr w:type="spellStart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MedGroup</w:t>
            </w:r>
            <w:proofErr w:type="spellEnd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„</w:t>
            </w:r>
            <w:proofErr w:type="spellStart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Medways</w:t>
            </w:r>
            <w:proofErr w:type="spellEnd"/>
            <w:r w:rsidRPr="00500F51">
              <w:rPr>
                <w:rFonts w:ascii="Arial" w:hAnsi="Arial" w:cs="Arial"/>
                <w:b/>
                <w:bCs/>
                <w:sz w:val="22"/>
                <w:szCs w:val="22"/>
              </w:rPr>
              <w:t>”</w:t>
            </w:r>
          </w:p>
          <w:p w:rsidR="00500F51" w:rsidRPr="00500F51" w:rsidRDefault="00500F51" w:rsidP="00500F5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00F51">
              <w:rPr>
                <w:rFonts w:ascii="Arial" w:hAnsi="Arial" w:cs="Arial"/>
                <w:bCs/>
                <w:sz w:val="22"/>
                <w:szCs w:val="22"/>
              </w:rPr>
              <w:t>ul. Stanisława Taczaka 24/103</w:t>
            </w:r>
          </w:p>
          <w:p w:rsidR="001464E0" w:rsidRPr="007D7932" w:rsidRDefault="00500F51" w:rsidP="00500F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F51">
              <w:rPr>
                <w:rFonts w:ascii="Arial" w:hAnsi="Arial" w:cs="Arial"/>
                <w:bCs/>
                <w:sz w:val="22"/>
                <w:szCs w:val="22"/>
              </w:rPr>
              <w:t>61-819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4E0" w:rsidRPr="007D7932" w:rsidRDefault="001464E0" w:rsidP="00F35B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>1 - Cena - 43.33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E0" w:rsidRPr="007D7932" w:rsidRDefault="001464E0" w:rsidP="00F35B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64E0">
              <w:rPr>
                <w:rFonts w:ascii="Arial" w:hAnsi="Arial" w:cs="Arial"/>
                <w:sz w:val="22"/>
                <w:szCs w:val="22"/>
              </w:rPr>
              <w:t xml:space="preserve">  43,33</w:t>
            </w:r>
          </w:p>
        </w:tc>
      </w:tr>
    </w:tbl>
    <w:p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1464E0">
        <w:rPr>
          <w:rFonts w:ascii="Arial" w:hAnsi="Arial" w:cs="Arial"/>
        </w:rPr>
        <w:t>nie krótszym niż 5 dni od dnia przesłania niniejszej informacji o wyborze najkorzystniejszej oferty.</w:t>
      </w:r>
    </w:p>
    <w:p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:rsidR="0013621B" w:rsidRPr="004B39E0" w:rsidRDefault="00B52E61" w:rsidP="0013621B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/-/ </w:t>
      </w:r>
      <w:bookmarkStart w:id="1" w:name="_GoBack"/>
      <w:bookmarkEnd w:id="1"/>
      <w:r w:rsidR="0013621B" w:rsidRPr="004B39E0">
        <w:rPr>
          <w:rFonts w:ascii="Arial" w:hAnsi="Arial" w:cs="Arial"/>
          <w:i/>
        </w:rPr>
        <w:t>Zamawiający</w:t>
      </w:r>
      <w:bookmarkEnd w:id="0"/>
    </w:p>
    <w:sectPr w:rsidR="0013621B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AEC" w:rsidRDefault="00233AEC">
      <w:r>
        <w:separator/>
      </w:r>
    </w:p>
  </w:endnote>
  <w:endnote w:type="continuationSeparator" w:id="0">
    <w:p w:rsidR="00233AEC" w:rsidRDefault="00233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4E0" w:rsidRDefault="001464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52E6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52E61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4E0" w:rsidRDefault="001464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AEC" w:rsidRDefault="00233AEC">
      <w:r>
        <w:separator/>
      </w:r>
    </w:p>
  </w:footnote>
  <w:footnote w:type="continuationSeparator" w:id="0">
    <w:p w:rsidR="00233AEC" w:rsidRDefault="00233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4E0" w:rsidRDefault="00146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4E0" w:rsidRDefault="00146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4E0" w:rsidRDefault="001464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F88"/>
    <w:rsid w:val="00022322"/>
    <w:rsid w:val="00042497"/>
    <w:rsid w:val="000748ED"/>
    <w:rsid w:val="000C1E6F"/>
    <w:rsid w:val="000D6533"/>
    <w:rsid w:val="000E4E56"/>
    <w:rsid w:val="0013621B"/>
    <w:rsid w:val="001464E0"/>
    <w:rsid w:val="001A1468"/>
    <w:rsid w:val="001B7815"/>
    <w:rsid w:val="001C3F13"/>
    <w:rsid w:val="00211A34"/>
    <w:rsid w:val="00233AEC"/>
    <w:rsid w:val="002716A3"/>
    <w:rsid w:val="00277474"/>
    <w:rsid w:val="002B1E4F"/>
    <w:rsid w:val="002B6761"/>
    <w:rsid w:val="0030027B"/>
    <w:rsid w:val="003445A0"/>
    <w:rsid w:val="00357F88"/>
    <w:rsid w:val="003A0AFC"/>
    <w:rsid w:val="003D3D72"/>
    <w:rsid w:val="003D611C"/>
    <w:rsid w:val="00431C0B"/>
    <w:rsid w:val="00437CAD"/>
    <w:rsid w:val="00454195"/>
    <w:rsid w:val="004561CC"/>
    <w:rsid w:val="004657DA"/>
    <w:rsid w:val="004952F3"/>
    <w:rsid w:val="004A7D2F"/>
    <w:rsid w:val="004B2665"/>
    <w:rsid w:val="004C3459"/>
    <w:rsid w:val="004E324A"/>
    <w:rsid w:val="004E7234"/>
    <w:rsid w:val="00500F51"/>
    <w:rsid w:val="005202DE"/>
    <w:rsid w:val="0054734E"/>
    <w:rsid w:val="00596EA3"/>
    <w:rsid w:val="00596FD7"/>
    <w:rsid w:val="005C28B3"/>
    <w:rsid w:val="005C35EA"/>
    <w:rsid w:val="005E5BFF"/>
    <w:rsid w:val="005F2CB0"/>
    <w:rsid w:val="00607F9B"/>
    <w:rsid w:val="00644DCB"/>
    <w:rsid w:val="00657C1E"/>
    <w:rsid w:val="006879CB"/>
    <w:rsid w:val="006D36C5"/>
    <w:rsid w:val="006E3089"/>
    <w:rsid w:val="00712C39"/>
    <w:rsid w:val="0072390E"/>
    <w:rsid w:val="00756CDA"/>
    <w:rsid w:val="00756D2D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46F59"/>
    <w:rsid w:val="00B52E61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74B60"/>
    <w:rsid w:val="00D8427E"/>
    <w:rsid w:val="00E1506D"/>
    <w:rsid w:val="00E23743"/>
    <w:rsid w:val="00E30B2D"/>
    <w:rsid w:val="00E62859"/>
    <w:rsid w:val="00E85D70"/>
    <w:rsid w:val="00EF5453"/>
    <w:rsid w:val="00F245C5"/>
    <w:rsid w:val="00F33C66"/>
    <w:rsid w:val="00F83783"/>
    <w:rsid w:val="00F960D7"/>
    <w:rsid w:val="00FB7F50"/>
    <w:rsid w:val="00FE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2233A9"/>
  <w15:chartTrackingRefBased/>
  <w15:docId w15:val="{A16D1124-F720-4633-BDD4-9CB3D372F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ZE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Cedzyńska</dc:creator>
  <cp:keywords/>
  <dc:description/>
  <cp:lastModifiedBy>Bożena Cedzyńska</cp:lastModifiedBy>
  <cp:revision>5</cp:revision>
  <cp:lastPrinted>1899-12-31T23:00:00Z</cp:lastPrinted>
  <dcterms:created xsi:type="dcterms:W3CDTF">2024-04-09T12:20:00Z</dcterms:created>
  <dcterms:modified xsi:type="dcterms:W3CDTF">2024-04-10T07:56:00Z</dcterms:modified>
</cp:coreProperties>
</file>