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295784" w:rsidP="00E34B65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295784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95784">
        <w:rPr>
          <w:rFonts w:ascii="Arial" w:hAnsi="Arial" w:cs="Arial"/>
          <w:sz w:val="24"/>
          <w:szCs w:val="24"/>
        </w:rPr>
        <w:t>2024-04-09</w:t>
      </w:r>
    </w:p>
    <w:p w:rsidR="00843A88" w:rsidRPr="00AD45A9" w:rsidRDefault="00295784" w:rsidP="00E34B65">
      <w:pPr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295784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295784" w:rsidP="00E34B65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295784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95784">
        <w:rPr>
          <w:rFonts w:ascii="Arial" w:hAnsi="Arial" w:cs="Arial"/>
          <w:sz w:val="24"/>
          <w:szCs w:val="24"/>
        </w:rPr>
        <w:t>521</w:t>
      </w:r>
    </w:p>
    <w:p w:rsidR="00843A88" w:rsidRPr="00AD45A9" w:rsidRDefault="00295784" w:rsidP="00E34B65">
      <w:pPr>
        <w:spacing w:after="120"/>
        <w:rPr>
          <w:rFonts w:ascii="Arial" w:hAnsi="Arial" w:cs="Arial"/>
          <w:sz w:val="24"/>
          <w:szCs w:val="24"/>
        </w:rPr>
      </w:pPr>
      <w:r w:rsidRPr="00295784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95784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E34B65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E34B65">
      <w:pPr>
        <w:spacing w:after="12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E34B65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E34B65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E34B6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E34B65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295784" w:rsidP="00E34B65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5784">
              <w:rPr>
                <w:rFonts w:ascii="Arial" w:hAnsi="Arial" w:cs="Arial"/>
                <w:bCs/>
                <w:sz w:val="24"/>
                <w:szCs w:val="24"/>
              </w:rPr>
              <w:t>Udzielenie Gminie Szerzyny kredytu krótkoterminowego w 2024 r.</w:t>
            </w:r>
          </w:p>
        </w:tc>
      </w:tr>
      <w:tr w:rsidR="00295784" w:rsidRPr="004E4B64" w:rsidTr="00E01857">
        <w:tc>
          <w:tcPr>
            <w:tcW w:w="2269" w:type="dxa"/>
            <w:shd w:val="clear" w:color="auto" w:fill="auto"/>
          </w:tcPr>
          <w:p w:rsidR="00295784" w:rsidRPr="004E4B64" w:rsidRDefault="00295784" w:rsidP="00E34B65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5784" w:rsidRPr="004E4B64" w:rsidRDefault="00295784" w:rsidP="00E34B65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5784">
              <w:rPr>
                <w:rFonts w:ascii="Arial" w:hAnsi="Arial" w:cs="Arial"/>
                <w:bCs/>
                <w:sz w:val="24"/>
                <w:szCs w:val="24"/>
              </w:rPr>
              <w:t>FER.271.9.2024</w:t>
            </w:r>
          </w:p>
        </w:tc>
      </w:tr>
    </w:tbl>
    <w:p w:rsidR="004E4B64" w:rsidRPr="00AD45A9" w:rsidRDefault="004E4B64" w:rsidP="00E34B65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E34B65">
            <w:pPr>
              <w:keepNext/>
              <w:spacing w:after="12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E34B65" w:rsidRDefault="00E34B65" w:rsidP="00E34B6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E34B65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95784" w:rsidRPr="00295784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95784" w:rsidRPr="00295784">
        <w:rPr>
          <w:rFonts w:ascii="Arial" w:hAnsi="Arial" w:cs="Arial"/>
          <w:sz w:val="24"/>
          <w:szCs w:val="24"/>
        </w:rPr>
        <w:t>(</w:t>
      </w:r>
      <w:proofErr w:type="spellStart"/>
      <w:r w:rsidR="00295784" w:rsidRPr="00295784">
        <w:rPr>
          <w:rFonts w:ascii="Arial" w:hAnsi="Arial" w:cs="Arial"/>
          <w:sz w:val="24"/>
          <w:szCs w:val="24"/>
        </w:rPr>
        <w:t>t.j</w:t>
      </w:r>
      <w:proofErr w:type="spellEnd"/>
      <w:r w:rsidR="00295784" w:rsidRPr="00295784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95784" w:rsidRPr="00E935D6" w:rsidTr="00E01857">
        <w:tc>
          <w:tcPr>
            <w:tcW w:w="9356" w:type="dxa"/>
            <w:shd w:val="clear" w:color="auto" w:fill="auto"/>
          </w:tcPr>
          <w:p w:rsidR="00295784" w:rsidRPr="00E34B65" w:rsidRDefault="00295784" w:rsidP="00E34B65">
            <w:pPr>
              <w:spacing w:after="12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E34B65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E34B65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1</w:t>
            </w:r>
          </w:p>
          <w:p w:rsidR="00295784" w:rsidRPr="00295784" w:rsidRDefault="00295784" w:rsidP="00E34B6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784">
              <w:rPr>
                <w:rFonts w:ascii="Arial" w:hAnsi="Arial" w:cs="Arial"/>
                <w:sz w:val="24"/>
                <w:szCs w:val="24"/>
              </w:rPr>
              <w:t>Dzień dobry ,</w:t>
            </w:r>
          </w:p>
          <w:p w:rsidR="00295784" w:rsidRPr="00295784" w:rsidRDefault="00295784" w:rsidP="00E34B6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784">
              <w:rPr>
                <w:rFonts w:ascii="Arial" w:hAnsi="Arial" w:cs="Arial"/>
                <w:sz w:val="24"/>
                <w:szCs w:val="24"/>
              </w:rPr>
              <w:t>W zał. druki dokumentów wymaganych przez Bank XXX  do składania ofert do przetargu dla JST.</w:t>
            </w:r>
          </w:p>
          <w:p w:rsidR="00295784" w:rsidRPr="004E4B64" w:rsidRDefault="00295784" w:rsidP="00E34B6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784">
              <w:rPr>
                <w:rFonts w:ascii="Arial" w:hAnsi="Arial" w:cs="Arial"/>
                <w:sz w:val="24"/>
                <w:szCs w:val="24"/>
              </w:rPr>
              <w:t>Proszę o wypełnienie i odesłanie bądź informację zwrotną gdzie można wymagane przez Bank dane uzyskać.</w:t>
            </w:r>
          </w:p>
          <w:p w:rsidR="00295784" w:rsidRPr="00E34B65" w:rsidRDefault="00295784" w:rsidP="00E34B65">
            <w:pPr>
              <w:spacing w:after="12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E34B65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295784" w:rsidRPr="004E4B64" w:rsidRDefault="00295784" w:rsidP="00E34B6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784">
              <w:rPr>
                <w:rFonts w:ascii="Arial" w:hAnsi="Arial" w:cs="Arial"/>
                <w:sz w:val="24"/>
                <w:szCs w:val="24"/>
              </w:rPr>
              <w:t xml:space="preserve">Gmina Szerzyny przedstawia </w:t>
            </w:r>
            <w:r w:rsidR="00E34B65">
              <w:rPr>
                <w:rFonts w:ascii="Arial" w:hAnsi="Arial" w:cs="Arial"/>
                <w:sz w:val="24"/>
                <w:szCs w:val="24"/>
              </w:rPr>
              <w:t xml:space="preserve">w załączeniu </w:t>
            </w:r>
            <w:r w:rsidRPr="00295784">
              <w:rPr>
                <w:rFonts w:ascii="Arial" w:hAnsi="Arial" w:cs="Arial"/>
                <w:sz w:val="24"/>
                <w:szCs w:val="24"/>
              </w:rPr>
              <w:t xml:space="preserve">wypełnione druki oraz podaje </w:t>
            </w:r>
            <w:r w:rsidR="00E34B65">
              <w:rPr>
                <w:rFonts w:ascii="Arial" w:hAnsi="Arial" w:cs="Arial"/>
                <w:sz w:val="24"/>
                <w:szCs w:val="24"/>
              </w:rPr>
              <w:t>informację o możliwości pozyska</w:t>
            </w:r>
            <w:r w:rsidRPr="00295784">
              <w:rPr>
                <w:rFonts w:ascii="Arial" w:hAnsi="Arial" w:cs="Arial"/>
                <w:sz w:val="24"/>
                <w:szCs w:val="24"/>
              </w:rPr>
              <w:t>nia dokumentów.</w:t>
            </w:r>
          </w:p>
        </w:tc>
      </w:tr>
    </w:tbl>
    <w:p w:rsidR="00BE7BFD" w:rsidRPr="00E935D6" w:rsidRDefault="00BE7BFD" w:rsidP="00E34B65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E34B65">
      <w:pPr>
        <w:pStyle w:val="Tekstpodstawowy"/>
        <w:spacing w:after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E34B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C88" w:rsidRDefault="00B17C88">
      <w:r>
        <w:separator/>
      </w:r>
    </w:p>
  </w:endnote>
  <w:endnote w:type="continuationSeparator" w:id="1">
    <w:p w:rsidR="00B17C88" w:rsidRDefault="00B17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B459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B459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34B6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C88" w:rsidRDefault="00B17C88">
      <w:r>
        <w:separator/>
      </w:r>
    </w:p>
  </w:footnote>
  <w:footnote w:type="continuationSeparator" w:id="1">
    <w:p w:rsidR="00B17C88" w:rsidRDefault="00B17C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84" w:rsidRDefault="002957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84" w:rsidRDefault="002957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84" w:rsidRDefault="002957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95784"/>
    <w:rsid w:val="00031374"/>
    <w:rsid w:val="000A1097"/>
    <w:rsid w:val="000E2A8F"/>
    <w:rsid w:val="0012774F"/>
    <w:rsid w:val="00144B7A"/>
    <w:rsid w:val="00180C6E"/>
    <w:rsid w:val="00295784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4594"/>
    <w:rsid w:val="007D7198"/>
    <w:rsid w:val="00843A88"/>
    <w:rsid w:val="00864A4B"/>
    <w:rsid w:val="00870F9F"/>
    <w:rsid w:val="008804B6"/>
    <w:rsid w:val="00886C5E"/>
    <w:rsid w:val="00897AB0"/>
    <w:rsid w:val="008A3553"/>
    <w:rsid w:val="00A905AC"/>
    <w:rsid w:val="00B17C88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34B65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2024-04-09T09:54:00Z</cp:lastPrinted>
  <dcterms:created xsi:type="dcterms:W3CDTF">2024-04-09T09:56:00Z</dcterms:created>
  <dcterms:modified xsi:type="dcterms:W3CDTF">2024-04-09T09:56:00Z</dcterms:modified>
</cp:coreProperties>
</file>