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96D" w:rsidRPr="00C2565A" w:rsidRDefault="0047296D" w:rsidP="00C2565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07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Pr="0078040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8040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78040D">
        <w:rPr>
          <w:sz w:val="22"/>
          <w:szCs w:val="22"/>
        </w:rPr>
        <w:t xml:space="preserve">przetarg nieograniczony </w:t>
      </w:r>
      <w:r w:rsidRPr="0078040D">
        <w:rPr>
          <w:color w:val="000000"/>
          <w:sz w:val="22"/>
          <w:szCs w:val="22"/>
        </w:rPr>
        <w:t>na:</w:t>
      </w:r>
    </w:p>
    <w:p w:rsidR="0047296D" w:rsidRPr="0078040D" w:rsidRDefault="0050322B" w:rsidP="0047296D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50322B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</w:t>
      </w:r>
      <w:r w:rsidR="00F976A6">
        <w:rPr>
          <w:b/>
          <w:sz w:val="22"/>
          <w:szCs w:val="22"/>
        </w:rPr>
        <w:t>62</w:t>
      </w:r>
      <w:bookmarkStart w:id="0" w:name="_GoBack"/>
      <w:bookmarkEnd w:id="0"/>
      <w:r w:rsidRPr="0050322B">
        <w:rPr>
          <w:b/>
          <w:sz w:val="22"/>
          <w:szCs w:val="22"/>
        </w:rPr>
        <w:t>/24</w:t>
      </w:r>
      <w:r w:rsidR="0047296D" w:rsidRPr="0078040D">
        <w:rPr>
          <w:b/>
          <w:sz w:val="22"/>
          <w:szCs w:val="22"/>
        </w:rPr>
        <w:t xml:space="preserve">, </w:t>
      </w:r>
      <w:r w:rsidR="0047296D" w:rsidRPr="0078040D">
        <w:rPr>
          <w:sz w:val="22"/>
          <w:szCs w:val="22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231"/>
        <w:gridCol w:w="1552"/>
        <w:gridCol w:w="1441"/>
        <w:gridCol w:w="2697"/>
      </w:tblGrid>
      <w:tr w:rsidR="0047296D" w:rsidTr="0078040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50322B" w:rsidRDefault="0047296D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wraz z informacjami na temat czy usługi te polegały</w:t>
            </w:r>
            <w:r w:rsidR="005D5F63">
              <w:rPr>
                <w:b/>
                <w:u w:val="single"/>
              </w:rPr>
              <w:t xml:space="preserve"> łącznie</w:t>
            </w:r>
            <w:r>
              <w:rPr>
                <w:b/>
                <w:u w:val="single"/>
              </w:rPr>
              <w:t xml:space="preserve"> na</w:t>
            </w:r>
            <w:r w:rsidR="0050322B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</w:p>
          <w:p w:rsid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>a)</w:t>
            </w:r>
            <w:r w:rsidR="0050322B">
              <w:rPr>
                <w:b/>
                <w:u w:val="single"/>
              </w:rPr>
              <w:t xml:space="preserve"> </w:t>
            </w:r>
            <w:r w:rsidRPr="00C2565A">
              <w:rPr>
                <w:b/>
                <w:u w:val="single"/>
              </w:rPr>
              <w:t xml:space="preserve">wykonaniu </w:t>
            </w:r>
            <w:proofErr w:type="spellStart"/>
            <w:r w:rsidRPr="00C2565A">
              <w:rPr>
                <w:b/>
                <w:u w:val="single"/>
              </w:rPr>
              <w:t>opróbowań</w:t>
            </w:r>
            <w:proofErr w:type="spellEnd"/>
            <w:r w:rsidRPr="00C2565A">
              <w:rPr>
                <w:b/>
                <w:u w:val="single"/>
              </w:rPr>
              <w:t xml:space="preserve"> polegających na pobraniu próbek rudy surowej i półproduktów z procesu technologicznego,</w:t>
            </w:r>
          </w:p>
          <w:p w:rsidR="0047296D" w:rsidRP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 xml:space="preserve">b)  </w:t>
            </w:r>
            <w:r w:rsidR="0050322B" w:rsidRPr="0050322B">
              <w:rPr>
                <w:b/>
                <w:u w:val="single"/>
              </w:rPr>
              <w:t>badań składu chemicznego i mineralogicznemu pobranych próbek oraz próbek dostarczonych przez zamawiającego z badań laboratoryjnych wykonanych na rudzie miedzi przerabianej przez O/ZWR</w:t>
            </w:r>
            <w:r w:rsidRPr="00C2565A">
              <w:rPr>
                <w:b/>
                <w:u w:val="single"/>
              </w:rPr>
              <w:t>.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78040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213FB" w:rsidRPr="0078040D" w:rsidRDefault="0047296D" w:rsidP="007804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F213FB" w:rsidRPr="007804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0D2" w:rsidRDefault="00B910D2">
      <w:r>
        <w:separator/>
      </w:r>
    </w:p>
  </w:endnote>
  <w:endnote w:type="continuationSeparator" w:id="0">
    <w:p w:rsidR="00B910D2" w:rsidRDefault="00B9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0D2" w:rsidRDefault="00B910D2">
      <w:r>
        <w:separator/>
      </w:r>
    </w:p>
  </w:footnote>
  <w:footnote w:type="continuationSeparator" w:id="0">
    <w:p w:rsidR="00B910D2" w:rsidRDefault="00B910D2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3F"/>
    <w:rsid w:val="00082E0F"/>
    <w:rsid w:val="001E43C0"/>
    <w:rsid w:val="00210E8E"/>
    <w:rsid w:val="00276C10"/>
    <w:rsid w:val="002A0CB7"/>
    <w:rsid w:val="0047296D"/>
    <w:rsid w:val="0050322B"/>
    <w:rsid w:val="005D5F63"/>
    <w:rsid w:val="00702A72"/>
    <w:rsid w:val="0078040D"/>
    <w:rsid w:val="00862A00"/>
    <w:rsid w:val="00940766"/>
    <w:rsid w:val="00975C55"/>
    <w:rsid w:val="00A847BF"/>
    <w:rsid w:val="00B910D2"/>
    <w:rsid w:val="00C049BA"/>
    <w:rsid w:val="00C254C7"/>
    <w:rsid w:val="00C2565A"/>
    <w:rsid w:val="00C34B2E"/>
    <w:rsid w:val="00D11BC3"/>
    <w:rsid w:val="00D21AA0"/>
    <w:rsid w:val="00DD5BF2"/>
    <w:rsid w:val="00EB613F"/>
    <w:rsid w:val="00F213FB"/>
    <w:rsid w:val="00F8605B"/>
    <w:rsid w:val="00F976A6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D63104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2021-08-05T10:27:00Z</cp:lastPrinted>
  <dcterms:created xsi:type="dcterms:W3CDTF">2024-04-03T12:04:00Z</dcterms:created>
  <dcterms:modified xsi:type="dcterms:W3CDTF">2024-04-03T12:04:00Z</dcterms:modified>
</cp:coreProperties>
</file>