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D7C87" w14:textId="4CA25AAB" w:rsidR="008A08CC" w:rsidRPr="008A08CC" w:rsidRDefault="008D2AB8" w:rsidP="008A08CC">
      <w:pPr>
        <w:spacing w:before="60" w:after="60"/>
        <w:jc w:val="both"/>
        <w:rPr>
          <w:b/>
          <w:sz w:val="22"/>
          <w:szCs w:val="22"/>
        </w:rPr>
      </w:pPr>
      <w:r w:rsidRPr="00C81224">
        <w:rPr>
          <w:sz w:val="20"/>
          <w:szCs w:val="20"/>
        </w:rPr>
        <w:tab/>
      </w:r>
      <w:r w:rsidR="008A08CC">
        <w:rPr>
          <w:b/>
          <w:sz w:val="22"/>
          <w:szCs w:val="22"/>
        </w:rPr>
        <w:t xml:space="preserve">                         </w:t>
      </w:r>
      <w:r w:rsidRPr="00C81224">
        <w:rPr>
          <w:sz w:val="20"/>
          <w:szCs w:val="20"/>
        </w:rPr>
        <w:tab/>
      </w:r>
    </w:p>
    <w:p w14:paraId="74EC0EC9" w14:textId="37BDB675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5047E2" w:rsidRDefault="008D2AB8" w:rsidP="008D2AB8">
      <w:pPr>
        <w:spacing w:line="360" w:lineRule="auto"/>
        <w:rPr>
          <w:sz w:val="22"/>
          <w:szCs w:val="22"/>
        </w:rPr>
      </w:pPr>
      <w:r w:rsidRPr="005047E2">
        <w:rPr>
          <w:sz w:val="22"/>
          <w:szCs w:val="22"/>
        </w:rPr>
        <w:t>Do: Nazwa i siedziba Zamawiającego:</w:t>
      </w:r>
    </w:p>
    <w:p w14:paraId="00C72E7E" w14:textId="62591B65" w:rsidR="008D2AB8" w:rsidRPr="005047E2" w:rsidRDefault="00562324" w:rsidP="008A08CC">
      <w:pPr>
        <w:ind w:right="-110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 xml:space="preserve">Akademia Górniczo </w:t>
      </w:r>
      <w:r w:rsidR="008A08CC">
        <w:rPr>
          <w:b/>
          <w:sz w:val="22"/>
          <w:szCs w:val="22"/>
        </w:rPr>
        <w:t>–</w:t>
      </w:r>
      <w:r w:rsidRPr="005047E2">
        <w:rPr>
          <w:b/>
          <w:sz w:val="22"/>
          <w:szCs w:val="22"/>
        </w:rPr>
        <w:t xml:space="preserve"> Hutnicza</w:t>
      </w:r>
      <w:r w:rsidR="008A08CC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im. Stanisława Staszica w Krakowie</w:t>
      </w:r>
      <w:r w:rsidR="008A08CC">
        <w:rPr>
          <w:b/>
          <w:sz w:val="22"/>
          <w:szCs w:val="22"/>
        </w:rPr>
        <w:t xml:space="preserve">, </w:t>
      </w:r>
      <w:r w:rsidRPr="005047E2">
        <w:rPr>
          <w:b/>
          <w:sz w:val="22"/>
          <w:szCs w:val="22"/>
        </w:rPr>
        <w:t>Dział Zamówień Publicznych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Al. Mickiewicza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</w:t>
      </w:r>
      <w:r w:rsidR="008A08CC">
        <w:rPr>
          <w:b/>
          <w:sz w:val="22"/>
          <w:szCs w:val="22"/>
        </w:rPr>
        <w:t>,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30-059</w:t>
      </w:r>
      <w:r w:rsidR="008D2AB8" w:rsidRPr="005047E2">
        <w:rPr>
          <w:b/>
          <w:sz w:val="22"/>
          <w:szCs w:val="22"/>
        </w:rPr>
        <w:t xml:space="preserve"> </w:t>
      </w:r>
      <w:r w:rsidRPr="005047E2">
        <w:rPr>
          <w:b/>
          <w:sz w:val="22"/>
          <w:szCs w:val="22"/>
        </w:rPr>
        <w:t>Kraków</w:t>
      </w:r>
      <w:r w:rsidR="008A08CC">
        <w:rPr>
          <w:b/>
          <w:sz w:val="22"/>
          <w:szCs w:val="22"/>
        </w:rPr>
        <w:t>.</w:t>
      </w:r>
      <w:r w:rsidR="008D2AB8" w:rsidRPr="005047E2">
        <w:rPr>
          <w:b/>
          <w:sz w:val="22"/>
          <w:szCs w:val="22"/>
        </w:rPr>
        <w:t xml:space="preserve"> </w:t>
      </w:r>
    </w:p>
    <w:p w14:paraId="744F55E3" w14:textId="77777777" w:rsidR="008D2AB8" w:rsidRPr="005047E2" w:rsidRDefault="008D2AB8" w:rsidP="008D2AB8">
      <w:pPr>
        <w:ind w:firstLine="3969"/>
        <w:rPr>
          <w:b/>
          <w:sz w:val="22"/>
          <w:szCs w:val="22"/>
        </w:rPr>
      </w:pPr>
    </w:p>
    <w:p w14:paraId="229ED590" w14:textId="476010D4" w:rsidR="005D2404" w:rsidRPr="005047E2" w:rsidRDefault="008D2AB8" w:rsidP="005047E2">
      <w:pPr>
        <w:jc w:val="both"/>
        <w:rPr>
          <w:b/>
          <w:bCs/>
          <w:sz w:val="22"/>
          <w:szCs w:val="22"/>
        </w:rPr>
      </w:pPr>
      <w:r w:rsidRPr="005047E2">
        <w:rPr>
          <w:sz w:val="22"/>
          <w:szCs w:val="22"/>
        </w:rPr>
        <w:t>Przystępując do postępowania o udzielenie zamówienia publicznego, którego przedmiotem jest</w:t>
      </w:r>
      <w:r w:rsidR="00F94E62" w:rsidRPr="005047E2">
        <w:rPr>
          <w:b/>
          <w:bCs/>
          <w:sz w:val="22"/>
          <w:szCs w:val="22"/>
        </w:rPr>
        <w:t xml:space="preserve">: </w:t>
      </w:r>
      <w:r w:rsidR="00DB07E3" w:rsidRPr="00DB07E3">
        <w:rPr>
          <w:b/>
          <w:bCs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</w:t>
      </w:r>
      <w:r w:rsidR="00637D91">
        <w:rPr>
          <w:b/>
          <w:bCs/>
          <w:sz w:val="22"/>
          <w:szCs w:val="22"/>
        </w:rPr>
        <w:t>62</w:t>
      </w:r>
      <w:bookmarkStart w:id="0" w:name="_GoBack"/>
      <w:bookmarkEnd w:id="0"/>
      <w:r w:rsidR="00DB07E3" w:rsidRPr="00DB07E3">
        <w:rPr>
          <w:b/>
          <w:bCs/>
          <w:sz w:val="22"/>
          <w:szCs w:val="22"/>
        </w:rPr>
        <w:t>/24</w:t>
      </w:r>
      <w:r w:rsidRPr="005047E2">
        <w:rPr>
          <w:sz w:val="22"/>
          <w:szCs w:val="22"/>
        </w:rPr>
        <w:t>,</w:t>
      </w:r>
      <w:r w:rsidRPr="005047E2">
        <w:rPr>
          <w:b/>
          <w:sz w:val="22"/>
          <w:szCs w:val="22"/>
        </w:rPr>
        <w:t xml:space="preserve"> </w:t>
      </w:r>
      <w:r w:rsidRPr="005047E2">
        <w:rPr>
          <w:sz w:val="22"/>
          <w:szCs w:val="22"/>
        </w:rPr>
        <w:t>oferuję r</w:t>
      </w:r>
      <w:r w:rsidR="0073659D" w:rsidRPr="005047E2">
        <w:rPr>
          <w:sz w:val="22"/>
          <w:szCs w:val="22"/>
        </w:rPr>
        <w:t xml:space="preserve">ealizację przedmiotu zamówienia, </w:t>
      </w:r>
      <w:r w:rsidRPr="005047E2">
        <w:rPr>
          <w:sz w:val="22"/>
          <w:szCs w:val="22"/>
        </w:rPr>
        <w:t>zgodnie z</w:t>
      </w:r>
      <w:r w:rsidR="006D107A" w:rsidRPr="005047E2">
        <w:rPr>
          <w:sz w:val="22"/>
          <w:szCs w:val="22"/>
        </w:rPr>
        <w:t xml:space="preserve"> </w:t>
      </w:r>
      <w:r w:rsidRPr="005047E2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24C02BF9" w14:textId="4CDA934B" w:rsidR="005047E2" w:rsidRPr="005047E2" w:rsidRDefault="005047E2" w:rsidP="005047E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047E2">
        <w:rPr>
          <w:b/>
          <w:sz w:val="22"/>
          <w:szCs w:val="22"/>
        </w:rPr>
        <w:t>Cena brutto</w:t>
      </w:r>
      <w:r w:rsidR="00F87878">
        <w:rPr>
          <w:b/>
          <w:sz w:val="22"/>
          <w:szCs w:val="22"/>
        </w:rPr>
        <w:t xml:space="preserve"> za całość zamówienia</w:t>
      </w:r>
      <w:r w:rsidRPr="005047E2">
        <w:rPr>
          <w:b/>
          <w:sz w:val="22"/>
          <w:szCs w:val="22"/>
        </w:rPr>
        <w:t>: .........................................................................PLN</w:t>
      </w:r>
    </w:p>
    <w:p w14:paraId="7B63B596" w14:textId="61E3C7F7" w:rsidR="005047E2" w:rsidRDefault="005047E2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047E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518F337" w14:textId="06197A0D" w:rsidR="008A08CC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  <w:u w:val="single"/>
        </w:rPr>
      </w:pPr>
      <w:r w:rsidRPr="00F87878">
        <w:rPr>
          <w:sz w:val="22"/>
          <w:szCs w:val="22"/>
          <w:u w:val="single"/>
        </w:rPr>
        <w:t>a w tym:</w:t>
      </w:r>
    </w:p>
    <w:p w14:paraId="413116EE" w14:textId="65AB2B36" w:rsidR="008A08CC" w:rsidRPr="008A08CC" w:rsidRDefault="008A08CC" w:rsidP="008A08CC">
      <w:pPr>
        <w:widowControl w:val="0"/>
        <w:spacing w:line="264" w:lineRule="auto"/>
        <w:ind w:right="1"/>
        <w:jc w:val="center"/>
        <w:rPr>
          <w:b/>
          <w:sz w:val="22"/>
          <w:szCs w:val="22"/>
          <w:u w:val="single"/>
        </w:rPr>
      </w:pPr>
      <w:r w:rsidRPr="008A08CC">
        <w:rPr>
          <w:b/>
          <w:sz w:val="22"/>
          <w:szCs w:val="22"/>
          <w:u w:val="single"/>
        </w:rPr>
        <w:t>Kalkulacja cenowa</w:t>
      </w:r>
    </w:p>
    <w:tbl>
      <w:tblPr>
        <w:tblW w:w="6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6"/>
        <w:gridCol w:w="1466"/>
      </w:tblGrid>
      <w:tr w:rsidR="00F87878" w:rsidRPr="00B10E35" w14:paraId="11A39F8B" w14:textId="77777777" w:rsidTr="00F87878">
        <w:trPr>
          <w:trHeight w:val="684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1D74CCFD" w14:textId="77777777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0E35">
              <w:rPr>
                <w:b/>
                <w:bCs/>
                <w:noProof/>
                <w:color w:val="000000"/>
                <w:sz w:val="22"/>
                <w:szCs w:val="22"/>
              </w:rPr>
              <w:t>Usługa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24E8CA3F" w14:textId="00A61D8C" w:rsidR="00F87878" w:rsidRPr="00B10E35" w:rsidRDefault="00F87878" w:rsidP="00AD605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noProof/>
                <w:color w:val="000000"/>
                <w:sz w:val="22"/>
                <w:szCs w:val="22"/>
              </w:rPr>
              <w:t>Cena brutto za jedną próbkę</w:t>
            </w:r>
          </w:p>
        </w:tc>
      </w:tr>
      <w:tr w:rsidR="00F87878" w:rsidRPr="00B10E35" w14:paraId="5E27C78B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4D2C4401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Pobieranie próbek z procesu technologicznego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639B028" w14:textId="21876A9D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783EB3A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371F179B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Oznaczenie pierwi</w:t>
            </w:r>
            <w:r>
              <w:rPr>
                <w:noProof/>
                <w:color w:val="000000"/>
                <w:sz w:val="22"/>
                <w:szCs w:val="22"/>
              </w:rPr>
              <w:t>a</w:t>
            </w:r>
            <w:r w:rsidRPr="00B10E35">
              <w:rPr>
                <w:noProof/>
                <w:color w:val="000000"/>
                <w:sz w:val="22"/>
                <w:szCs w:val="22"/>
              </w:rPr>
              <w:t>stka Cu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3ED975AB" w14:textId="054CCCB9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33F987D3" w14:textId="77777777" w:rsidTr="00F87878">
        <w:trPr>
          <w:trHeight w:val="456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5AE3DC32" w14:textId="0E6D9D8F" w:rsidR="00F87878" w:rsidRPr="00B10E35" w:rsidRDefault="00DB07E3" w:rsidP="00AD6056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Oznaczenie gęstości zawiesiny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728358FB" w14:textId="788C5591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22F39D9E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06DC803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Analizy sitowe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542ED022" w14:textId="72274C2A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  <w:tr w:rsidR="00F87878" w:rsidRPr="00B10E35" w14:paraId="1422B8D9" w14:textId="77777777" w:rsidTr="00F87878">
        <w:trPr>
          <w:trHeight w:val="288"/>
          <w:jc w:val="center"/>
        </w:trPr>
        <w:tc>
          <w:tcPr>
            <w:tcW w:w="5436" w:type="dxa"/>
            <w:shd w:val="clear" w:color="auto" w:fill="auto"/>
            <w:vAlign w:val="center"/>
            <w:hideMark/>
          </w:tcPr>
          <w:p w14:paraId="76F27423" w14:textId="77777777" w:rsidR="00F87878" w:rsidRPr="00B10E35" w:rsidRDefault="00F87878" w:rsidP="00AD6056">
            <w:pPr>
              <w:rPr>
                <w:color w:val="000000"/>
                <w:sz w:val="22"/>
                <w:szCs w:val="22"/>
              </w:rPr>
            </w:pPr>
            <w:r w:rsidRPr="00B10E35">
              <w:rPr>
                <w:noProof/>
                <w:color w:val="000000"/>
                <w:sz w:val="22"/>
                <w:szCs w:val="22"/>
              </w:rPr>
              <w:t>Analiza mineralogiczna MLA</w:t>
            </w:r>
          </w:p>
        </w:tc>
        <w:tc>
          <w:tcPr>
            <w:tcW w:w="1466" w:type="dxa"/>
            <w:shd w:val="clear" w:color="auto" w:fill="auto"/>
            <w:vAlign w:val="center"/>
            <w:hideMark/>
          </w:tcPr>
          <w:p w14:paraId="4E5E5654" w14:textId="32E127CC" w:rsidR="00F87878" w:rsidRPr="00B10E35" w:rsidRDefault="00F87878" w:rsidP="00AD6056">
            <w:pPr>
              <w:jc w:val="center"/>
              <w:rPr>
                <w:color w:val="000000"/>
                <w:sz w:val="22"/>
                <w:szCs w:val="22"/>
              </w:rPr>
            </w:pPr>
            <w:r w:rsidRPr="00F87878">
              <w:rPr>
                <w:color w:val="000000"/>
                <w:sz w:val="22"/>
                <w:szCs w:val="22"/>
              </w:rPr>
              <w:t>…….. zł</w:t>
            </w:r>
          </w:p>
        </w:tc>
      </w:tr>
    </w:tbl>
    <w:p w14:paraId="41C69BCC" w14:textId="77777777" w:rsidR="00F87878" w:rsidRPr="005047E2" w:rsidRDefault="00F87878" w:rsidP="005047E2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3B71F1B1" w14:textId="4578A576" w:rsidR="00F87878" w:rsidRPr="008A08CC" w:rsidRDefault="00F87878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</w:rPr>
      </w:pPr>
      <w:r w:rsidRPr="00F87878">
        <w:rPr>
          <w:b/>
          <w:sz w:val="22"/>
          <w:szCs w:val="22"/>
        </w:rPr>
        <w:t>Powyższ</w:t>
      </w:r>
      <w:r>
        <w:rPr>
          <w:b/>
          <w:sz w:val="22"/>
          <w:szCs w:val="22"/>
        </w:rPr>
        <w:t>e</w:t>
      </w:r>
      <w:r w:rsidRPr="00F87878">
        <w:rPr>
          <w:b/>
          <w:sz w:val="22"/>
          <w:szCs w:val="22"/>
        </w:rPr>
        <w:t xml:space="preserve"> cen</w:t>
      </w:r>
      <w:r>
        <w:rPr>
          <w:b/>
          <w:sz w:val="22"/>
          <w:szCs w:val="22"/>
        </w:rPr>
        <w:t>y</w:t>
      </w:r>
      <w:r w:rsidRPr="00F87878">
        <w:rPr>
          <w:b/>
          <w:sz w:val="22"/>
          <w:szCs w:val="22"/>
        </w:rPr>
        <w:t xml:space="preserve"> zawiera</w:t>
      </w:r>
      <w:r>
        <w:rPr>
          <w:b/>
          <w:sz w:val="22"/>
          <w:szCs w:val="22"/>
        </w:rPr>
        <w:t>ją</w:t>
      </w:r>
      <w:r w:rsidRPr="00F87878">
        <w:rPr>
          <w:b/>
          <w:sz w:val="22"/>
          <w:szCs w:val="22"/>
        </w:rPr>
        <w:t xml:space="preserve"> właściwą stawkę podatku VAT</w:t>
      </w:r>
    </w:p>
    <w:p w14:paraId="4427EC60" w14:textId="5724D7A6" w:rsidR="005047E2" w:rsidRPr="005047E2" w:rsidRDefault="005047E2" w:rsidP="005047E2">
      <w:pPr>
        <w:widowControl w:val="0"/>
        <w:spacing w:before="120" w:after="120"/>
        <w:ind w:right="1"/>
        <w:jc w:val="both"/>
        <w:rPr>
          <w:b/>
          <w:sz w:val="22"/>
          <w:szCs w:val="22"/>
          <w:u w:val="single"/>
        </w:rPr>
      </w:pPr>
      <w:r w:rsidRPr="005047E2">
        <w:rPr>
          <w:b/>
          <w:sz w:val="22"/>
          <w:szCs w:val="22"/>
          <w:u w:val="single"/>
        </w:rPr>
        <w:t>Kryterium oceny ofert:</w:t>
      </w:r>
    </w:p>
    <w:p w14:paraId="3C42C102" w14:textId="6D016D85" w:rsidR="00903AB0" w:rsidRDefault="00F87878" w:rsidP="005047E2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F87878">
        <w:rPr>
          <w:b/>
          <w:color w:val="FF0000"/>
          <w:sz w:val="22"/>
          <w:szCs w:val="22"/>
        </w:rPr>
        <w:t>Termin wykonania analizy pobranej próbki lub dla dostarczonych próbek z badań labo</w:t>
      </w:r>
      <w:r>
        <w:rPr>
          <w:b/>
          <w:color w:val="FF0000"/>
          <w:sz w:val="22"/>
          <w:szCs w:val="22"/>
        </w:rPr>
        <w:t>r</w:t>
      </w:r>
      <w:r w:rsidRPr="00F87878">
        <w:rPr>
          <w:b/>
          <w:color w:val="FF0000"/>
          <w:sz w:val="22"/>
          <w:szCs w:val="22"/>
        </w:rPr>
        <w:t xml:space="preserve">atoryjnych </w:t>
      </w:r>
      <w:r w:rsidR="00903AB0">
        <w:rPr>
          <w:b/>
          <w:color w:val="FF0000"/>
          <w:sz w:val="22"/>
          <w:szCs w:val="22"/>
        </w:rPr>
        <w:t xml:space="preserve">(poza MLA) </w:t>
      </w:r>
      <w:r w:rsidRPr="00F87878">
        <w:rPr>
          <w:b/>
          <w:color w:val="FF0000"/>
          <w:sz w:val="22"/>
          <w:szCs w:val="22"/>
        </w:rPr>
        <w:t xml:space="preserve">wynosi </w:t>
      </w:r>
      <w:r w:rsidRPr="00F87878">
        <w:rPr>
          <w:b/>
          <w:color w:val="FF0000"/>
          <w:sz w:val="22"/>
          <w:szCs w:val="22"/>
          <w:highlight w:val="yellow"/>
        </w:rPr>
        <w:t>……….</w:t>
      </w:r>
      <w:r w:rsidRPr="00F87878">
        <w:rPr>
          <w:b/>
          <w:color w:val="FF0000"/>
          <w:sz w:val="22"/>
          <w:szCs w:val="22"/>
        </w:rPr>
        <w:t xml:space="preserve"> dni roboczych</w:t>
      </w:r>
      <w:r w:rsidR="008A08CC">
        <w:rPr>
          <w:b/>
          <w:color w:val="FF0000"/>
          <w:sz w:val="22"/>
          <w:szCs w:val="22"/>
        </w:rPr>
        <w:t>.</w:t>
      </w:r>
      <w:r w:rsidRPr="00F87878">
        <w:rPr>
          <w:b/>
          <w:color w:val="FF0000"/>
          <w:sz w:val="22"/>
          <w:szCs w:val="22"/>
        </w:rPr>
        <w:t xml:space="preserve"> </w:t>
      </w:r>
    </w:p>
    <w:p w14:paraId="6013A72E" w14:textId="6AD3710A" w:rsidR="00903AB0" w:rsidRPr="00903AB0" w:rsidRDefault="005047E2" w:rsidP="005047E2">
      <w:pPr>
        <w:widowControl w:val="0"/>
        <w:ind w:right="1"/>
        <w:jc w:val="both"/>
        <w:rPr>
          <w:sz w:val="22"/>
          <w:szCs w:val="22"/>
        </w:rPr>
      </w:pPr>
      <w:r w:rsidRPr="005047E2">
        <w:rPr>
          <w:b/>
          <w:sz w:val="22"/>
          <w:szCs w:val="22"/>
        </w:rPr>
        <w:t xml:space="preserve">Termin realizacji umowy: </w:t>
      </w:r>
      <w:r w:rsidR="00903AB0" w:rsidRPr="00903AB0">
        <w:rPr>
          <w:sz w:val="22"/>
          <w:szCs w:val="22"/>
        </w:rPr>
        <w:t>od daty podpisania umowy do 18/11/2024 r.</w:t>
      </w:r>
      <w:r w:rsidR="00903AB0">
        <w:rPr>
          <w:sz w:val="22"/>
          <w:szCs w:val="22"/>
        </w:rPr>
        <w:t xml:space="preserve"> </w:t>
      </w:r>
      <w:r w:rsidR="00903AB0" w:rsidRPr="00903AB0">
        <w:rPr>
          <w:sz w:val="22"/>
          <w:szCs w:val="22"/>
        </w:rPr>
        <w:t>Termin wykonania analizy mineralogicznej MLA to 30 dni roboczych.</w:t>
      </w:r>
    </w:p>
    <w:p w14:paraId="71ADA5FC" w14:textId="41DCB65D" w:rsidR="00BD244E" w:rsidRPr="00F87878" w:rsidRDefault="005047E2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043C">
        <w:rPr>
          <w:sz w:val="22"/>
          <w:szCs w:val="22"/>
        </w:rPr>
        <w:lastRenderedPageBreak/>
        <w:t>Oświadczamy, że zgodnie z ustawą z dnia 6 marca 2018 r. Prawo przedsiębiorców</w:t>
      </w:r>
      <w:r w:rsidRPr="005047E2">
        <w:rPr>
          <w:sz w:val="22"/>
          <w:szCs w:val="22"/>
        </w:rPr>
        <w:t>, należymy do małych lub średnich przedsiębiorców:</w:t>
      </w:r>
      <w:r w:rsidRPr="005047E2">
        <w:rPr>
          <w:b/>
          <w:sz w:val="22"/>
          <w:szCs w:val="22"/>
        </w:rPr>
        <w:t xml:space="preserve"> TAK/NIE</w:t>
      </w:r>
    </w:p>
    <w:p w14:paraId="664AAB94" w14:textId="4B4CDF15" w:rsidR="005047E2" w:rsidRPr="00F87878" w:rsidRDefault="008D2AB8" w:rsidP="00F8787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D51ECD8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6AF7D044" w14:textId="55A8FCD3" w:rsidR="00F87878" w:rsidRPr="00753661" w:rsidRDefault="00F87878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 xml:space="preserve">Usługa będąca przedmiotem zamówienia będzie wykonana zgodnie z certyfikatem jakości ISO 9001 lub równoważnym tj. </w:t>
      </w:r>
      <w:r w:rsidRPr="00753661">
        <w:rPr>
          <w:color w:val="FF0000"/>
          <w:sz w:val="20"/>
          <w:szCs w:val="20"/>
          <w:highlight w:val="yellow"/>
        </w:rPr>
        <w:t>…………………..</w:t>
      </w:r>
      <w:r w:rsidRPr="00753661">
        <w:rPr>
          <w:color w:val="FF0000"/>
          <w:sz w:val="20"/>
          <w:szCs w:val="20"/>
        </w:rPr>
        <w:t xml:space="preserve">  lub akredytacją ISO 17025 lub równoważną </w:t>
      </w:r>
      <w:proofErr w:type="spellStart"/>
      <w:r w:rsidRPr="00753661">
        <w:rPr>
          <w:color w:val="FF0000"/>
          <w:sz w:val="20"/>
          <w:szCs w:val="20"/>
        </w:rPr>
        <w:t>tj</w:t>
      </w:r>
      <w:proofErr w:type="spellEnd"/>
      <w:r w:rsidRPr="00753661">
        <w:rPr>
          <w:color w:val="FF0000"/>
          <w:sz w:val="20"/>
          <w:szCs w:val="20"/>
        </w:rPr>
        <w:t xml:space="preserve"> </w:t>
      </w:r>
      <w:r w:rsidRPr="00753661">
        <w:rPr>
          <w:color w:val="FF0000"/>
          <w:sz w:val="20"/>
          <w:szCs w:val="20"/>
          <w:highlight w:val="yellow"/>
        </w:rPr>
        <w:t>……………………….</w:t>
      </w:r>
    </w:p>
    <w:p w14:paraId="4EF80730" w14:textId="0C8F71AD" w:rsidR="00F87878" w:rsidRPr="00753661" w:rsidRDefault="0075366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0"/>
          <w:szCs w:val="20"/>
        </w:rPr>
      </w:pPr>
      <w:r w:rsidRPr="00753661">
        <w:rPr>
          <w:color w:val="FF0000"/>
          <w:sz w:val="20"/>
          <w:szCs w:val="20"/>
        </w:rPr>
        <w:t>Zobowiązujemy się zastosować w procesie badawczym nowoczesne techniki mineralogii procesowej MLA lub QEMSCAN.</w:t>
      </w:r>
    </w:p>
    <w:p w14:paraId="3E6CEE86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74076D48" w14:textId="77777777" w:rsidR="00DB07E3" w:rsidRPr="00C81224" w:rsidRDefault="00DB07E3" w:rsidP="00DB07E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F864DB" w14:textId="77777777" w:rsidR="00DB07E3" w:rsidRPr="00C81224" w:rsidRDefault="00DB07E3" w:rsidP="00DB07E3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3420F95" w14:textId="77777777" w:rsidR="00DB07E3" w:rsidRPr="00C81224" w:rsidRDefault="00DB07E3" w:rsidP="00DB07E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07E3" w:rsidRPr="00C81224" w14:paraId="3AE72C1E" w14:textId="77777777" w:rsidTr="00F914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CA1CA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7BA59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67749476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0728B" w14:textId="77777777" w:rsidR="00DB07E3" w:rsidRPr="00C81224" w:rsidRDefault="00DB07E3" w:rsidP="00F91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DB07E3" w:rsidRPr="00C81224" w14:paraId="50B43087" w14:textId="77777777" w:rsidTr="00F914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44AD9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83967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F04B3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DB07E3" w:rsidRPr="00C81224" w14:paraId="40AC4A0F" w14:textId="77777777" w:rsidTr="00F914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67B4B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4B455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6CA50" w14:textId="77777777" w:rsidR="00DB07E3" w:rsidRPr="00C81224" w:rsidRDefault="00DB07E3" w:rsidP="00F914B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CA209FA" w14:textId="77777777" w:rsidR="00DB07E3" w:rsidRPr="00B517F0" w:rsidRDefault="00DB07E3" w:rsidP="00DB07E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  <w:lang w:eastAsia="zh-CN"/>
        </w:rPr>
      </w:pPr>
      <w:r w:rsidRPr="00B517F0">
        <w:rPr>
          <w:b/>
          <w:sz w:val="20"/>
          <w:szCs w:val="20"/>
        </w:rPr>
        <w:t xml:space="preserve">Oświadczenie, w przypadku </w:t>
      </w:r>
      <w:r w:rsidRPr="00B517F0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B517F0">
        <w:rPr>
          <w:sz w:val="20"/>
          <w:szCs w:val="20"/>
        </w:rPr>
        <w:t>zgodne z pkt 1</w:t>
      </w:r>
      <w:r>
        <w:rPr>
          <w:sz w:val="20"/>
          <w:szCs w:val="20"/>
        </w:rPr>
        <w:t>2</w:t>
      </w:r>
      <w:r w:rsidRPr="00B517F0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B07E3" w:rsidRPr="00B517F0" w14:paraId="4E12206F" w14:textId="77777777" w:rsidTr="00F914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657E35" w14:textId="77777777" w:rsidR="00DB07E3" w:rsidRPr="00B517F0" w:rsidRDefault="00DB07E3" w:rsidP="00F914B3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3A78E8B" w14:textId="77777777" w:rsidR="00DB07E3" w:rsidRPr="00B517F0" w:rsidRDefault="00DB07E3" w:rsidP="00F914B3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45BC9" w14:textId="77777777" w:rsidR="00DB07E3" w:rsidRPr="00B517F0" w:rsidRDefault="00DB07E3" w:rsidP="00F914B3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DB07E3" w:rsidRPr="00B517F0" w14:paraId="25CA2E57" w14:textId="77777777" w:rsidTr="00F914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32A2D" w14:textId="77777777" w:rsidR="00DB07E3" w:rsidRPr="00B517F0" w:rsidRDefault="00DB07E3" w:rsidP="00F914B3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25D0BE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60567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DB07E3" w:rsidRPr="00B517F0" w14:paraId="57D213AC" w14:textId="77777777" w:rsidTr="00F914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8608510" w14:textId="77777777" w:rsidR="00DB07E3" w:rsidRPr="00B517F0" w:rsidRDefault="00DB07E3" w:rsidP="00F914B3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9DD9F44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3AF20" w14:textId="77777777" w:rsidR="00DB07E3" w:rsidRPr="00B517F0" w:rsidRDefault="00DB07E3" w:rsidP="00F914B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1499E67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704EA4FD" w14:textId="77777777" w:rsidR="00DB07E3" w:rsidRPr="00C81224" w:rsidRDefault="00DB07E3" w:rsidP="00DB07E3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41C7A5E" w14:textId="77777777" w:rsidR="00DB07E3" w:rsidRPr="00C81224" w:rsidRDefault="00DB07E3" w:rsidP="00DB07E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38F36C0" w14:textId="77777777" w:rsidR="00DB07E3" w:rsidRPr="00C81224" w:rsidRDefault="00DB07E3" w:rsidP="00DB07E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8342BFB" w14:textId="77777777" w:rsidR="00DB07E3" w:rsidRPr="00C81224" w:rsidRDefault="00DB07E3" w:rsidP="00DB07E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148819EC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44572F20" w14:textId="77777777" w:rsidR="00DB07E3" w:rsidRPr="00C81224" w:rsidRDefault="00DB07E3" w:rsidP="00DB07E3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FB7C7E6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287CA443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0B672C9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25E57B3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85716DC" w14:textId="77777777" w:rsidR="00DB07E3" w:rsidRPr="00C81224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4014F5E7" w14:textId="7A9BE660" w:rsidR="00DB07E3" w:rsidRDefault="00DB07E3" w:rsidP="00DB07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49E1F712" w14:textId="7CD053AA" w:rsidR="00DB07E3" w:rsidRDefault="00DB07E3" w:rsidP="00DB07E3">
      <w:pPr>
        <w:spacing w:line="360" w:lineRule="auto"/>
        <w:ind w:left="720"/>
        <w:jc w:val="both"/>
        <w:rPr>
          <w:sz w:val="20"/>
          <w:szCs w:val="20"/>
        </w:rPr>
      </w:pPr>
    </w:p>
    <w:p w14:paraId="5F2690B3" w14:textId="658A0B40" w:rsidR="00DB07E3" w:rsidRDefault="00DB07E3" w:rsidP="00DB07E3">
      <w:pPr>
        <w:spacing w:line="360" w:lineRule="auto"/>
        <w:ind w:left="720"/>
        <w:jc w:val="both"/>
        <w:rPr>
          <w:sz w:val="20"/>
          <w:szCs w:val="20"/>
        </w:rPr>
      </w:pPr>
    </w:p>
    <w:p w14:paraId="7BDE897D" w14:textId="77777777" w:rsidR="00DB07E3" w:rsidRPr="00C81224" w:rsidRDefault="00DB07E3" w:rsidP="00DB07E3">
      <w:pPr>
        <w:spacing w:line="360" w:lineRule="auto"/>
        <w:ind w:left="720"/>
        <w:jc w:val="both"/>
        <w:rPr>
          <w:sz w:val="20"/>
          <w:szCs w:val="20"/>
        </w:rPr>
      </w:pPr>
    </w:p>
    <w:p w14:paraId="7F2A72C2" w14:textId="77777777" w:rsidR="00DB07E3" w:rsidRPr="00C81224" w:rsidRDefault="00DB07E3" w:rsidP="00DB07E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oferta zawiera ………………… kolejno ponumerowanych stron.</w:t>
      </w:r>
    </w:p>
    <w:p w14:paraId="1A81867F" w14:textId="77777777" w:rsidR="00DB07E3" w:rsidRPr="00C81224" w:rsidRDefault="00DB07E3" w:rsidP="00DB07E3">
      <w:pPr>
        <w:jc w:val="both"/>
        <w:rPr>
          <w:sz w:val="20"/>
          <w:szCs w:val="20"/>
        </w:rPr>
      </w:pPr>
    </w:p>
    <w:p w14:paraId="76118017" w14:textId="77777777" w:rsidR="00DB07E3" w:rsidRPr="009D651F" w:rsidRDefault="00DB07E3" w:rsidP="00DB07E3">
      <w:pPr>
        <w:jc w:val="right"/>
        <w:rPr>
          <w:sz w:val="20"/>
          <w:szCs w:val="20"/>
        </w:rPr>
      </w:pPr>
    </w:p>
    <w:p w14:paraId="186BD6E9" w14:textId="77777777" w:rsidR="00DB07E3" w:rsidRPr="009D651F" w:rsidRDefault="00DB07E3" w:rsidP="00DB07E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C20797D" w14:textId="77777777" w:rsidR="00DB07E3" w:rsidRDefault="00DB07E3" w:rsidP="00DB07E3">
      <w:pPr>
        <w:jc w:val="right"/>
        <w:rPr>
          <w:sz w:val="20"/>
          <w:szCs w:val="20"/>
        </w:rPr>
      </w:pPr>
    </w:p>
    <w:p w14:paraId="7A06996E" w14:textId="77777777" w:rsidR="00DB07E3" w:rsidRDefault="00DB07E3" w:rsidP="00DB07E3">
      <w:pPr>
        <w:rPr>
          <w:sz w:val="20"/>
          <w:szCs w:val="20"/>
        </w:rPr>
      </w:pPr>
    </w:p>
    <w:p w14:paraId="6A391582" w14:textId="77777777" w:rsidR="00DB07E3" w:rsidRDefault="00DB07E3" w:rsidP="00DB07E3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2AFB0281" w14:textId="77777777" w:rsidR="00DB07E3" w:rsidRPr="00FC7F27" w:rsidRDefault="00DB07E3" w:rsidP="00DB07E3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0148D54C" w14:textId="42A49174" w:rsidR="00FC7F27" w:rsidRPr="00FC7F27" w:rsidRDefault="00FC7F27" w:rsidP="00DB07E3">
      <w:pPr>
        <w:ind w:left="360"/>
        <w:jc w:val="both"/>
        <w:rPr>
          <w:sz w:val="20"/>
          <w:szCs w:val="20"/>
        </w:rPr>
      </w:pPr>
    </w:p>
    <w:sectPr w:rsidR="00FC7F27" w:rsidRPr="00FC7F27" w:rsidSect="00030D11">
      <w:headerReference w:type="default" r:id="rId8"/>
      <w:footerReference w:type="default" r:id="rId9"/>
      <w:pgSz w:w="11906" w:h="16838"/>
      <w:pgMar w:top="567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F0757" w14:textId="77777777" w:rsidR="00AC203E" w:rsidRDefault="00AC203E">
      <w:r>
        <w:separator/>
      </w:r>
    </w:p>
  </w:endnote>
  <w:endnote w:type="continuationSeparator" w:id="0">
    <w:p w14:paraId="1B0310FD" w14:textId="77777777" w:rsidR="00AC203E" w:rsidRDefault="00AC2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DFC7E" w14:textId="77777777" w:rsidR="00AC203E" w:rsidRDefault="00AC203E">
      <w:r>
        <w:separator/>
      </w:r>
    </w:p>
  </w:footnote>
  <w:footnote w:type="continuationSeparator" w:id="0">
    <w:p w14:paraId="4B70AC80" w14:textId="77777777" w:rsidR="00AC203E" w:rsidRDefault="00AC2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C0CC6" w14:textId="77777777" w:rsidR="005047E2" w:rsidRDefault="005047E2" w:rsidP="005047E2">
    <w:pPr>
      <w:pStyle w:val="Nagwek"/>
      <w:rPr>
        <w:sz w:val="22"/>
      </w:rPr>
    </w:pPr>
    <w:r>
      <w:rPr>
        <w:sz w:val="22"/>
      </w:rPr>
      <w:t>Formularz oferty</w:t>
    </w:r>
  </w:p>
  <w:p w14:paraId="159DD96D" w14:textId="79C2EE94" w:rsidR="00030D11" w:rsidRDefault="00030D11">
    <w:pPr>
      <w:pStyle w:val="Nagwek"/>
    </w:pPr>
  </w:p>
  <w:p w14:paraId="5945D2C6" w14:textId="77777777" w:rsidR="005047E2" w:rsidRDefault="00504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0D11"/>
    <w:rsid w:val="000703CD"/>
    <w:rsid w:val="00071CCC"/>
    <w:rsid w:val="000856AA"/>
    <w:rsid w:val="00085967"/>
    <w:rsid w:val="00086650"/>
    <w:rsid w:val="000B731D"/>
    <w:rsid w:val="000D6134"/>
    <w:rsid w:val="000E09C7"/>
    <w:rsid w:val="000E1ECC"/>
    <w:rsid w:val="000F6589"/>
    <w:rsid w:val="0010429E"/>
    <w:rsid w:val="00106636"/>
    <w:rsid w:val="00116EC6"/>
    <w:rsid w:val="00165A31"/>
    <w:rsid w:val="001801DD"/>
    <w:rsid w:val="001D4612"/>
    <w:rsid w:val="00207E98"/>
    <w:rsid w:val="00216535"/>
    <w:rsid w:val="002331CB"/>
    <w:rsid w:val="002458B0"/>
    <w:rsid w:val="00266FA8"/>
    <w:rsid w:val="002723B0"/>
    <w:rsid w:val="0029043C"/>
    <w:rsid w:val="002A48B7"/>
    <w:rsid w:val="00315A4A"/>
    <w:rsid w:val="00317C81"/>
    <w:rsid w:val="00326F65"/>
    <w:rsid w:val="00337381"/>
    <w:rsid w:val="00363710"/>
    <w:rsid w:val="00404C0C"/>
    <w:rsid w:val="004244A9"/>
    <w:rsid w:val="00486653"/>
    <w:rsid w:val="00493393"/>
    <w:rsid w:val="004B7300"/>
    <w:rsid w:val="004C6753"/>
    <w:rsid w:val="004E40D9"/>
    <w:rsid w:val="005047E2"/>
    <w:rsid w:val="00543BD2"/>
    <w:rsid w:val="00552176"/>
    <w:rsid w:val="00562324"/>
    <w:rsid w:val="00595C87"/>
    <w:rsid w:val="005D2404"/>
    <w:rsid w:val="005D2C65"/>
    <w:rsid w:val="005E4F4A"/>
    <w:rsid w:val="005E6D94"/>
    <w:rsid w:val="0063384F"/>
    <w:rsid w:val="00637D91"/>
    <w:rsid w:val="00643C6F"/>
    <w:rsid w:val="00646202"/>
    <w:rsid w:val="0065290F"/>
    <w:rsid w:val="006570B4"/>
    <w:rsid w:val="006815F6"/>
    <w:rsid w:val="006846B1"/>
    <w:rsid w:val="006A6BB2"/>
    <w:rsid w:val="006D0268"/>
    <w:rsid w:val="006D107A"/>
    <w:rsid w:val="006E41F3"/>
    <w:rsid w:val="006F088B"/>
    <w:rsid w:val="0073659D"/>
    <w:rsid w:val="00753661"/>
    <w:rsid w:val="007748F0"/>
    <w:rsid w:val="007A4321"/>
    <w:rsid w:val="007C7B12"/>
    <w:rsid w:val="00833933"/>
    <w:rsid w:val="008423B0"/>
    <w:rsid w:val="00853083"/>
    <w:rsid w:val="008570F4"/>
    <w:rsid w:val="008A08CC"/>
    <w:rsid w:val="008B2F0C"/>
    <w:rsid w:val="008B4928"/>
    <w:rsid w:val="008C4BAD"/>
    <w:rsid w:val="008C6A42"/>
    <w:rsid w:val="008D2AB8"/>
    <w:rsid w:val="008E4D3E"/>
    <w:rsid w:val="008F1C66"/>
    <w:rsid w:val="00903AB0"/>
    <w:rsid w:val="00960965"/>
    <w:rsid w:val="00970FE4"/>
    <w:rsid w:val="009D651F"/>
    <w:rsid w:val="009E4373"/>
    <w:rsid w:val="00A0022B"/>
    <w:rsid w:val="00A346FE"/>
    <w:rsid w:val="00A47B4D"/>
    <w:rsid w:val="00A741C5"/>
    <w:rsid w:val="00A83018"/>
    <w:rsid w:val="00AA2081"/>
    <w:rsid w:val="00AA33D0"/>
    <w:rsid w:val="00AB7D71"/>
    <w:rsid w:val="00AC203E"/>
    <w:rsid w:val="00AD3F84"/>
    <w:rsid w:val="00B26172"/>
    <w:rsid w:val="00B620F9"/>
    <w:rsid w:val="00B774DC"/>
    <w:rsid w:val="00BA79C6"/>
    <w:rsid w:val="00BD244E"/>
    <w:rsid w:val="00BF6F0A"/>
    <w:rsid w:val="00C04637"/>
    <w:rsid w:val="00C1016D"/>
    <w:rsid w:val="00C72CE6"/>
    <w:rsid w:val="00C73A7E"/>
    <w:rsid w:val="00C81224"/>
    <w:rsid w:val="00C969A6"/>
    <w:rsid w:val="00CA7D36"/>
    <w:rsid w:val="00D24208"/>
    <w:rsid w:val="00D572B5"/>
    <w:rsid w:val="00D60C38"/>
    <w:rsid w:val="00D66893"/>
    <w:rsid w:val="00D90ACB"/>
    <w:rsid w:val="00DB07E3"/>
    <w:rsid w:val="00DB6E5A"/>
    <w:rsid w:val="00DC1500"/>
    <w:rsid w:val="00E44371"/>
    <w:rsid w:val="00E46D70"/>
    <w:rsid w:val="00E90617"/>
    <w:rsid w:val="00E949B0"/>
    <w:rsid w:val="00EB3E67"/>
    <w:rsid w:val="00EC4833"/>
    <w:rsid w:val="00EE057B"/>
    <w:rsid w:val="00EE3FB1"/>
    <w:rsid w:val="00EF6D75"/>
    <w:rsid w:val="00F00591"/>
    <w:rsid w:val="00F07F88"/>
    <w:rsid w:val="00F13020"/>
    <w:rsid w:val="00F212AC"/>
    <w:rsid w:val="00F51688"/>
    <w:rsid w:val="00F53146"/>
    <w:rsid w:val="00F81443"/>
    <w:rsid w:val="00F87878"/>
    <w:rsid w:val="00F91018"/>
    <w:rsid w:val="00F94E62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504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0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113E8-4475-40B0-B747-CC54CA573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638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2021-12-14T08:14:00Z</cp:lastPrinted>
  <dcterms:created xsi:type="dcterms:W3CDTF">2024-04-03T12:02:00Z</dcterms:created>
  <dcterms:modified xsi:type="dcterms:W3CDTF">2024-04-03T12:02:00Z</dcterms:modified>
</cp:coreProperties>
</file>