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79025" w14:textId="2A803C65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2E2A8B">
        <w:rPr>
          <w:rFonts w:ascii="Arial" w:eastAsia="Times New Roman" w:hAnsi="Arial" w:cs="Arial"/>
          <w:bCs/>
          <w:sz w:val="24"/>
          <w:szCs w:val="20"/>
          <w:lang w:eastAsia="pl-PL"/>
        </w:rPr>
        <w:t>1</w:t>
      </w:r>
      <w:r w:rsidR="00D44EF5">
        <w:rPr>
          <w:rFonts w:ascii="Arial" w:eastAsia="Times New Roman" w:hAnsi="Arial" w:cs="Arial"/>
          <w:bCs/>
          <w:sz w:val="24"/>
          <w:szCs w:val="20"/>
          <w:lang w:eastAsia="pl-PL"/>
        </w:rPr>
        <w:t>2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77A5FCF2" w14:textId="77777777" w:rsidTr="00D62E6E">
        <w:tc>
          <w:tcPr>
            <w:tcW w:w="2800" w:type="dxa"/>
            <w:shd w:val="clear" w:color="auto" w:fill="auto"/>
          </w:tcPr>
          <w:p w14:paraId="1231ADDE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6E7C9A2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52F173A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A9B01F0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016AD5F9" w14:textId="77777777" w:rsidTr="00D62E6E">
        <w:tc>
          <w:tcPr>
            <w:tcW w:w="2800" w:type="dxa"/>
            <w:shd w:val="clear" w:color="auto" w:fill="auto"/>
          </w:tcPr>
          <w:p w14:paraId="35E5C8ED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B59ED0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3E844CB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A4129D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A9F6920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E3F0F" w:rsidRPr="00C14101" w14:paraId="0CC4CC42" w14:textId="77777777" w:rsidTr="00894B1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090EF41" w14:textId="77777777" w:rsidR="003E3F0F" w:rsidRPr="00C14101" w:rsidRDefault="003E3F0F" w:rsidP="00894B13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33774F1" w14:textId="77777777" w:rsidR="003E3F0F" w:rsidRPr="00C14101" w:rsidRDefault="003E3F0F" w:rsidP="00894B13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E3F0F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3E3F0F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3E3F0F">
              <w:rPr>
                <w:rFonts w:ascii="Arial" w:eastAsia="Times New Roman" w:hAnsi="Arial" w:cs="Arial"/>
                <w:lang w:eastAsia="pl-PL"/>
              </w:rPr>
              <w:t>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618E23B5" w14:textId="77777777" w:rsidR="003E3F0F" w:rsidRPr="00C14101" w:rsidRDefault="003E3F0F" w:rsidP="00894B1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4FCAEA6" w14:textId="77777777" w:rsidR="003E3F0F" w:rsidRPr="00C14101" w:rsidRDefault="003E3F0F" w:rsidP="00894B1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74DCAB0F" w14:textId="77777777" w:rsidR="00BC121E" w:rsidRPr="00C14101" w:rsidRDefault="003E3F0F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71EE05E5" w14:textId="77777777" w:rsidTr="00D62E6E">
        <w:tc>
          <w:tcPr>
            <w:tcW w:w="2269" w:type="dxa"/>
            <w:shd w:val="clear" w:color="auto" w:fill="auto"/>
          </w:tcPr>
          <w:p w14:paraId="509B494C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057C358" w14:textId="77777777" w:rsidR="00D62E6E" w:rsidRPr="00D62E6E" w:rsidRDefault="003E3F0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E3F0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Budowa pracowni modułowej Rezonansu Magnetycznego (RM) dla potrzeb Szpitala, w tym opracowanie dokumentacji projektowej, wykonanie robót budowlano-instalacyjnych w celu przygotowania infrastruktury niezbędnej do montażu pracowni modułowej wraz z dostawą, montażem i uruchomieniem urządzenia RM - w formie "zaprojektuj i wybuduj" dla </w:t>
            </w:r>
            <w:proofErr w:type="gramStart"/>
            <w:r w:rsidRPr="003E3F0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potrzeb  Szpitala</w:t>
            </w:r>
            <w:proofErr w:type="gramEnd"/>
            <w:r w:rsidRPr="003E3F0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Specjalistycznego im. Stefana Żeromskiego </w:t>
            </w:r>
            <w:proofErr w:type="spellStart"/>
            <w:r w:rsidRPr="003E3F0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Sp</w:t>
            </w:r>
            <w:proofErr w:type="spellEnd"/>
            <w:r w:rsidRPr="003E3F0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ZOZ w Krakowie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E3F0F" w:rsidRPr="00D62E6E" w14:paraId="23301FAB" w14:textId="77777777" w:rsidTr="00894B13">
        <w:tc>
          <w:tcPr>
            <w:tcW w:w="2269" w:type="dxa"/>
            <w:shd w:val="clear" w:color="auto" w:fill="auto"/>
          </w:tcPr>
          <w:p w14:paraId="53651701" w14:textId="77777777" w:rsidR="003E3F0F" w:rsidRPr="00D62E6E" w:rsidRDefault="003E3F0F" w:rsidP="00894B1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8306218" w14:textId="77777777" w:rsidR="003E3F0F" w:rsidRPr="00D62E6E" w:rsidRDefault="003E3F0F" w:rsidP="00894B1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E3F0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SZP-271-9/24</w:t>
            </w:r>
          </w:p>
        </w:tc>
      </w:tr>
    </w:tbl>
    <w:p w14:paraId="083B9AA6" w14:textId="77777777" w:rsidR="00BC121E" w:rsidRDefault="003E3F0F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3E3F0F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71A87644" w14:textId="5ABA9133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779C02A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66CE1619" w14:textId="7D944E28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371F79F2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0B329F9E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lastRenderedPageBreak/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13BC102D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21E6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5437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AE5B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3E56EF6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54EA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6973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3BDD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1167329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ACD0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98A5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D404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F0BB18D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3EA75600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49B076E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3A78E11A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5AF894EA" w14:textId="77777777" w:rsidTr="00620E37">
        <w:tc>
          <w:tcPr>
            <w:tcW w:w="2660" w:type="dxa"/>
            <w:shd w:val="clear" w:color="auto" w:fill="auto"/>
          </w:tcPr>
          <w:p w14:paraId="4A6069A0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FC10E64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5C52086A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219AE89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E49AA6A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2B1B8CE2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E3F0F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D75B48B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6981C" w14:textId="77777777" w:rsidR="00D75BCC" w:rsidRDefault="00D75BCC">
      <w:r>
        <w:separator/>
      </w:r>
    </w:p>
  </w:endnote>
  <w:endnote w:type="continuationSeparator" w:id="0">
    <w:p w14:paraId="09D85C33" w14:textId="77777777" w:rsidR="00D75BCC" w:rsidRDefault="00D75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999B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7B1DB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6C56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79F27DA" w14:textId="77777777" w:rsidR="009A4CD3" w:rsidRDefault="00D44EF5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7400BB6">
        <v:line id="_x0000_s1025" style="position:absolute;left:0;text-align:left;z-index:251657728" from="-3.85pt,8.7pt" to="455.15pt,8.7pt"/>
      </w:pict>
    </w:r>
  </w:p>
  <w:p w14:paraId="3FC8BB93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13405" w14:textId="77777777" w:rsidR="003E3F0F" w:rsidRDefault="003E3F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4A505" w14:textId="77777777" w:rsidR="00D75BCC" w:rsidRDefault="00D75BCC">
      <w:r>
        <w:separator/>
      </w:r>
    </w:p>
  </w:footnote>
  <w:footnote w:type="continuationSeparator" w:id="0">
    <w:p w14:paraId="1753DD66" w14:textId="77777777" w:rsidR="00D75BCC" w:rsidRDefault="00D75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A101B" w14:textId="77777777" w:rsidR="003E3F0F" w:rsidRDefault="003E3F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1836B" w14:textId="77777777" w:rsidR="003E3F0F" w:rsidRDefault="003E3F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01C1A" w14:textId="77777777" w:rsidR="003E3F0F" w:rsidRDefault="003E3F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27035215">
    <w:abstractNumId w:val="13"/>
  </w:num>
  <w:num w:numId="2" w16cid:durableId="1009798949">
    <w:abstractNumId w:val="0"/>
  </w:num>
  <w:num w:numId="3" w16cid:durableId="2075082742">
    <w:abstractNumId w:val="11"/>
  </w:num>
  <w:num w:numId="4" w16cid:durableId="37050934">
    <w:abstractNumId w:val="8"/>
  </w:num>
  <w:num w:numId="5" w16cid:durableId="238902452">
    <w:abstractNumId w:val="7"/>
  </w:num>
  <w:num w:numId="6" w16cid:durableId="1019967179">
    <w:abstractNumId w:val="1"/>
  </w:num>
  <w:num w:numId="7" w16cid:durableId="502932533">
    <w:abstractNumId w:val="6"/>
  </w:num>
  <w:num w:numId="8" w16cid:durableId="1152254661">
    <w:abstractNumId w:val="3"/>
  </w:num>
  <w:num w:numId="9" w16cid:durableId="1717774648">
    <w:abstractNumId w:val="2"/>
  </w:num>
  <w:num w:numId="10" w16cid:durableId="2112388630">
    <w:abstractNumId w:val="5"/>
  </w:num>
  <w:num w:numId="11" w16cid:durableId="1701005715">
    <w:abstractNumId w:val="10"/>
  </w:num>
  <w:num w:numId="12" w16cid:durableId="1033120237">
    <w:abstractNumId w:val="4"/>
  </w:num>
  <w:num w:numId="13" w16cid:durableId="504561740">
    <w:abstractNumId w:val="9"/>
  </w:num>
  <w:num w:numId="14" w16cid:durableId="51283750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5BCC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2A8B"/>
    <w:rsid w:val="002E71FA"/>
    <w:rsid w:val="002F1615"/>
    <w:rsid w:val="003024A8"/>
    <w:rsid w:val="00307E5F"/>
    <w:rsid w:val="00312A4F"/>
    <w:rsid w:val="00336EEB"/>
    <w:rsid w:val="00360BC3"/>
    <w:rsid w:val="003E3F0F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2EE2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44EF5"/>
    <w:rsid w:val="00D62E6E"/>
    <w:rsid w:val="00D74F94"/>
    <w:rsid w:val="00D75BCC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6CA2819"/>
  <w15:chartTrackingRefBased/>
  <w15:docId w15:val="{9EC34822-F91E-4AEA-BD61-127BCE35B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270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2010-01-07T09:39:00Z</cp:lastPrinted>
  <dcterms:created xsi:type="dcterms:W3CDTF">2024-04-08T07:53:00Z</dcterms:created>
  <dcterms:modified xsi:type="dcterms:W3CDTF">2024-04-08T07:53:00Z</dcterms:modified>
</cp:coreProperties>
</file>