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DED44" w14:textId="42887E2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07483">
        <w:rPr>
          <w:rFonts w:ascii="Arial" w:hAnsi="Arial" w:cs="Arial"/>
          <w:bCs/>
          <w:i w:val="0"/>
          <w:szCs w:val="24"/>
        </w:rPr>
        <w:t>1</w:t>
      </w:r>
      <w:r w:rsidR="00126DEB">
        <w:rPr>
          <w:rFonts w:ascii="Arial" w:hAnsi="Arial" w:cs="Arial"/>
          <w:bCs/>
          <w:i w:val="0"/>
          <w:szCs w:val="24"/>
        </w:rPr>
        <w:t>1</w:t>
      </w:r>
      <w:r w:rsidR="00A07483">
        <w:rPr>
          <w:rFonts w:ascii="Arial" w:hAnsi="Arial" w:cs="Arial"/>
          <w:bCs/>
          <w:i w:val="0"/>
          <w:szCs w:val="24"/>
        </w:rPr>
        <w:t xml:space="preserve"> </w:t>
      </w:r>
      <w:r w:rsidRPr="00A90D0E">
        <w:rPr>
          <w:rFonts w:ascii="Arial" w:hAnsi="Arial" w:cs="Arial"/>
          <w:bCs/>
          <w:i w:val="0"/>
          <w:szCs w:val="24"/>
        </w:rPr>
        <w:t>do SWZ</w:t>
      </w:r>
    </w:p>
    <w:p w14:paraId="71D420D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1FCE1D2" w14:textId="77777777" w:rsidR="005D05C3" w:rsidRPr="0012157F" w:rsidRDefault="00C94E2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4E21">
        <w:rPr>
          <w:rFonts w:ascii="Arial" w:hAnsi="Arial" w:cs="Arial"/>
        </w:rPr>
        <w:t>Szpital Specjalistyczny im. Stefana Żeromskiego SPZOZ w Krakowie</w:t>
      </w:r>
    </w:p>
    <w:p w14:paraId="0D70301A" w14:textId="77777777" w:rsidR="005D05C3" w:rsidRPr="0012157F" w:rsidRDefault="00C94E2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4E21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C94E21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23F1FDD5" w14:textId="77777777" w:rsidR="005D05C3" w:rsidRDefault="00C94E21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94E21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C94E21">
        <w:rPr>
          <w:rFonts w:ascii="Arial" w:hAnsi="Arial" w:cs="Arial"/>
        </w:rPr>
        <w:t>Kraków</w:t>
      </w:r>
    </w:p>
    <w:p w14:paraId="15A3AA8D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D2925A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3456A34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5920A6C4" w14:textId="77777777" w:rsidTr="001B7D97">
        <w:tc>
          <w:tcPr>
            <w:tcW w:w="2800" w:type="dxa"/>
            <w:shd w:val="clear" w:color="auto" w:fill="auto"/>
          </w:tcPr>
          <w:p w14:paraId="390808C2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44D95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052906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7BC425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2FF1C7D2" w14:textId="77777777" w:rsidTr="001B7D97">
        <w:tc>
          <w:tcPr>
            <w:tcW w:w="2800" w:type="dxa"/>
            <w:shd w:val="clear" w:color="auto" w:fill="auto"/>
          </w:tcPr>
          <w:p w14:paraId="54AA998C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D182B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90DE8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B4D8E6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8B9C14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4E21" w:rsidRPr="0012157F" w14:paraId="675C1679" w14:textId="77777777" w:rsidTr="00894B13">
        <w:tc>
          <w:tcPr>
            <w:tcW w:w="9104" w:type="dxa"/>
            <w:shd w:val="clear" w:color="auto" w:fill="D9D9D9"/>
          </w:tcPr>
          <w:p w14:paraId="2BEF8E79" w14:textId="77777777" w:rsidR="00C94E21" w:rsidRPr="0012157F" w:rsidRDefault="00C94E21" w:rsidP="00894B1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0397E51" w14:textId="77777777" w:rsidR="00C94E21" w:rsidRPr="00094F76" w:rsidRDefault="00C94E21" w:rsidP="00894B1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94E2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58AFB268" w14:textId="77777777" w:rsidR="00C94E21" w:rsidRPr="004B5FB1" w:rsidRDefault="00C94E21" w:rsidP="00894B1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2D6FFDD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2AE4F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ED79A4" w:rsidRPr="00A2540E" w14:paraId="18BB7723" w14:textId="77777777" w:rsidTr="00C94E21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5685CB30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65D0DD02" w14:textId="77777777" w:rsidR="00ED79A4" w:rsidRPr="00A2540E" w:rsidRDefault="00C94E2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4E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C94E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C94E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Sp ZOZ w Krakowie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4E21" w:rsidRPr="00A2540E" w14:paraId="4E9E5610" w14:textId="77777777" w:rsidTr="00C94E21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6AD63249" w14:textId="77777777" w:rsidR="00C94E21" w:rsidRPr="00A2540E" w:rsidRDefault="00C94E21" w:rsidP="00894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3653F9AE" w14:textId="77777777" w:rsidR="00C94E21" w:rsidRPr="00A2540E" w:rsidRDefault="00C94E21" w:rsidP="00894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4E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SZP-271-9/24</w:t>
            </w:r>
          </w:p>
        </w:tc>
      </w:tr>
    </w:tbl>
    <w:p w14:paraId="2B58731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B43F392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94E21" w:rsidRPr="00C94E2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8E42D69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4AEFB45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7EA7616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8C0F2AC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D2A91AA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5231726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5E3BF85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DB27B2B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32BF37F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828FE91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BAD9B1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BE8D793" w14:textId="77777777" w:rsidTr="001B7D97">
        <w:tc>
          <w:tcPr>
            <w:tcW w:w="2660" w:type="dxa"/>
            <w:shd w:val="clear" w:color="auto" w:fill="auto"/>
          </w:tcPr>
          <w:p w14:paraId="063E440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C57E0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C802A62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BE6BDA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E06978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EF99B7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94E2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EA2F0ED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FBFBC" w14:textId="77777777" w:rsidR="00FD7C6D" w:rsidRDefault="00FD7C6D" w:rsidP="0038231F">
      <w:pPr>
        <w:spacing w:after="0" w:line="240" w:lineRule="auto"/>
      </w:pPr>
      <w:r>
        <w:separator/>
      </w:r>
    </w:p>
  </w:endnote>
  <w:endnote w:type="continuationSeparator" w:id="0">
    <w:p w14:paraId="6522894D" w14:textId="77777777" w:rsidR="00FD7C6D" w:rsidRDefault="00FD7C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C3487" w14:textId="77777777" w:rsidR="00C94E21" w:rsidRDefault="00C94E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1F75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FB98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8B9E9" w14:textId="77777777" w:rsidR="00C94E21" w:rsidRDefault="00C94E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81437" w14:textId="77777777" w:rsidR="00FD7C6D" w:rsidRDefault="00FD7C6D" w:rsidP="0038231F">
      <w:pPr>
        <w:spacing w:after="0" w:line="240" w:lineRule="auto"/>
      </w:pPr>
      <w:r>
        <w:separator/>
      </w:r>
    </w:p>
  </w:footnote>
  <w:footnote w:type="continuationSeparator" w:id="0">
    <w:p w14:paraId="67396771" w14:textId="77777777" w:rsidR="00FD7C6D" w:rsidRDefault="00FD7C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A620F" w14:textId="77777777" w:rsidR="00C94E21" w:rsidRDefault="00C94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7E8F" w14:textId="77777777" w:rsidR="00C94E21" w:rsidRDefault="00C94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3EC6B" w14:textId="77777777" w:rsidR="00C94E21" w:rsidRDefault="00C94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005677">
    <w:abstractNumId w:val="12"/>
  </w:num>
  <w:num w:numId="2" w16cid:durableId="975985381">
    <w:abstractNumId w:val="0"/>
  </w:num>
  <w:num w:numId="3" w16cid:durableId="1547792612">
    <w:abstractNumId w:val="11"/>
  </w:num>
  <w:num w:numId="4" w16cid:durableId="520318865">
    <w:abstractNumId w:val="16"/>
  </w:num>
  <w:num w:numId="5" w16cid:durableId="1254895088">
    <w:abstractNumId w:val="13"/>
  </w:num>
  <w:num w:numId="6" w16cid:durableId="438449204">
    <w:abstractNumId w:val="10"/>
  </w:num>
  <w:num w:numId="7" w16cid:durableId="1882791039">
    <w:abstractNumId w:val="1"/>
  </w:num>
  <w:num w:numId="8" w16cid:durableId="2004966108">
    <w:abstractNumId w:val="6"/>
  </w:num>
  <w:num w:numId="9" w16cid:durableId="2095398766">
    <w:abstractNumId w:val="4"/>
  </w:num>
  <w:num w:numId="10" w16cid:durableId="260644530">
    <w:abstractNumId w:val="7"/>
  </w:num>
  <w:num w:numId="11" w16cid:durableId="1397165957">
    <w:abstractNumId w:val="5"/>
  </w:num>
  <w:num w:numId="12" w16cid:durableId="142938097">
    <w:abstractNumId w:val="9"/>
  </w:num>
  <w:num w:numId="13" w16cid:durableId="838233878">
    <w:abstractNumId w:val="3"/>
  </w:num>
  <w:num w:numId="14" w16cid:durableId="1660887918">
    <w:abstractNumId w:val="2"/>
  </w:num>
  <w:num w:numId="15" w16cid:durableId="1804470233">
    <w:abstractNumId w:val="15"/>
  </w:num>
  <w:num w:numId="16" w16cid:durableId="1283420537">
    <w:abstractNumId w:val="8"/>
  </w:num>
  <w:num w:numId="17" w16cid:durableId="18276717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C6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6DEB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07483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94E21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7C6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962C4"/>
  <w15:docId w15:val="{4CC26D68-6B21-4E59-BAA4-6B80A7EC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2024-04-08T07:52:00Z</dcterms:created>
  <dcterms:modified xsi:type="dcterms:W3CDTF">2024-04-08T07:52:00Z</dcterms:modified>
</cp:coreProperties>
</file>