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EF52E" w14:textId="5ACC5925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597211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ACBEEB3" w14:textId="77777777" w:rsidTr="00CA5E56">
        <w:tc>
          <w:tcPr>
            <w:tcW w:w="2800" w:type="dxa"/>
            <w:shd w:val="clear" w:color="auto" w:fill="auto"/>
          </w:tcPr>
          <w:p w14:paraId="1400C8B2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7D20061D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097823E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F6C5A2A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3FDAC6AE" w14:textId="77777777" w:rsidTr="00CA5E56">
        <w:tc>
          <w:tcPr>
            <w:tcW w:w="2800" w:type="dxa"/>
            <w:shd w:val="clear" w:color="auto" w:fill="auto"/>
          </w:tcPr>
          <w:p w14:paraId="5C912304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46F9301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0B5A6F5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3D2FA58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704CA57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4EB9E576" w14:textId="77777777" w:rsidTr="00CA5E56">
        <w:tc>
          <w:tcPr>
            <w:tcW w:w="14034" w:type="dxa"/>
            <w:shd w:val="clear" w:color="auto" w:fill="F2F2F2"/>
          </w:tcPr>
          <w:p w14:paraId="1DD3503D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4CA4CDA3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7FF49A11" w14:textId="77777777" w:rsidTr="00CA5E56">
        <w:tc>
          <w:tcPr>
            <w:tcW w:w="2268" w:type="dxa"/>
            <w:shd w:val="clear" w:color="auto" w:fill="auto"/>
          </w:tcPr>
          <w:p w14:paraId="6971C406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4C7A03E7" w14:textId="77777777" w:rsidR="00CA5E56" w:rsidRPr="00CA5E56" w:rsidRDefault="006F0C5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0C53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6F0C53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6F0C53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6F0C53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6F0C53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0C53" w:rsidRPr="00CA5E56" w14:paraId="1967C3E1" w14:textId="77777777" w:rsidTr="00894B13">
        <w:tc>
          <w:tcPr>
            <w:tcW w:w="2268" w:type="dxa"/>
            <w:shd w:val="clear" w:color="auto" w:fill="auto"/>
          </w:tcPr>
          <w:p w14:paraId="65C7869E" w14:textId="77777777" w:rsidR="006F0C53" w:rsidRPr="00CA5E56" w:rsidRDefault="006F0C53" w:rsidP="00894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28452C3" w14:textId="77777777" w:rsidR="006F0C53" w:rsidRPr="00CA5E56" w:rsidRDefault="006F0C53" w:rsidP="00894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0C53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3CD25BB1" w14:textId="77777777" w:rsidR="0060654D" w:rsidRPr="00B105F9" w:rsidRDefault="006F0C53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6F0C53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2796B456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6D145DAE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15AC7E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2B303B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8A167E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31CEC01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3DF6D91B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B91162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80B472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3B6A35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0A48B6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384EFF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714FA10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1F3BCB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E9CC05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E8C3C2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4EC568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9C0088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7592A0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ACA26E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844609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23B2C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338057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735D5D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02AEB46D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3EFB1E82" w14:textId="77777777" w:rsidTr="009160CE">
        <w:tc>
          <w:tcPr>
            <w:tcW w:w="6237" w:type="dxa"/>
            <w:shd w:val="clear" w:color="auto" w:fill="auto"/>
          </w:tcPr>
          <w:p w14:paraId="034C7791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793B179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680C377B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37B95BA6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CFDD3B5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0AFAFE2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F0C53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2CE3DEA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18B0A" w14:textId="77777777" w:rsidR="00AF1447" w:rsidRDefault="00AF1447">
      <w:r>
        <w:separator/>
      </w:r>
    </w:p>
  </w:endnote>
  <w:endnote w:type="continuationSeparator" w:id="0">
    <w:p w14:paraId="3C3231A3" w14:textId="77777777" w:rsidR="00AF1447" w:rsidRDefault="00AF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55C1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4A454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71B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BDB76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B97D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C524A" w14:textId="77777777" w:rsidR="00821C80" w:rsidRDefault="00821C80">
    <w:pPr>
      <w:pStyle w:val="Stopka"/>
      <w:tabs>
        <w:tab w:val="clear" w:pos="4536"/>
      </w:tabs>
      <w:jc w:val="center"/>
    </w:pPr>
  </w:p>
  <w:p w14:paraId="2D4DDC84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A72FA" w14:textId="77777777" w:rsidR="00AF1447" w:rsidRDefault="00AF1447">
      <w:r>
        <w:separator/>
      </w:r>
    </w:p>
  </w:footnote>
  <w:footnote w:type="continuationSeparator" w:id="0">
    <w:p w14:paraId="71ADA156" w14:textId="77777777" w:rsidR="00AF1447" w:rsidRDefault="00AF1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F6B8" w14:textId="77777777" w:rsidR="006F0C53" w:rsidRDefault="006F0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A117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F0C53">
      <w:rPr>
        <w:rFonts w:ascii="Arial" w:hAnsi="Arial" w:cs="Arial"/>
      </w:rPr>
      <w:t>SZP-271-9/24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000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447"/>
    <w:rsid w:val="001174D3"/>
    <w:rsid w:val="00121B8A"/>
    <w:rsid w:val="00150D7E"/>
    <w:rsid w:val="00167DCC"/>
    <w:rsid w:val="00173417"/>
    <w:rsid w:val="004E070D"/>
    <w:rsid w:val="00597211"/>
    <w:rsid w:val="0060654D"/>
    <w:rsid w:val="00691359"/>
    <w:rsid w:val="006F0C53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AF1447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59A3A"/>
  <w15:chartTrackingRefBased/>
  <w15:docId w15:val="{CA9926AE-2B5C-4B80-885E-0C2128116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2024-04-08T07:20:00Z</dcterms:created>
  <dcterms:modified xsi:type="dcterms:W3CDTF">2024-04-08T07:20:00Z</dcterms:modified>
</cp:coreProperties>
</file>