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EAD25C" w14:textId="7FB479B9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E37EF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E1AFC8C" w14:textId="77777777" w:rsidTr="00467CA2">
        <w:tc>
          <w:tcPr>
            <w:tcW w:w="2800" w:type="dxa"/>
            <w:shd w:val="clear" w:color="auto" w:fill="auto"/>
          </w:tcPr>
          <w:p w14:paraId="0695167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08BEDF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34AD37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6E5EF53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036D29D1" w14:textId="77777777" w:rsidTr="00467CA2">
        <w:tc>
          <w:tcPr>
            <w:tcW w:w="2800" w:type="dxa"/>
            <w:shd w:val="clear" w:color="auto" w:fill="auto"/>
          </w:tcPr>
          <w:p w14:paraId="2C5765F2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FEEBBA6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4A194C3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5D4E549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DE9F9FD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FC571C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28283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739AAC00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4AB1A8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A6D18" w:rsidRPr="00AA6D18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CB2B0DC" w14:textId="77777777" w:rsidTr="00467CA2">
        <w:tc>
          <w:tcPr>
            <w:tcW w:w="2269" w:type="dxa"/>
            <w:shd w:val="clear" w:color="auto" w:fill="auto"/>
          </w:tcPr>
          <w:p w14:paraId="5325F6E6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7DBC6E" w14:textId="77777777" w:rsidR="00D520D3" w:rsidRPr="00A2540E" w:rsidRDefault="00AA6D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pracowni modułowej Rezonansu Magnetycznego (RM) dla potrzeb Szpitala, w tym opracowanie dokumentacji projektowej, wykonanie robót budowlano-instalacyjnych w celu przygotowania infrastruktury niezbędnej do montażu pracowni modułowej wraz z dostawą, montażem i uruchomieniem urządzenia RM - w formie "zaprojektuj i wybuduj" dla </w:t>
            </w:r>
            <w:proofErr w:type="gramStart"/>
            <w:r w:rsidRPr="00AA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potrzeb  Szpitala</w:t>
            </w:r>
            <w:proofErr w:type="gramEnd"/>
            <w:r w:rsidRPr="00AA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Specjalistycznego im. Stefana Żeromskiego Sp ZOZ w Krakowie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A6D18" w:rsidRPr="00A2540E" w14:paraId="42F4855C" w14:textId="77777777" w:rsidTr="00C053DB">
        <w:tc>
          <w:tcPr>
            <w:tcW w:w="2269" w:type="dxa"/>
            <w:shd w:val="clear" w:color="auto" w:fill="auto"/>
          </w:tcPr>
          <w:p w14:paraId="4E37CD26" w14:textId="77777777" w:rsidR="00AA6D18" w:rsidRPr="00A2540E" w:rsidRDefault="00AA6D18" w:rsidP="00C053D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C613DB" w14:textId="77777777" w:rsidR="00AA6D18" w:rsidRPr="00A2540E" w:rsidRDefault="00AA6D18" w:rsidP="00C053D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A6D1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SZP-271-9/24</w:t>
            </w:r>
          </w:p>
        </w:tc>
      </w:tr>
    </w:tbl>
    <w:p w14:paraId="39ACFB3B" w14:textId="77777777" w:rsidR="00DC652A" w:rsidRPr="00053927" w:rsidRDefault="00AA6D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3C2ED3F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6B87444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3F547BC4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71CEBC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1B8E793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3CC8B0B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18FF05F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A943D22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73F9EC82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5F3290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6C7A6189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2DFCBD1B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3EF83D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26A25A9A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3D7A8AF4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13197A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6936917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690A5A9" w14:textId="77777777" w:rsidTr="00467CA2">
        <w:tc>
          <w:tcPr>
            <w:tcW w:w="2660" w:type="dxa"/>
            <w:shd w:val="clear" w:color="auto" w:fill="auto"/>
          </w:tcPr>
          <w:p w14:paraId="60334A28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B0C03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9CAD61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58447EF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EC8874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DFA4E09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A6D1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62FF791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25667" w14:textId="77777777" w:rsidR="00F0142C" w:rsidRDefault="00F0142C" w:rsidP="00025386">
      <w:pPr>
        <w:spacing w:after="0" w:line="240" w:lineRule="auto"/>
      </w:pPr>
      <w:r>
        <w:separator/>
      </w:r>
    </w:p>
  </w:endnote>
  <w:endnote w:type="continuationSeparator" w:id="0">
    <w:p w14:paraId="32444E81" w14:textId="77777777" w:rsidR="00F0142C" w:rsidRDefault="00F0142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E4963" w14:textId="77777777" w:rsidR="00AA6D18" w:rsidRDefault="00AA6D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F5108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70EA65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7483C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4F094B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1F44A" w14:textId="77777777" w:rsidR="00AA6D18" w:rsidRDefault="00AA6D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DC73B" w14:textId="77777777" w:rsidR="00F0142C" w:rsidRDefault="00F0142C" w:rsidP="00025386">
      <w:pPr>
        <w:spacing w:after="0" w:line="240" w:lineRule="auto"/>
      </w:pPr>
      <w:r>
        <w:separator/>
      </w:r>
    </w:p>
  </w:footnote>
  <w:footnote w:type="continuationSeparator" w:id="0">
    <w:p w14:paraId="646B25E4" w14:textId="77777777" w:rsidR="00F0142C" w:rsidRDefault="00F0142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9D5D3" w14:textId="77777777" w:rsidR="00AA6D18" w:rsidRDefault="00AA6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55AE4" w14:textId="77777777" w:rsidR="00AA6D18" w:rsidRDefault="00AA6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EFCF80" w14:textId="77777777" w:rsidR="00AA6D18" w:rsidRDefault="00AA6D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0884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142C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4E37EF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6D18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0142C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8E6E34"/>
  <w15:chartTrackingRefBased/>
  <w15:docId w15:val="{0A9CA6D2-0DB2-4181-A394-BE58DB21C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3</cp:revision>
  <dcterms:created xsi:type="dcterms:W3CDTF">2024-04-08T07:05:00Z</dcterms:created>
  <dcterms:modified xsi:type="dcterms:W3CDTF">2024-04-08T07:05:00Z</dcterms:modified>
</cp:coreProperties>
</file>