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2CB17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B189C" w:rsidRPr="00EB189C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F8D2039" w14:textId="77777777" w:rsidTr="005844F6">
        <w:tc>
          <w:tcPr>
            <w:tcW w:w="9104" w:type="dxa"/>
            <w:shd w:val="clear" w:color="auto" w:fill="F2F2F2"/>
          </w:tcPr>
          <w:p w14:paraId="32E613AA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419FEC7" w14:textId="77777777" w:rsidR="00140C27" w:rsidRPr="00140C27" w:rsidRDefault="00EB189C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EB189C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44FEA7E" w14:textId="77777777" w:rsidR="00140C27" w:rsidRPr="00140C27" w:rsidRDefault="00EB189C" w:rsidP="00140C27">
      <w:pPr>
        <w:spacing w:line="360" w:lineRule="auto"/>
        <w:ind w:left="3969"/>
        <w:rPr>
          <w:rFonts w:ascii="Arial" w:hAnsi="Arial" w:cs="Arial"/>
        </w:rPr>
      </w:pPr>
      <w:r w:rsidRPr="00EB189C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EB189C">
        <w:rPr>
          <w:rFonts w:ascii="Arial" w:hAnsi="Arial" w:cs="Arial"/>
        </w:rPr>
        <w:t>66</w:t>
      </w:r>
    </w:p>
    <w:p w14:paraId="58E3A137" w14:textId="77777777" w:rsidR="00140C27" w:rsidRPr="00140C27" w:rsidRDefault="00EB189C" w:rsidP="00140C27">
      <w:pPr>
        <w:ind w:left="3969"/>
        <w:rPr>
          <w:rFonts w:ascii="Arial" w:hAnsi="Arial" w:cs="Arial"/>
        </w:rPr>
      </w:pPr>
      <w:r w:rsidRPr="00EB189C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EB189C">
        <w:rPr>
          <w:rFonts w:ascii="Arial" w:hAnsi="Arial" w:cs="Arial"/>
        </w:rPr>
        <w:t>Kraków</w:t>
      </w:r>
    </w:p>
    <w:p w14:paraId="2FAC92B9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859196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12EDAD1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AF8A20A" w14:textId="77777777">
        <w:tc>
          <w:tcPr>
            <w:tcW w:w="2268" w:type="dxa"/>
            <w:shd w:val="clear" w:color="auto" w:fill="auto"/>
          </w:tcPr>
          <w:p w14:paraId="3D8D6E06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5C2BDCF" w14:textId="4FA049F2" w:rsidR="00140C27" w:rsidRPr="00140C27" w:rsidRDefault="00EB189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189C">
              <w:rPr>
                <w:rFonts w:ascii="Arial" w:hAnsi="Arial" w:cs="Arial"/>
                <w:bCs/>
              </w:rPr>
              <w:t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potrzeb Szpitala Specjalistycznego im. Stefana Żeromskiego Sp ZOZ w Krakowie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EB189C" w:rsidRPr="00140C27" w14:paraId="648B3DEF" w14:textId="77777777" w:rsidTr="00C36F82">
        <w:tc>
          <w:tcPr>
            <w:tcW w:w="2268" w:type="dxa"/>
            <w:shd w:val="clear" w:color="auto" w:fill="auto"/>
          </w:tcPr>
          <w:p w14:paraId="3F6D2C94" w14:textId="77777777" w:rsidR="00EB189C" w:rsidRPr="00140C27" w:rsidRDefault="00EB189C" w:rsidP="00C36F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A540687" w14:textId="77777777" w:rsidR="00EB189C" w:rsidRPr="00140C27" w:rsidRDefault="00EB189C" w:rsidP="00C36F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189C">
              <w:rPr>
                <w:rFonts w:ascii="Arial" w:hAnsi="Arial" w:cs="Arial"/>
                <w:bCs/>
              </w:rPr>
              <w:t>SZP-271-9/24</w:t>
            </w:r>
          </w:p>
        </w:tc>
      </w:tr>
    </w:tbl>
    <w:p w14:paraId="4CD3F24F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A039D88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7BF6CA1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5B75101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4AB5838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6459C7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9CCD2D5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0D4DD5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113B44D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78E0C34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31C1105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569CC71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2521799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7F76FAB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27DE1F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3CEC505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26006C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8F0AAA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14515A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4E69252F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32C46A25" w14:textId="0741BB2E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E1878F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3428E0C3" w14:textId="57FE6C3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BE51417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F437215" w14:textId="5D5A04B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E40930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797C4FEA" w14:textId="356CECE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E55DAEB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3112BE5E" w14:textId="4C37F43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EBC65F9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71DE774" w14:textId="5DB7A0A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CA1045B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25D3ABB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DA2EA34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DFFB7AA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7635C873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0857DFDD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144B1BF7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207C8C5A" w14:textId="377F9E2C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35E3D474" w14:textId="005A3126" w:rsidR="000E4A92" w:rsidRDefault="000E4A92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16BC319A" w14:textId="77777777" w:rsidR="000E4A92" w:rsidRPr="002E569A" w:rsidRDefault="000E4A92" w:rsidP="000E4A92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  <w:u w:val="single"/>
        </w:rPr>
      </w:pPr>
      <w:r w:rsidRPr="002E569A">
        <w:rPr>
          <w:b/>
          <w:bCs/>
          <w:sz w:val="22"/>
          <w:u w:val="single"/>
        </w:rPr>
        <w:t>W tym:</w:t>
      </w:r>
    </w:p>
    <w:p w14:paraId="1075A3CF" w14:textId="4BAD60BF" w:rsidR="000E4A92" w:rsidRDefault="000E4A92" w:rsidP="000E4A92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 w:rsidRPr="003474CB">
        <w:rPr>
          <w:b/>
          <w:bCs/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Roboty budowlane</w:t>
      </w:r>
      <w:r>
        <w:rPr>
          <w:sz w:val="22"/>
          <w:szCs w:val="22"/>
        </w:rPr>
        <w:t xml:space="preserve"> </w:t>
      </w:r>
    </w:p>
    <w:p w14:paraId="0C19F7FF" w14:textId="77777777" w:rsidR="000E4A92" w:rsidRDefault="000E4A92" w:rsidP="000E4A92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5B4BA32A" w14:textId="77777777" w:rsidR="000E4A92" w:rsidRDefault="000E4A92" w:rsidP="000E4A9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7FBF5E91" w14:textId="264C85BF" w:rsidR="000E4A92" w:rsidRDefault="000E4A92" w:rsidP="000E4A92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</w:t>
      </w:r>
      <w:r w:rsidR="003474CB">
        <w:rPr>
          <w:sz w:val="22"/>
        </w:rPr>
        <w:t>23</w:t>
      </w:r>
      <w:r>
        <w:rPr>
          <w:sz w:val="22"/>
        </w:rPr>
        <w:t xml:space="preserve"> %, </w:t>
      </w:r>
    </w:p>
    <w:p w14:paraId="6B9BD87C" w14:textId="77777777" w:rsidR="000E4A92" w:rsidRDefault="000E4A92" w:rsidP="000E4A92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54CCF7F8" w14:textId="77777777" w:rsidR="000E4A92" w:rsidRDefault="000E4A92" w:rsidP="000E4A92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p w14:paraId="5651C6B9" w14:textId="77777777" w:rsidR="000E4A92" w:rsidRDefault="000E4A92" w:rsidP="000E4A92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A419B0C" w14:textId="2DD8F3BA" w:rsidR="000E4A92" w:rsidRDefault="003474CB" w:rsidP="000E4A92">
      <w:pPr>
        <w:pStyle w:val="Akapitzlist"/>
        <w:spacing w:before="120" w:line="360" w:lineRule="auto"/>
        <w:ind w:left="709"/>
        <w:jc w:val="both"/>
        <w:rPr>
          <w:sz w:val="22"/>
        </w:rPr>
      </w:pPr>
      <w:r>
        <w:rPr>
          <w:b/>
          <w:bCs/>
          <w:sz w:val="22"/>
          <w:szCs w:val="22"/>
        </w:rPr>
        <w:t>b</w:t>
      </w:r>
      <w:r w:rsidR="000E4A92">
        <w:rPr>
          <w:b/>
          <w:bCs/>
          <w:sz w:val="22"/>
          <w:szCs w:val="22"/>
        </w:rPr>
        <w:t xml:space="preserve">) Dostawa i montaż rezonansu magnetycznego z dodatkowym wyposażeniem i szkoleniem: 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0E4A92" w14:paraId="1E649E0A" w14:textId="77777777" w:rsidTr="00C36F82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E5EE27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EE435B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9AD731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3E6A8A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89EDCD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57497C1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EEAF7D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CF293A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D6D4F3E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85C7B4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84B177C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3D0DABF" w14:textId="77777777" w:rsidR="000E4A92" w:rsidRDefault="000E4A92" w:rsidP="00C36F82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E4A92" w14:paraId="0F98628C" w14:textId="77777777" w:rsidTr="00C36F8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FB882" w14:textId="77777777" w:rsidR="000E4A92" w:rsidRDefault="000E4A92" w:rsidP="00C36F8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602A9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40C00C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145E1B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6B122B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A4C5B9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423CB3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1F677C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4D1CC53" w14:textId="77777777" w:rsidR="000E4A92" w:rsidRDefault="000E4A92" w:rsidP="00C36F82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E4A92" w14:paraId="008B3BBD" w14:textId="77777777" w:rsidTr="00C36F8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958E4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42055" w14:textId="77777777" w:rsidR="000E4A92" w:rsidRPr="00B64666" w:rsidRDefault="000E4A92" w:rsidP="00C36F82">
            <w:pPr>
              <w:pStyle w:val="Normalny1"/>
              <w:snapToGrid w:val="0"/>
              <w:rPr>
                <w:sz w:val="20"/>
                <w:szCs w:val="20"/>
              </w:rPr>
            </w:pPr>
            <w:r w:rsidRPr="00B64666">
              <w:rPr>
                <w:sz w:val="20"/>
                <w:szCs w:val="20"/>
              </w:rPr>
              <w:t>Rezonans magnetyczny</w:t>
            </w:r>
            <w:r>
              <w:rPr>
                <w:sz w:val="20"/>
                <w:szCs w:val="20"/>
              </w:rPr>
              <w:t xml:space="preserve"> z dodatkowym wyposażeniem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9403D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21218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9CE376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ED6F2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8DAC7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DEE78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0233D5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E4A92" w14:paraId="5AC1AB5A" w14:textId="77777777" w:rsidTr="00C36F8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F6E77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DBCE6" w14:textId="77777777" w:rsidR="000E4A92" w:rsidRPr="007A13B2" w:rsidRDefault="000E4A92" w:rsidP="00C36F82">
            <w:pPr>
              <w:pStyle w:val="Normalny1"/>
              <w:snapToGrid w:val="0"/>
              <w:rPr>
                <w:rFonts w:cs="Times New Roman"/>
                <w:bCs/>
                <w:sz w:val="20"/>
                <w:szCs w:val="20"/>
              </w:rPr>
            </w:pPr>
            <w:r w:rsidRPr="007A13B2">
              <w:rPr>
                <w:rFonts w:cs="Times New Roman"/>
                <w:bCs/>
                <w:sz w:val="20"/>
                <w:szCs w:val="20"/>
              </w:rPr>
              <w:t>Podstawowe szkolenia aplikacyjne lekarzy, fizyków i techników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497B3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kpl.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C8731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B427C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26729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C811C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1FA9E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786B85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E4A92" w14:paraId="75D60F61" w14:textId="77777777" w:rsidTr="00C36F82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773F6" w14:textId="77777777" w:rsidR="000E4A92" w:rsidRDefault="000E4A92" w:rsidP="00C36F82">
            <w:pPr>
              <w:pStyle w:val="Zawartotabeli"/>
              <w:snapToGrid w:val="0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87D29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64ABC" w14:textId="77777777" w:rsidR="000E4A92" w:rsidRDefault="000E4A92" w:rsidP="00C36F8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DFB04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3B7CC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EE3CE" w14:textId="77777777" w:rsidR="000E4A92" w:rsidRDefault="000E4A92" w:rsidP="00C36F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018E943" w14:textId="77777777" w:rsidR="000E4A92" w:rsidRDefault="000E4A92" w:rsidP="000E4A92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F1C2B77" w14:textId="77777777" w:rsidR="000E4A92" w:rsidRPr="006E3E28" w:rsidRDefault="000E4A92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5212652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3C7F886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995F343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8A22F3A" w14:textId="77777777" w:rsidR="00EB189C" w:rsidRDefault="00FF57EE" w:rsidP="00EB189C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0FA8E66" w14:textId="77777777" w:rsidR="00EB189C" w:rsidRDefault="00EB189C" w:rsidP="00EB189C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6735C016" w14:textId="77777777" w:rsidR="00EB189C" w:rsidRDefault="00EB189C" w:rsidP="00EB189C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1416EE73" w14:textId="77777777" w:rsidR="00EB189C" w:rsidRPr="00C754AE" w:rsidRDefault="00EB189C" w:rsidP="000A1640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4EC67F2D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3009D38A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2AC7DBCF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405281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DF640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90D3570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2BB9B9E8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8710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5422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6E05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23494F2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DD1A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FA08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DED6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E6E50A0" w14:textId="75A0B8B2" w:rsidR="006522FA" w:rsidRDefault="006522FA" w:rsidP="000A1640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7917F292" w14:textId="1C87279F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B30B59E" w14:textId="4BB25A65" w:rsidR="000E4A92" w:rsidRPr="000E4A92" w:rsidRDefault="000E4A92" w:rsidP="000E4A92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="Arial" w:hAnsi="Arial" w:cs="Arial"/>
        </w:rPr>
      </w:pPr>
      <w:r w:rsidRPr="000E4A92">
        <w:rPr>
          <w:rFonts w:ascii="Arial" w:hAnsi="Arial" w:cs="Arial"/>
        </w:rPr>
        <w:t>zabezpieczenie należytego wykonania umowy wniesiemy przed zawarciem umowy w wysokości 3 %  ceny całkowitej podanej w ofercie, zgodnie z art. 449  Pzp</w:t>
      </w:r>
    </w:p>
    <w:p w14:paraId="06B43522" w14:textId="4C9FD822" w:rsidR="000E4A92" w:rsidRPr="000E4A92" w:rsidRDefault="000E4A92" w:rsidP="000E4A92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="Arial" w:hAnsi="Arial" w:cs="Arial"/>
        </w:rPr>
      </w:pPr>
      <w:r w:rsidRPr="000E4A92">
        <w:rPr>
          <w:rFonts w:ascii="Arial" w:hAnsi="Arial" w:cs="Arial"/>
        </w:rPr>
        <w:t>wyrażamy zgodę na płatność przelewem w terminie 60 dni od dnia otrzymania faktury;</w:t>
      </w:r>
    </w:p>
    <w:p w14:paraId="4A671ECF" w14:textId="39AB7708" w:rsidR="000E4A92" w:rsidRPr="000E4A92" w:rsidRDefault="000E4A92" w:rsidP="000E4A92">
      <w:pPr>
        <w:pStyle w:val="Akapitzlist"/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ascii="Arial" w:hAnsi="Arial" w:cs="Arial"/>
        </w:rPr>
      </w:pPr>
      <w:r w:rsidRPr="000E4A92">
        <w:rPr>
          <w:rFonts w:ascii="Arial" w:hAnsi="Arial" w:cs="Arial"/>
        </w:rPr>
        <w:t>w terminie 7 dni od daty podpisania umowy dostarczymy harmonogram rzeczowy;</w:t>
      </w:r>
    </w:p>
    <w:p w14:paraId="2B4D743F" w14:textId="5AE5CF59" w:rsidR="000E4A92" w:rsidRPr="000E4A92" w:rsidRDefault="000E4A92" w:rsidP="000E4A92">
      <w:pPr>
        <w:pStyle w:val="Akapitzlist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120"/>
        <w:ind w:left="567" w:hanging="567"/>
        <w:jc w:val="both"/>
        <w:rPr>
          <w:rFonts w:ascii="Arial" w:hAnsi="Arial" w:cs="Arial"/>
          <w:bCs/>
        </w:rPr>
      </w:pPr>
      <w:r w:rsidRPr="000E4A92">
        <w:rPr>
          <w:rFonts w:ascii="Arial" w:hAnsi="Arial" w:cs="Arial"/>
          <w:b/>
        </w:rPr>
        <w:t>OŚWIADCZAMY</w:t>
      </w:r>
      <w:r w:rsidRPr="000E4A92">
        <w:rPr>
          <w:rFonts w:ascii="Arial" w:hAnsi="Arial" w:cs="Arial"/>
          <w:bCs/>
        </w:rPr>
        <w:t>, że:</w:t>
      </w:r>
    </w:p>
    <w:p w14:paraId="4E179984" w14:textId="032545B2" w:rsidR="00104C09" w:rsidRPr="00A63CE2" w:rsidRDefault="000E4A92" w:rsidP="001C3275">
      <w:pPr>
        <w:pStyle w:val="Akapitzlist"/>
        <w:tabs>
          <w:tab w:val="left" w:pos="284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  <w:bCs/>
        </w:rPr>
      </w:pPr>
      <w:r w:rsidRPr="000E4A92">
        <w:rPr>
          <w:rFonts w:ascii="Arial" w:hAnsi="Arial" w:cs="Arial"/>
          <w:bCs/>
        </w:rPr>
        <w:t xml:space="preserve">a) </w:t>
      </w:r>
      <w:r w:rsidR="00104C09" w:rsidRPr="00A63CE2">
        <w:rPr>
          <w:rFonts w:ascii="Arial" w:hAnsi="Arial" w:cs="Arial"/>
          <w:bCs/>
        </w:rPr>
        <w:t xml:space="preserve">osoby wykonujące wskazane przez </w:t>
      </w:r>
      <w:r w:rsidR="00104C09">
        <w:rPr>
          <w:rFonts w:ascii="Arial" w:hAnsi="Arial" w:cs="Arial"/>
          <w:bCs/>
        </w:rPr>
        <w:t>z</w:t>
      </w:r>
      <w:r w:rsidR="00104C09" w:rsidRPr="00A63CE2">
        <w:rPr>
          <w:rFonts w:ascii="Arial" w:hAnsi="Arial" w:cs="Arial"/>
          <w:bCs/>
        </w:rPr>
        <w:t xml:space="preserve">amawiającego czynności w zakresie realizacji zamówienia, zatrudnione są na podstawie </w:t>
      </w:r>
      <w:r w:rsidR="00104C09">
        <w:rPr>
          <w:rFonts w:ascii="Arial" w:hAnsi="Arial" w:cs="Arial"/>
          <w:bCs/>
        </w:rPr>
        <w:t xml:space="preserve">stosunku </w:t>
      </w:r>
      <w:r w:rsidR="00104C09" w:rsidRPr="00A63CE2">
        <w:rPr>
          <w:rFonts w:ascii="Arial" w:hAnsi="Arial" w:cs="Arial"/>
          <w:bCs/>
        </w:rPr>
        <w:t>prac</w:t>
      </w:r>
      <w:r w:rsidR="00104C09">
        <w:rPr>
          <w:rFonts w:ascii="Arial" w:hAnsi="Arial" w:cs="Arial"/>
          <w:bCs/>
        </w:rPr>
        <w:t>y</w:t>
      </w:r>
      <w:r w:rsidR="00104C09" w:rsidRPr="00A63CE2">
        <w:rPr>
          <w:rFonts w:ascii="Arial" w:hAnsi="Arial" w:cs="Arial"/>
          <w:bCs/>
        </w:rPr>
        <w:t xml:space="preserve">, jeżeli wykonanie tych czynności polega na wykonywaniu pracy w sposób określony w art. 22 § 1 ustawy z dnia 26 czerwca 1974 r. – Kodeks pracy </w:t>
      </w:r>
      <w:r w:rsidR="00104C09" w:rsidRPr="00A63CE2">
        <w:rPr>
          <w:rFonts w:ascii="Arial" w:hAnsi="Arial" w:cs="Arial"/>
          <w:color w:val="000000"/>
        </w:rPr>
        <w:t>(t.j. Dz. U. z 20</w:t>
      </w:r>
      <w:r w:rsidR="00104C09">
        <w:rPr>
          <w:rFonts w:ascii="Arial" w:hAnsi="Arial" w:cs="Arial"/>
          <w:color w:val="000000"/>
        </w:rPr>
        <w:t>22</w:t>
      </w:r>
      <w:r w:rsidR="00104C09" w:rsidRPr="00A63CE2">
        <w:rPr>
          <w:rFonts w:ascii="Arial" w:hAnsi="Arial" w:cs="Arial"/>
          <w:color w:val="000000"/>
        </w:rPr>
        <w:t xml:space="preserve">r. poz. </w:t>
      </w:r>
      <w:r w:rsidR="00104C09">
        <w:rPr>
          <w:rFonts w:ascii="Arial" w:hAnsi="Arial" w:cs="Arial"/>
          <w:color w:val="000000"/>
        </w:rPr>
        <w:t>1510</w:t>
      </w:r>
      <w:r w:rsidR="00104C09" w:rsidRPr="00A63CE2">
        <w:rPr>
          <w:rFonts w:ascii="Arial" w:hAnsi="Arial" w:cs="Arial"/>
          <w:color w:val="000000"/>
        </w:rPr>
        <w:t>)</w:t>
      </w:r>
      <w:r w:rsidR="00104C09" w:rsidRPr="00A63CE2">
        <w:rPr>
          <w:rFonts w:ascii="Arial" w:hAnsi="Arial" w:cs="Arial"/>
          <w:bCs/>
        </w:rPr>
        <w:t>;</w:t>
      </w:r>
    </w:p>
    <w:p w14:paraId="7A69372A" w14:textId="40755012" w:rsidR="00104C09" w:rsidRPr="00A63CE2" w:rsidRDefault="00104C09" w:rsidP="001C3275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 w:rsidRPr="00A63CE2">
        <w:rPr>
          <w:rFonts w:ascii="Arial" w:hAnsi="Arial" w:cs="Arial"/>
          <w:bCs/>
        </w:rPr>
        <w:t>zapoznaliśmy się z wym</w:t>
      </w:r>
      <w:r>
        <w:rPr>
          <w:rFonts w:ascii="Arial" w:hAnsi="Arial" w:cs="Arial"/>
          <w:bCs/>
        </w:rPr>
        <w:t>aganiami</w:t>
      </w:r>
      <w:r w:rsidRPr="00A63CE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z</w:t>
      </w:r>
      <w:r w:rsidRPr="00A63CE2">
        <w:rPr>
          <w:rFonts w:ascii="Arial" w:hAnsi="Arial" w:cs="Arial"/>
          <w:bCs/>
        </w:rPr>
        <w:t xml:space="preserve">amawiającego </w:t>
      </w:r>
      <w:r>
        <w:rPr>
          <w:rFonts w:ascii="Arial" w:hAnsi="Arial" w:cs="Arial"/>
          <w:bCs/>
        </w:rPr>
        <w:t xml:space="preserve">związanymi z realizacją zamówienia w zakresie </w:t>
      </w:r>
      <w:r w:rsidRPr="00A63CE2">
        <w:rPr>
          <w:rFonts w:ascii="Arial" w:hAnsi="Arial" w:cs="Arial"/>
          <w:bCs/>
        </w:rPr>
        <w:t xml:space="preserve">zatrudnienia przez </w:t>
      </w:r>
      <w:r>
        <w:rPr>
          <w:rFonts w:ascii="Arial" w:hAnsi="Arial" w:cs="Arial"/>
          <w:bCs/>
        </w:rPr>
        <w:t>w</w:t>
      </w:r>
      <w:r w:rsidRPr="00A63CE2">
        <w:rPr>
          <w:rFonts w:ascii="Arial" w:hAnsi="Arial" w:cs="Arial"/>
          <w:bCs/>
        </w:rPr>
        <w:t xml:space="preserve">ykonawcę lub </w:t>
      </w:r>
      <w:r>
        <w:rPr>
          <w:rFonts w:ascii="Arial" w:hAnsi="Arial" w:cs="Arial"/>
          <w:bCs/>
        </w:rPr>
        <w:t>p</w:t>
      </w:r>
      <w:r w:rsidRPr="00A63CE2">
        <w:rPr>
          <w:rFonts w:ascii="Arial" w:hAnsi="Arial" w:cs="Arial"/>
          <w:bCs/>
        </w:rPr>
        <w:t xml:space="preserve">odwykonawcę </w:t>
      </w:r>
      <w:r>
        <w:rPr>
          <w:rFonts w:ascii="Arial" w:hAnsi="Arial" w:cs="Arial"/>
          <w:bCs/>
        </w:rPr>
        <w:t xml:space="preserve">na podstawie stosunku pracy </w:t>
      </w:r>
      <w:r w:rsidRPr="00A63CE2">
        <w:rPr>
          <w:rFonts w:ascii="Arial" w:hAnsi="Arial" w:cs="Arial"/>
          <w:bCs/>
        </w:rPr>
        <w:t xml:space="preserve">osób wykonujących </w:t>
      </w:r>
      <w:r>
        <w:rPr>
          <w:rFonts w:ascii="Arial" w:hAnsi="Arial" w:cs="Arial"/>
          <w:bCs/>
        </w:rPr>
        <w:t xml:space="preserve">wskazane przez zamawiającego czynności </w:t>
      </w:r>
      <w:r w:rsidRPr="00A63CE2">
        <w:rPr>
          <w:rFonts w:ascii="Arial" w:hAnsi="Arial" w:cs="Arial"/>
          <w:bCs/>
        </w:rPr>
        <w:t xml:space="preserve">w zakresie realizacji zamówienia i uznajemy się za związanych określonymi </w:t>
      </w:r>
      <w:r>
        <w:rPr>
          <w:rFonts w:ascii="Arial" w:hAnsi="Arial" w:cs="Arial"/>
          <w:bCs/>
        </w:rPr>
        <w:t>wymaganiami</w:t>
      </w:r>
      <w:r w:rsidRPr="00A63CE2">
        <w:rPr>
          <w:rFonts w:ascii="Arial" w:hAnsi="Arial" w:cs="Arial"/>
          <w:bCs/>
        </w:rPr>
        <w:t>.</w:t>
      </w:r>
    </w:p>
    <w:p w14:paraId="0807B829" w14:textId="77777777" w:rsidR="000E4A92" w:rsidRDefault="000E4A92" w:rsidP="000E4A92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26C1D330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74CF8D8F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9769ED5" w14:textId="7AF9BA8B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830FD7C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36B8433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5F6ABA1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32330DA" w14:textId="583A3033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A79637F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16149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B7945BA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20557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7CB9E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F4F24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FFE82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1F250FF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E78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1D8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E5C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8168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9210AA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1ED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189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F24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6978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3A2DAC7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2E4D0E4" w14:textId="77777777" w:rsidTr="00B56BE6">
        <w:tc>
          <w:tcPr>
            <w:tcW w:w="1984" w:type="dxa"/>
            <w:shd w:val="clear" w:color="auto" w:fill="auto"/>
            <w:vAlign w:val="center"/>
          </w:tcPr>
          <w:p w14:paraId="19AFAEA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3CB220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C27DFCD" w14:textId="77777777" w:rsidTr="00B56BE6">
        <w:tc>
          <w:tcPr>
            <w:tcW w:w="1984" w:type="dxa"/>
            <w:shd w:val="clear" w:color="auto" w:fill="auto"/>
            <w:vAlign w:val="center"/>
          </w:tcPr>
          <w:p w14:paraId="3F2E8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7632F68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D30BFB" w14:textId="77777777" w:rsidTr="00B56BE6">
        <w:tc>
          <w:tcPr>
            <w:tcW w:w="1984" w:type="dxa"/>
            <w:shd w:val="clear" w:color="auto" w:fill="auto"/>
            <w:vAlign w:val="center"/>
          </w:tcPr>
          <w:p w14:paraId="40C177A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5917A2F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D7F95DF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72A53EE3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86A711E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682600B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42AB5F2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36E879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25410E3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1A659" w14:textId="77777777" w:rsidR="001706A4" w:rsidRDefault="001706A4" w:rsidP="00FF57EE">
      <w:r>
        <w:separator/>
      </w:r>
    </w:p>
  </w:endnote>
  <w:endnote w:type="continuationSeparator" w:id="0">
    <w:p w14:paraId="7CB14985" w14:textId="77777777" w:rsidR="001706A4" w:rsidRDefault="001706A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ED9C3" w14:textId="77777777" w:rsidR="00EB189C" w:rsidRDefault="00EB18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2113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DD92" w14:textId="77777777" w:rsidR="00EB189C" w:rsidRDefault="00EB18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3B3E4" w14:textId="77777777" w:rsidR="001706A4" w:rsidRDefault="001706A4" w:rsidP="00FF57EE">
      <w:r>
        <w:separator/>
      </w:r>
    </w:p>
  </w:footnote>
  <w:footnote w:type="continuationSeparator" w:id="0">
    <w:p w14:paraId="55F6B868" w14:textId="77777777" w:rsidR="001706A4" w:rsidRDefault="001706A4" w:rsidP="00FF57EE">
      <w:r>
        <w:continuationSeparator/>
      </w:r>
    </w:p>
  </w:footnote>
  <w:footnote w:id="1">
    <w:p w14:paraId="6B07641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598D487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31DFBD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05219F3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8BA72BD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3D0B958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1963220A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A69FC" w14:textId="77777777" w:rsidR="00EB189C" w:rsidRDefault="00EB1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E3858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B189C">
      <w:rPr>
        <w:sz w:val="20"/>
        <w:szCs w:val="20"/>
      </w:rPr>
      <w:t>SZP-271-9/24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5F234" w14:textId="77777777" w:rsidR="00EB189C" w:rsidRDefault="00EB18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911C87"/>
    <w:multiLevelType w:val="hybridMultilevel"/>
    <w:tmpl w:val="17AC77A0"/>
    <w:lvl w:ilvl="0" w:tplc="4EB4D724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8935842">
    <w:abstractNumId w:val="3"/>
  </w:num>
  <w:num w:numId="2" w16cid:durableId="452751056">
    <w:abstractNumId w:val="1"/>
  </w:num>
  <w:num w:numId="3" w16cid:durableId="1606305134">
    <w:abstractNumId w:val="2"/>
  </w:num>
  <w:num w:numId="4" w16cid:durableId="1331788781">
    <w:abstractNumId w:val="4"/>
  </w:num>
  <w:num w:numId="5" w16cid:durableId="885872709">
    <w:abstractNumId w:val="0"/>
  </w:num>
  <w:num w:numId="6" w16cid:durableId="4139418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6A4"/>
    <w:rsid w:val="00025E59"/>
    <w:rsid w:val="00054896"/>
    <w:rsid w:val="00077EBA"/>
    <w:rsid w:val="000A1640"/>
    <w:rsid w:val="000E4A92"/>
    <w:rsid w:val="00104C09"/>
    <w:rsid w:val="001063D3"/>
    <w:rsid w:val="001129C0"/>
    <w:rsid w:val="00140C27"/>
    <w:rsid w:val="001706A4"/>
    <w:rsid w:val="00193F60"/>
    <w:rsid w:val="001C3275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474CB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189C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453DFC7"/>
  <w15:chartTrackingRefBased/>
  <w15:docId w15:val="{D5CA979C-2970-45CF-B293-9E293B58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0E4A92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0E4A92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5</Pages>
  <Words>852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dcterms:created xsi:type="dcterms:W3CDTF">2024-04-08T06:44:00Z</dcterms:created>
  <dcterms:modified xsi:type="dcterms:W3CDTF">2024-04-08T07:37:00Z</dcterms:modified>
</cp:coreProperties>
</file>