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D7A72" w14:textId="4485B1D9" w:rsidR="00FB7F50" w:rsidRPr="002245BE" w:rsidRDefault="00AB4E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4E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B4EE5">
        <w:rPr>
          <w:sz w:val="22"/>
          <w:szCs w:val="22"/>
        </w:rPr>
        <w:t>2024-04-09</w:t>
      </w:r>
    </w:p>
    <w:p w14:paraId="291F34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B559F2" w14:textId="77777777" w:rsidR="00AB4EE5" w:rsidRPr="00AB4EE5" w:rsidRDefault="00AB4EE5" w:rsidP="00FB7F50">
      <w:pPr>
        <w:spacing w:after="40"/>
        <w:rPr>
          <w:b/>
          <w:bCs/>
          <w:sz w:val="22"/>
          <w:szCs w:val="22"/>
        </w:rPr>
      </w:pPr>
      <w:r w:rsidRPr="00AB4EE5">
        <w:rPr>
          <w:b/>
          <w:bCs/>
          <w:sz w:val="22"/>
          <w:szCs w:val="22"/>
        </w:rPr>
        <w:t>Akademia Górniczo - Hutnicza</w:t>
      </w:r>
    </w:p>
    <w:p w14:paraId="476447EA" w14:textId="77777777" w:rsidR="00AB4EE5" w:rsidRPr="00AB4EE5" w:rsidRDefault="00AB4EE5" w:rsidP="00FB7F50">
      <w:pPr>
        <w:spacing w:after="40"/>
        <w:rPr>
          <w:b/>
          <w:bCs/>
          <w:sz w:val="22"/>
          <w:szCs w:val="22"/>
        </w:rPr>
      </w:pPr>
      <w:r w:rsidRPr="00AB4EE5">
        <w:rPr>
          <w:b/>
          <w:bCs/>
          <w:sz w:val="22"/>
          <w:szCs w:val="22"/>
        </w:rPr>
        <w:t>im. Stanisława Staszica w Krakowie</w:t>
      </w:r>
    </w:p>
    <w:p w14:paraId="2D2BA267" w14:textId="6D27B984" w:rsidR="00FB7F50" w:rsidRPr="002245BE" w:rsidRDefault="00AB4EE5" w:rsidP="00FB7F50">
      <w:pPr>
        <w:spacing w:after="40"/>
        <w:rPr>
          <w:b/>
          <w:bCs/>
          <w:sz w:val="22"/>
          <w:szCs w:val="22"/>
        </w:rPr>
      </w:pPr>
      <w:r w:rsidRPr="00AB4EE5">
        <w:rPr>
          <w:b/>
          <w:bCs/>
          <w:sz w:val="22"/>
          <w:szCs w:val="22"/>
        </w:rPr>
        <w:t>Dział Zamówień Publicznych</w:t>
      </w:r>
    </w:p>
    <w:p w14:paraId="7E020A9A" w14:textId="2607C985" w:rsidR="00FB7F50" w:rsidRPr="002245BE" w:rsidRDefault="00AB4EE5" w:rsidP="00FB7F50">
      <w:pPr>
        <w:rPr>
          <w:sz w:val="22"/>
          <w:szCs w:val="22"/>
        </w:rPr>
      </w:pPr>
      <w:r w:rsidRPr="00AB4E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B4EE5">
        <w:rPr>
          <w:sz w:val="22"/>
          <w:szCs w:val="22"/>
        </w:rPr>
        <w:t>30</w:t>
      </w:r>
    </w:p>
    <w:p w14:paraId="2F5DB733" w14:textId="3AAFC7DA" w:rsidR="00FB7F50" w:rsidRPr="002245BE" w:rsidRDefault="00AB4EE5" w:rsidP="00FB7F50">
      <w:pPr>
        <w:rPr>
          <w:sz w:val="22"/>
          <w:szCs w:val="22"/>
        </w:rPr>
      </w:pPr>
      <w:r w:rsidRPr="00AB4E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B4EE5">
        <w:rPr>
          <w:sz w:val="22"/>
          <w:szCs w:val="22"/>
        </w:rPr>
        <w:t>Kraków</w:t>
      </w:r>
    </w:p>
    <w:p w14:paraId="3949DFB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1949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B4EE5" w:rsidRPr="00607F9B" w14:paraId="4BC108A9" w14:textId="77777777" w:rsidTr="009A63D5">
        <w:trPr>
          <w:trHeight w:val="638"/>
        </w:trPr>
        <w:tc>
          <w:tcPr>
            <w:tcW w:w="1023" w:type="dxa"/>
            <w:shd w:val="clear" w:color="auto" w:fill="auto"/>
          </w:tcPr>
          <w:p w14:paraId="23782446" w14:textId="77777777" w:rsidR="00AB4EE5" w:rsidRPr="00607F9B" w:rsidRDefault="00AB4EE5" w:rsidP="009C50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1445A7" w14:textId="2B5A4570" w:rsidR="00AB4EE5" w:rsidRPr="00607F9B" w:rsidRDefault="00AB4EE5" w:rsidP="009C50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B4EE5">
              <w:rPr>
                <w:sz w:val="22"/>
                <w:szCs w:val="22"/>
              </w:rPr>
              <w:t>podstawowy</w:t>
            </w:r>
            <w:r w:rsidR="00730D73">
              <w:rPr>
                <w:sz w:val="22"/>
                <w:szCs w:val="22"/>
              </w:rPr>
              <w:t>m</w:t>
            </w:r>
            <w:r w:rsidRPr="00AB4EE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B4E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4EE5">
              <w:rPr>
                <w:b/>
                <w:bCs/>
                <w:sz w:val="22"/>
                <w:szCs w:val="22"/>
              </w:rPr>
              <w:t>Najem sześciu urządzeń wielofunkcyjnych wraz z pakietem kopii i serwisem (w tym 3 urządzenia wg specyfikacji nr 1, jedno urządzenia wg specyfikacji nr 2, jedno urządzenie wg specyfikacji nr 3 oraz jedno urządzenie wg specyfikacji nr 4) dla Studium Języków Obcych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4EE5">
              <w:rPr>
                <w:b/>
                <w:sz w:val="22"/>
                <w:szCs w:val="22"/>
              </w:rPr>
              <w:t>DE-dzp.272-82/24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52F6796" w14:textId="77777777" w:rsidR="009A63D5" w:rsidRDefault="009A63D5" w:rsidP="009A63D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A63D5" w14:paraId="1E7D571A" w14:textId="77777777" w:rsidTr="00580A10">
        <w:trPr>
          <w:cantSplit/>
        </w:trPr>
        <w:tc>
          <w:tcPr>
            <w:tcW w:w="10150" w:type="dxa"/>
          </w:tcPr>
          <w:p w14:paraId="06A5985F" w14:textId="77777777" w:rsidR="009A63D5" w:rsidRPr="00D26ED6" w:rsidRDefault="009A63D5" w:rsidP="00580A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B1D95">
              <w:rPr>
                <w:b/>
                <w:sz w:val="22"/>
                <w:szCs w:val="22"/>
              </w:rPr>
              <w:t>Copy</w:t>
            </w:r>
            <w:proofErr w:type="spellEnd"/>
            <w:r w:rsidRPr="001B1D95">
              <w:rPr>
                <w:b/>
                <w:sz w:val="22"/>
                <w:szCs w:val="22"/>
              </w:rPr>
              <w:t xml:space="preserve"> Felix Ludwik Tuszyński</w:t>
            </w:r>
          </w:p>
          <w:p w14:paraId="19D334CE" w14:textId="77777777" w:rsidR="009A63D5" w:rsidRPr="009F0E5C" w:rsidRDefault="009A63D5" w:rsidP="00580A1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B1D95">
              <w:rPr>
                <w:bCs/>
                <w:sz w:val="22"/>
                <w:szCs w:val="22"/>
              </w:rPr>
              <w:t>Witkowicka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1D95">
              <w:rPr>
                <w:bCs/>
                <w:sz w:val="22"/>
                <w:szCs w:val="22"/>
              </w:rPr>
              <w:t>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9D7077" w14:textId="77777777" w:rsidR="009A63D5" w:rsidRPr="009F0E5C" w:rsidRDefault="009A63D5" w:rsidP="00580A10">
            <w:pPr>
              <w:jc w:val="both"/>
              <w:rPr>
                <w:bCs/>
                <w:sz w:val="22"/>
                <w:szCs w:val="22"/>
              </w:rPr>
            </w:pPr>
            <w:r w:rsidRPr="001B1D95">
              <w:rPr>
                <w:bCs/>
                <w:sz w:val="22"/>
                <w:szCs w:val="22"/>
              </w:rPr>
              <w:t>31-242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1D95">
              <w:rPr>
                <w:bCs/>
                <w:sz w:val="22"/>
                <w:szCs w:val="22"/>
              </w:rPr>
              <w:t>Kraków</w:t>
            </w:r>
          </w:p>
          <w:p w14:paraId="70F076D2" w14:textId="77777777" w:rsidR="009A63D5" w:rsidRPr="00D26ED6" w:rsidRDefault="009A63D5" w:rsidP="00580A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0B3E37" w14:textId="77777777" w:rsidR="009A63D5" w:rsidRPr="00D26ED6" w:rsidRDefault="009A63D5" w:rsidP="00580A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>Najem sześciu urządzeń wielofunkcyjnych wraz z pakietem kopii i serwisem (w tym 3 urządzenia wg specyfikacji nr 1, jedno urządzenia wg specyfikacji nr 2, jedno urządzenie wg specyfikacji nr 3 oraz jedno urządzenie wg specyfikacji nr 4) dla Studium Języków Obcych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B1D95">
              <w:rPr>
                <w:b/>
                <w:sz w:val="22"/>
                <w:szCs w:val="22"/>
              </w:rPr>
              <w:t>17 712.60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5E9B6C" w14:textId="77777777" w:rsidR="009A63D5" w:rsidRDefault="009A63D5" w:rsidP="00580A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834441" w14:textId="77777777" w:rsidR="009A63D5" w:rsidRPr="00756CDA" w:rsidRDefault="009A63D5" w:rsidP="009A63D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9A63D5" w:rsidRPr="008567C7" w14:paraId="4002689F" w14:textId="77777777" w:rsidTr="00580A10">
        <w:trPr>
          <w:trHeight w:val="510"/>
        </w:trPr>
        <w:tc>
          <w:tcPr>
            <w:tcW w:w="709" w:type="dxa"/>
            <w:vAlign w:val="center"/>
          </w:tcPr>
          <w:p w14:paraId="4BDE5A36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C37B956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0CDEB69" w14:textId="77777777" w:rsidR="009A63D5" w:rsidRPr="008567C7" w:rsidRDefault="009A63D5" w:rsidP="00580A1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6CD0CD0" w14:textId="77777777" w:rsidR="009A63D5" w:rsidRPr="008567C7" w:rsidRDefault="009A63D5" w:rsidP="00580A1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zgłoszenie awarii</w:t>
            </w:r>
          </w:p>
        </w:tc>
        <w:tc>
          <w:tcPr>
            <w:tcW w:w="1134" w:type="dxa"/>
            <w:vAlign w:val="center"/>
          </w:tcPr>
          <w:p w14:paraId="2371502C" w14:textId="77777777" w:rsidR="009A63D5" w:rsidRPr="008567C7" w:rsidRDefault="009A63D5" w:rsidP="00580A1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Czas naprawy urządzenia</w:t>
            </w:r>
          </w:p>
        </w:tc>
        <w:tc>
          <w:tcPr>
            <w:tcW w:w="1134" w:type="dxa"/>
            <w:vAlign w:val="center"/>
          </w:tcPr>
          <w:p w14:paraId="4D1D5BD6" w14:textId="77777777" w:rsidR="009A63D5" w:rsidRPr="008567C7" w:rsidRDefault="009A63D5" w:rsidP="00580A1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58EEE4" w14:textId="77777777" w:rsidR="009A63D5" w:rsidRPr="008567C7" w:rsidRDefault="009A63D5" w:rsidP="00580A1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D18BFA" w14:textId="77777777" w:rsidR="009A63D5" w:rsidRPr="008567C7" w:rsidRDefault="009A63D5" w:rsidP="00580A1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1F3C612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A63D5" w:rsidRPr="008567C7" w14:paraId="65CA9018" w14:textId="77777777" w:rsidTr="00580A10">
        <w:tc>
          <w:tcPr>
            <w:tcW w:w="709" w:type="dxa"/>
            <w:vAlign w:val="center"/>
          </w:tcPr>
          <w:p w14:paraId="37746B90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84F37F3" w14:textId="77777777" w:rsidR="009A63D5" w:rsidRPr="002B6761" w:rsidRDefault="009A63D5" w:rsidP="00580A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B1D95">
              <w:rPr>
                <w:rFonts w:ascii="Times New Roman" w:hAnsi="Times New Roman" w:cs="Times New Roman"/>
                <w:b/>
                <w:sz w:val="18"/>
                <w:szCs w:val="18"/>
              </w:rPr>
              <w:t>Copy</w:t>
            </w:r>
            <w:proofErr w:type="spellEnd"/>
            <w:r w:rsidRPr="001B1D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Felix Ludwik Tuszyński</w:t>
            </w:r>
          </w:p>
          <w:p w14:paraId="62222770" w14:textId="77777777" w:rsidR="009A63D5" w:rsidRPr="008567C7" w:rsidRDefault="009A63D5" w:rsidP="00580A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Witkowicka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4FDC70" w14:textId="77777777" w:rsidR="009A63D5" w:rsidRPr="001B7815" w:rsidRDefault="009A63D5" w:rsidP="00580A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31-242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1D9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9C88BFB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DAEE71C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9E50F97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393D559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6C615E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DE0292B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981E2E" w14:textId="77777777" w:rsidR="009A63D5" w:rsidRPr="008567C7" w:rsidRDefault="009A63D5" w:rsidP="0058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D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706CA34" w14:textId="77777777" w:rsidR="009A63D5" w:rsidRDefault="009A63D5" w:rsidP="009A63D5">
      <w:pPr>
        <w:spacing w:before="120"/>
        <w:ind w:firstLine="709"/>
        <w:jc w:val="both"/>
        <w:rPr>
          <w:color w:val="000000"/>
        </w:rPr>
      </w:pPr>
    </w:p>
    <w:p w14:paraId="4A87EC6E" w14:textId="77777777" w:rsidR="009A63D5" w:rsidRPr="001B7815" w:rsidRDefault="009A63D5" w:rsidP="009A63D5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9A63D5" w14:paraId="5A6FBFD9" w14:textId="77777777" w:rsidTr="00580A10">
        <w:tc>
          <w:tcPr>
            <w:tcW w:w="779" w:type="dxa"/>
            <w:shd w:val="clear" w:color="auto" w:fill="FFFFFF"/>
            <w:vAlign w:val="center"/>
          </w:tcPr>
          <w:p w14:paraId="5B8612FF" w14:textId="77777777" w:rsidR="009A63D5" w:rsidRPr="004657DA" w:rsidRDefault="009A63D5" w:rsidP="00580A1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193B513" w14:textId="77777777" w:rsidR="009A63D5" w:rsidRPr="004657DA" w:rsidRDefault="009A63D5" w:rsidP="00580A1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A967E15" w14:textId="77777777" w:rsidR="009A63D5" w:rsidRPr="004657DA" w:rsidRDefault="009A63D5" w:rsidP="00580A1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A63D5" w14:paraId="0667877D" w14:textId="77777777" w:rsidTr="00580A10">
        <w:tc>
          <w:tcPr>
            <w:tcW w:w="779" w:type="dxa"/>
            <w:vAlign w:val="center"/>
          </w:tcPr>
          <w:p w14:paraId="0C1FC7F8" w14:textId="77777777" w:rsidR="009A63D5" w:rsidRPr="002B6761" w:rsidRDefault="009A63D5" w:rsidP="00580A10">
            <w:pPr>
              <w:jc w:val="center"/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lastRenderedPageBreak/>
              <w:t>1</w:t>
            </w:r>
          </w:p>
          <w:p w14:paraId="3A472A4B" w14:textId="77777777" w:rsidR="009A63D5" w:rsidRPr="002B6761" w:rsidRDefault="009A63D5" w:rsidP="00580A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72E57BC" w14:textId="77777777" w:rsidR="009A63D5" w:rsidRPr="00E2781F" w:rsidRDefault="009A63D5" w:rsidP="00580A10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E2781F">
              <w:rPr>
                <w:b/>
                <w:bCs/>
                <w:sz w:val="22"/>
                <w:szCs w:val="22"/>
                <w:lang w:val="en-US"/>
              </w:rPr>
              <w:t xml:space="preserve">Copy Office sp. z </w:t>
            </w:r>
            <w:proofErr w:type="spellStart"/>
            <w:r w:rsidRPr="00E2781F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27E8B4FE" w14:textId="77777777" w:rsidR="009A63D5" w:rsidRPr="002B6761" w:rsidRDefault="009A63D5" w:rsidP="00580A10">
            <w:pPr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>Stachiewicza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B1D95">
              <w:rPr>
                <w:sz w:val="22"/>
                <w:szCs w:val="22"/>
              </w:rPr>
              <w:t>39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5744B1E" w14:textId="77777777" w:rsidR="009A63D5" w:rsidRPr="002B6761" w:rsidRDefault="009A63D5" w:rsidP="00580A10">
            <w:pPr>
              <w:spacing w:after="40"/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>31-328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B1D95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79728560" w14:textId="77777777" w:rsidR="009A63D5" w:rsidRPr="002B6761" w:rsidRDefault="009A63D5" w:rsidP="00580A10">
            <w:pPr>
              <w:spacing w:after="40"/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>Art. 226 ust. 1 pkt 5</w:t>
            </w:r>
          </w:p>
          <w:p w14:paraId="3973BF04" w14:textId="77777777" w:rsidR="009A63D5" w:rsidRPr="001B1D95" w:rsidRDefault="009A63D5" w:rsidP="00580A10">
            <w:pPr>
              <w:jc w:val="both"/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 xml:space="preserve">Oferta podlega odrzuceniu na podstawie art. 226 ust. 1 pkt 5 ustawy, ponieważ jej treść jest niezgodna z warunkami zamówienia. Nie zostały spełnione wymagania dotyczące parametrów oferowanego urządzenia </w:t>
            </w:r>
            <w:proofErr w:type="spellStart"/>
            <w:r w:rsidRPr="001B1D95">
              <w:rPr>
                <w:sz w:val="22"/>
                <w:szCs w:val="22"/>
              </w:rPr>
              <w:t>Ricoch</w:t>
            </w:r>
            <w:proofErr w:type="spellEnd"/>
            <w:r w:rsidRPr="001B1D95">
              <w:rPr>
                <w:sz w:val="22"/>
                <w:szCs w:val="22"/>
              </w:rPr>
              <w:t xml:space="preserve"> MP3055/3555 dla specyfikacji nr 1 (Oferent zaproponował: czas nagrzewania, nie więcej niż 20 s, czas wykonania pierwszej kopii, nie więcej niż 4,6 s; Natomiast Zamawiający wymagał: czas nagrzewania, nie więcej niż 15 s, czas wykonania pierwszej kopii, nie więcej niż 4,2 s).</w:t>
            </w:r>
          </w:p>
          <w:p w14:paraId="2873E222" w14:textId="77777777" w:rsidR="009A63D5" w:rsidRPr="001B1D95" w:rsidRDefault="009A63D5" w:rsidP="00580A10">
            <w:pPr>
              <w:jc w:val="both"/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>Nie zostały spełnione dotyczące parametrów oferowanego urządzenia Ricoh MP2554 dla specyfikacji nr 2 (Wykonawca zaproponował: czas nagrzewania, nie więcej niż 14 s, czas wykonania pierwszej kopii, nie więcej niż 4,6; Natomiast Zamawiający wymagał: czas nagrzewania, nie więcej niż 14 s, czas wykonania pierwszej kopii, nie więcej niż 4,5 s).</w:t>
            </w:r>
          </w:p>
          <w:p w14:paraId="00B6F87D" w14:textId="77777777" w:rsidR="009A63D5" w:rsidRPr="002B6761" w:rsidRDefault="009A63D5" w:rsidP="00580A10">
            <w:pPr>
              <w:jc w:val="both"/>
              <w:rPr>
                <w:sz w:val="22"/>
                <w:szCs w:val="22"/>
              </w:rPr>
            </w:pPr>
            <w:r w:rsidRPr="001B1D95">
              <w:rPr>
                <w:sz w:val="22"/>
                <w:szCs w:val="22"/>
              </w:rPr>
              <w:t xml:space="preserve"> Nie zostały spełnione wymagania dotyczące parametrów oferowanego urządzenia </w:t>
            </w:r>
            <w:proofErr w:type="spellStart"/>
            <w:r w:rsidRPr="001B1D95">
              <w:rPr>
                <w:sz w:val="22"/>
                <w:szCs w:val="22"/>
              </w:rPr>
              <w:t>Ricoch</w:t>
            </w:r>
            <w:proofErr w:type="spellEnd"/>
            <w:r w:rsidRPr="001B1D95">
              <w:rPr>
                <w:sz w:val="22"/>
                <w:szCs w:val="22"/>
              </w:rPr>
              <w:t xml:space="preserve"> MP4055/5055 dla specyfikacji nr 4 (Wykonawca zaproponował: czas nagrzewania, nie więcej niż 20 s, czas wykonania pierwszej kopii, nie więcej niż 4,6 s, natomiast Zamawiający wymagał: czas nagrzewania, nie więcej niż 19 s, czas wykonania pierwszej kopii, nie więcej niż 4,1 s),</w:t>
            </w:r>
          </w:p>
        </w:tc>
      </w:tr>
    </w:tbl>
    <w:p w14:paraId="4CC5831A" w14:textId="77777777" w:rsidR="009A63D5" w:rsidRDefault="009A63D5" w:rsidP="009A63D5">
      <w:pPr>
        <w:spacing w:before="120" w:after="120"/>
        <w:jc w:val="both"/>
        <w:rPr>
          <w:color w:val="000000"/>
          <w:sz w:val="16"/>
          <w:szCs w:val="16"/>
        </w:rPr>
      </w:pPr>
    </w:p>
    <w:p w14:paraId="772667A5" w14:textId="77777777" w:rsidR="00F960D7" w:rsidRDefault="00F960D7" w:rsidP="00730D7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4176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0FDC2" w14:textId="77777777" w:rsidR="0041761D" w:rsidRDefault="0041761D">
      <w:r>
        <w:separator/>
      </w:r>
    </w:p>
  </w:endnote>
  <w:endnote w:type="continuationSeparator" w:id="0">
    <w:p w14:paraId="03E29B89" w14:textId="77777777" w:rsidR="0041761D" w:rsidRDefault="0041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4D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09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9D11C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C0C3B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F80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6AE0C" w14:textId="77777777" w:rsidR="0041761D" w:rsidRDefault="0041761D">
      <w:r>
        <w:separator/>
      </w:r>
    </w:p>
  </w:footnote>
  <w:footnote w:type="continuationSeparator" w:id="0">
    <w:p w14:paraId="38672403" w14:textId="77777777" w:rsidR="0041761D" w:rsidRDefault="00417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585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6F2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5B2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6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1761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0D7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63D5"/>
    <w:rsid w:val="009F0E5C"/>
    <w:rsid w:val="00A029B8"/>
    <w:rsid w:val="00A17CDB"/>
    <w:rsid w:val="00AA02AC"/>
    <w:rsid w:val="00AB4EE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3A6C8"/>
  <w15:chartTrackingRefBased/>
  <w15:docId w15:val="{68710875-D492-4856-A738-660C43521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A63D5"/>
    <w:rPr>
      <w:sz w:val="24"/>
      <w:szCs w:val="24"/>
    </w:rPr>
  </w:style>
  <w:style w:type="character" w:customStyle="1" w:styleId="ZwykytekstZnak">
    <w:name w:val="Zwykły tekst Znak"/>
    <w:link w:val="Zwykytekst"/>
    <w:rsid w:val="009A63D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455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2024-04-09T08:44:00Z</cp:lastPrinted>
  <dcterms:created xsi:type="dcterms:W3CDTF">2024-04-09T08:42:00Z</dcterms:created>
  <dcterms:modified xsi:type="dcterms:W3CDTF">2024-04-09T08:45:00Z</dcterms:modified>
</cp:coreProperties>
</file>