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772B9" w14:textId="1FF7B948" w:rsidR="00FB7F50" w:rsidRPr="002245BE" w:rsidRDefault="006F58E6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6F58E6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="00CC62CD">
        <w:rPr>
          <w:sz w:val="22"/>
          <w:szCs w:val="22"/>
        </w:rPr>
        <w:t>2024-04-09</w:t>
      </w:r>
    </w:p>
    <w:p w14:paraId="7AA9146C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3815EC2" w14:textId="77777777" w:rsidR="002032C0" w:rsidRPr="002032C0" w:rsidRDefault="002032C0" w:rsidP="002032C0">
      <w:pPr>
        <w:rPr>
          <w:b/>
          <w:bCs/>
        </w:rPr>
      </w:pPr>
      <w:r w:rsidRPr="002032C0">
        <w:rPr>
          <w:b/>
          <w:bCs/>
        </w:rPr>
        <w:t xml:space="preserve">Szpital Miejski Specjalistyczny </w:t>
      </w:r>
    </w:p>
    <w:p w14:paraId="551D0521" w14:textId="77777777" w:rsidR="002032C0" w:rsidRPr="002032C0" w:rsidRDefault="002032C0" w:rsidP="002032C0">
      <w:r w:rsidRPr="002032C0">
        <w:rPr>
          <w:b/>
          <w:bCs/>
        </w:rPr>
        <w:t>im. Gabriela Narutowicza w Krakowie</w:t>
      </w:r>
    </w:p>
    <w:p w14:paraId="555A95DC" w14:textId="77777777" w:rsidR="002032C0" w:rsidRPr="002032C0" w:rsidRDefault="002032C0" w:rsidP="002032C0">
      <w:r w:rsidRPr="002032C0">
        <w:t>ul. Prądnicka 35-37</w:t>
      </w:r>
    </w:p>
    <w:p w14:paraId="0F33EEB8" w14:textId="77777777" w:rsidR="002032C0" w:rsidRPr="002032C0" w:rsidRDefault="002032C0" w:rsidP="002032C0">
      <w:r w:rsidRPr="002032C0">
        <w:t>31-202 Kraków</w:t>
      </w:r>
    </w:p>
    <w:p w14:paraId="5659BB7F" w14:textId="77777777"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4B7AC8E2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3"/>
      </w:tblGrid>
      <w:tr w:rsidR="006F58E6" w:rsidRPr="00607F9B" w14:paraId="54B2CA95" w14:textId="77777777" w:rsidTr="00057594">
        <w:trPr>
          <w:trHeight w:val="638"/>
        </w:trPr>
        <w:tc>
          <w:tcPr>
            <w:tcW w:w="959" w:type="dxa"/>
            <w:shd w:val="clear" w:color="auto" w:fill="auto"/>
          </w:tcPr>
          <w:p w14:paraId="40796676" w14:textId="77777777" w:rsidR="006F58E6" w:rsidRPr="00607F9B" w:rsidRDefault="006F58E6" w:rsidP="000575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C5C86FA" w14:textId="5748F670" w:rsidR="006F58E6" w:rsidRPr="00607F9B" w:rsidRDefault="006F58E6" w:rsidP="0005759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F58E6">
              <w:rPr>
                <w:sz w:val="22"/>
                <w:szCs w:val="22"/>
              </w:rPr>
              <w:t>przetarg</w:t>
            </w:r>
            <w:r w:rsidR="009D29C8">
              <w:rPr>
                <w:sz w:val="22"/>
                <w:szCs w:val="22"/>
              </w:rPr>
              <w:t>u</w:t>
            </w:r>
            <w:r w:rsidRPr="006F58E6">
              <w:rPr>
                <w:sz w:val="22"/>
                <w:szCs w:val="22"/>
              </w:rPr>
              <w:t xml:space="preserve"> nieograniczon</w:t>
            </w:r>
            <w:r w:rsidR="009D29C8">
              <w:rPr>
                <w:sz w:val="22"/>
                <w:szCs w:val="22"/>
              </w:rPr>
              <w:t>ego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F58E6">
              <w:rPr>
                <w:b/>
                <w:bCs/>
                <w:sz w:val="22"/>
                <w:szCs w:val="22"/>
              </w:rPr>
              <w:t>Zakup i dostawa odczynników do wykonywania badań dla Pracowni Diagnostyki Mikrobiologicznej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F58E6">
              <w:rPr>
                <w:b/>
                <w:sz w:val="22"/>
                <w:szCs w:val="22"/>
              </w:rPr>
              <w:t>ZP/9/2024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6A12A4F2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 1 i ust. 2</w:t>
      </w:r>
      <w:r w:rsidRPr="009B2352">
        <w:rPr>
          <w:sz w:val="22"/>
          <w:szCs w:val="22"/>
        </w:rPr>
        <w:t xml:space="preserve"> ustawy z dnia 11 września 2019</w:t>
      </w:r>
      <w:r w:rsidR="002032C0">
        <w:rPr>
          <w:sz w:val="22"/>
          <w:szCs w:val="22"/>
        </w:rPr>
        <w:t xml:space="preserve"> </w:t>
      </w:r>
      <w:r w:rsidRPr="009B2352">
        <w:rPr>
          <w:sz w:val="22"/>
          <w:szCs w:val="22"/>
        </w:rPr>
        <w:t>r. Prawo zamówień publicznych,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6F58E6" w14:paraId="0803E6CA" w14:textId="77777777" w:rsidTr="00057594">
        <w:trPr>
          <w:cantSplit/>
        </w:trPr>
        <w:tc>
          <w:tcPr>
            <w:tcW w:w="9072" w:type="dxa"/>
          </w:tcPr>
          <w:p w14:paraId="684ECA8D" w14:textId="77777777" w:rsidR="006F58E6" w:rsidRPr="00D26ED6" w:rsidRDefault="006F58E6" w:rsidP="0005759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F58E6">
              <w:rPr>
                <w:b/>
                <w:sz w:val="22"/>
                <w:szCs w:val="22"/>
              </w:rPr>
              <w:t>bioMérieux Polska Sp. z o.o.</w:t>
            </w:r>
          </w:p>
          <w:p w14:paraId="31BD7FFB" w14:textId="77777777" w:rsidR="006F58E6" w:rsidRPr="009F0E5C" w:rsidRDefault="006F58E6" w:rsidP="00057594">
            <w:pPr>
              <w:jc w:val="both"/>
              <w:rPr>
                <w:bCs/>
                <w:sz w:val="22"/>
                <w:szCs w:val="22"/>
              </w:rPr>
            </w:pPr>
            <w:r w:rsidRPr="006F58E6">
              <w:rPr>
                <w:bCs/>
                <w:sz w:val="22"/>
                <w:szCs w:val="22"/>
              </w:rPr>
              <w:t>ul. Generała Józefa Zajączka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F58E6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DE38438" w14:textId="77777777" w:rsidR="006F58E6" w:rsidRPr="009F0E5C" w:rsidRDefault="006F58E6" w:rsidP="00057594">
            <w:pPr>
              <w:jc w:val="both"/>
              <w:rPr>
                <w:bCs/>
                <w:sz w:val="22"/>
                <w:szCs w:val="22"/>
              </w:rPr>
            </w:pPr>
            <w:r w:rsidRPr="006F58E6">
              <w:rPr>
                <w:bCs/>
                <w:sz w:val="22"/>
                <w:szCs w:val="22"/>
              </w:rPr>
              <w:t>01-518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F58E6">
              <w:rPr>
                <w:bCs/>
                <w:sz w:val="22"/>
                <w:szCs w:val="22"/>
              </w:rPr>
              <w:t>Warszawa</w:t>
            </w:r>
          </w:p>
          <w:p w14:paraId="2C542F7D" w14:textId="77777777" w:rsidR="006F58E6" w:rsidRDefault="006F58E6" w:rsidP="0005759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34AE8B67" w14:textId="685B47A6" w:rsidR="006F58E6" w:rsidRPr="00211A34" w:rsidRDefault="006F58E6" w:rsidP="0005759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F58E6">
              <w:rPr>
                <w:sz w:val="22"/>
                <w:szCs w:val="22"/>
              </w:rPr>
              <w:t>Pakiet 1 - E - testy- paski do oznaczania MIC rzeczywistego antybiotyku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726C2B7" w14:textId="77777777" w:rsidR="006F58E6" w:rsidRPr="00D26ED6" w:rsidRDefault="006F58E6" w:rsidP="0005759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1508A739" w14:textId="77777777" w:rsidR="006F58E6" w:rsidRDefault="006F58E6" w:rsidP="0005759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F58E6">
              <w:t>Jedyna złożona oferta spełniająca wymagania SWZ.</w:t>
            </w:r>
          </w:p>
        </w:tc>
      </w:tr>
      <w:tr w:rsidR="006F58E6" w14:paraId="7BFA5973" w14:textId="77777777" w:rsidTr="00057594">
        <w:trPr>
          <w:cantSplit/>
        </w:trPr>
        <w:tc>
          <w:tcPr>
            <w:tcW w:w="9072" w:type="dxa"/>
          </w:tcPr>
          <w:p w14:paraId="18B985E3" w14:textId="77777777" w:rsidR="006F58E6" w:rsidRPr="00D26ED6" w:rsidRDefault="006F58E6" w:rsidP="0005759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F58E6">
              <w:rPr>
                <w:b/>
                <w:sz w:val="22"/>
                <w:szCs w:val="22"/>
              </w:rPr>
              <w:t>DIAG-MED Grażyna Konecka</w:t>
            </w:r>
          </w:p>
          <w:p w14:paraId="20521947" w14:textId="77777777" w:rsidR="006F58E6" w:rsidRPr="009F0E5C" w:rsidRDefault="006F58E6" w:rsidP="00057594">
            <w:pPr>
              <w:jc w:val="both"/>
              <w:rPr>
                <w:bCs/>
                <w:sz w:val="22"/>
                <w:szCs w:val="22"/>
              </w:rPr>
            </w:pPr>
            <w:r w:rsidRPr="006F58E6">
              <w:rPr>
                <w:bCs/>
                <w:sz w:val="22"/>
                <w:szCs w:val="22"/>
              </w:rPr>
              <w:t>ul. Słowikowskiego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F58E6">
              <w:rPr>
                <w:bCs/>
                <w:sz w:val="22"/>
                <w:szCs w:val="22"/>
              </w:rPr>
              <w:t>85A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6F58E6">
              <w:rPr>
                <w:bCs/>
                <w:sz w:val="22"/>
                <w:szCs w:val="22"/>
              </w:rPr>
              <w:t>/H6</w:t>
            </w:r>
          </w:p>
          <w:p w14:paraId="08A07B09" w14:textId="77777777" w:rsidR="006F58E6" w:rsidRPr="009F0E5C" w:rsidRDefault="006F58E6" w:rsidP="00057594">
            <w:pPr>
              <w:jc w:val="both"/>
              <w:rPr>
                <w:bCs/>
                <w:sz w:val="22"/>
                <w:szCs w:val="22"/>
              </w:rPr>
            </w:pPr>
            <w:r w:rsidRPr="006F58E6">
              <w:rPr>
                <w:bCs/>
                <w:sz w:val="22"/>
                <w:szCs w:val="22"/>
              </w:rPr>
              <w:t>05-090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F58E6">
              <w:rPr>
                <w:bCs/>
                <w:sz w:val="22"/>
                <w:szCs w:val="22"/>
              </w:rPr>
              <w:t>Raszyn</w:t>
            </w:r>
          </w:p>
          <w:p w14:paraId="0F9CAB44" w14:textId="77777777" w:rsidR="006F58E6" w:rsidRDefault="006F58E6" w:rsidP="0005759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862FC84" w14:textId="76DC9B01" w:rsidR="006F58E6" w:rsidRPr="00211A34" w:rsidRDefault="006F58E6" w:rsidP="0005759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F58E6">
              <w:rPr>
                <w:sz w:val="22"/>
                <w:szCs w:val="22"/>
              </w:rPr>
              <w:t>Pakiet 2 - Szybki, immunologiczny test jakościowy do wykrywania 5 klas karbapenemaz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87DF8E4" w14:textId="77777777" w:rsidR="006F58E6" w:rsidRPr="00D26ED6" w:rsidRDefault="006F58E6" w:rsidP="0005759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73C231B8" w14:textId="77777777" w:rsidR="006F58E6" w:rsidRDefault="006F58E6" w:rsidP="0005759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F58E6">
              <w:t>Jedyna złożona oferta spełniająca wymagania SWZ.</w:t>
            </w:r>
          </w:p>
        </w:tc>
      </w:tr>
      <w:tr w:rsidR="006F58E6" w14:paraId="5A76A8D4" w14:textId="77777777" w:rsidTr="00057594">
        <w:trPr>
          <w:cantSplit/>
        </w:trPr>
        <w:tc>
          <w:tcPr>
            <w:tcW w:w="9072" w:type="dxa"/>
          </w:tcPr>
          <w:p w14:paraId="4E46897C" w14:textId="77777777" w:rsidR="006F58E6" w:rsidRPr="00D26ED6" w:rsidRDefault="006F58E6" w:rsidP="0005759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F58E6">
              <w:rPr>
                <w:b/>
                <w:sz w:val="22"/>
                <w:szCs w:val="22"/>
              </w:rPr>
              <w:t>BioMaxima S.A.</w:t>
            </w:r>
          </w:p>
          <w:p w14:paraId="03154BDE" w14:textId="77777777" w:rsidR="006F58E6" w:rsidRPr="009F0E5C" w:rsidRDefault="006F58E6" w:rsidP="00057594">
            <w:pPr>
              <w:jc w:val="both"/>
              <w:rPr>
                <w:bCs/>
                <w:sz w:val="22"/>
                <w:szCs w:val="22"/>
              </w:rPr>
            </w:pPr>
            <w:r w:rsidRPr="006F58E6">
              <w:rPr>
                <w:bCs/>
                <w:sz w:val="22"/>
                <w:szCs w:val="22"/>
              </w:rPr>
              <w:t>ul. Vetterów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F58E6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630C33C0" w14:textId="77777777" w:rsidR="006F58E6" w:rsidRPr="009F0E5C" w:rsidRDefault="006F58E6" w:rsidP="00057594">
            <w:pPr>
              <w:jc w:val="both"/>
              <w:rPr>
                <w:bCs/>
                <w:sz w:val="22"/>
                <w:szCs w:val="22"/>
              </w:rPr>
            </w:pPr>
            <w:r w:rsidRPr="006F58E6">
              <w:rPr>
                <w:bCs/>
                <w:sz w:val="22"/>
                <w:szCs w:val="22"/>
              </w:rPr>
              <w:t>20-277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F58E6">
              <w:rPr>
                <w:bCs/>
                <w:sz w:val="22"/>
                <w:szCs w:val="22"/>
              </w:rPr>
              <w:t>Lublin</w:t>
            </w:r>
          </w:p>
          <w:p w14:paraId="662A3E1E" w14:textId="77777777" w:rsidR="006F58E6" w:rsidRDefault="006F58E6" w:rsidP="0005759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7D9DEEEB" w14:textId="3D12E2FA" w:rsidR="006F58E6" w:rsidRPr="00211A34" w:rsidRDefault="006F58E6" w:rsidP="0005759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F58E6">
              <w:rPr>
                <w:sz w:val="22"/>
                <w:szCs w:val="22"/>
              </w:rPr>
              <w:t>Pakiet 3 - Odczynnik RPR do wykrywania przeciwciał przeciwkiłowych w surowicy i osoczu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2EE3AE66" w14:textId="77777777" w:rsidR="006F58E6" w:rsidRPr="00D26ED6" w:rsidRDefault="006F58E6" w:rsidP="0005759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6FA650CD" w14:textId="77777777" w:rsidR="006F58E6" w:rsidRDefault="006F58E6" w:rsidP="0005759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F58E6">
              <w:t>Najkorzystniejsza złożona oferta spełniająca wymagania SWZ.</w:t>
            </w:r>
          </w:p>
        </w:tc>
      </w:tr>
      <w:tr w:rsidR="006F58E6" w14:paraId="556234E2" w14:textId="77777777" w:rsidTr="00057594">
        <w:trPr>
          <w:cantSplit/>
        </w:trPr>
        <w:tc>
          <w:tcPr>
            <w:tcW w:w="9072" w:type="dxa"/>
          </w:tcPr>
          <w:p w14:paraId="1537BDA3" w14:textId="77777777" w:rsidR="006F58E6" w:rsidRPr="00D26ED6" w:rsidRDefault="006F58E6" w:rsidP="0005759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F58E6">
              <w:rPr>
                <w:b/>
                <w:sz w:val="22"/>
                <w:szCs w:val="22"/>
              </w:rPr>
              <w:lastRenderedPageBreak/>
              <w:t>P.P.H.U. Bor-Pol Mariusz Borkowski</w:t>
            </w:r>
          </w:p>
          <w:p w14:paraId="1672C9EB" w14:textId="77777777" w:rsidR="006F58E6" w:rsidRPr="009F0E5C" w:rsidRDefault="006F58E6" w:rsidP="00057594">
            <w:pPr>
              <w:jc w:val="both"/>
              <w:rPr>
                <w:bCs/>
                <w:sz w:val="22"/>
                <w:szCs w:val="22"/>
              </w:rPr>
            </w:pPr>
            <w:r w:rsidRPr="006F58E6">
              <w:rPr>
                <w:bCs/>
                <w:sz w:val="22"/>
                <w:szCs w:val="22"/>
              </w:rPr>
              <w:t>ul. Przemysłowa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F58E6">
              <w:rPr>
                <w:bCs/>
                <w:sz w:val="22"/>
                <w:szCs w:val="22"/>
              </w:rPr>
              <w:t>6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CB8FC96" w14:textId="77777777" w:rsidR="006F58E6" w:rsidRPr="009F0E5C" w:rsidRDefault="006F58E6" w:rsidP="00057594">
            <w:pPr>
              <w:jc w:val="both"/>
              <w:rPr>
                <w:bCs/>
                <w:sz w:val="22"/>
                <w:szCs w:val="22"/>
              </w:rPr>
            </w:pPr>
            <w:r w:rsidRPr="006F58E6">
              <w:rPr>
                <w:bCs/>
                <w:sz w:val="22"/>
                <w:szCs w:val="22"/>
              </w:rPr>
              <w:t>44-153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F58E6">
              <w:rPr>
                <w:bCs/>
                <w:sz w:val="22"/>
                <w:szCs w:val="22"/>
              </w:rPr>
              <w:t>Sośnicowice</w:t>
            </w:r>
          </w:p>
          <w:p w14:paraId="6FBED384" w14:textId="77777777" w:rsidR="006F58E6" w:rsidRDefault="006F58E6" w:rsidP="0005759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6C564AB" w14:textId="0B0D2ED9" w:rsidR="006F58E6" w:rsidRPr="00211A34" w:rsidRDefault="006F58E6" w:rsidP="0005759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6F58E6">
              <w:rPr>
                <w:sz w:val="22"/>
                <w:szCs w:val="22"/>
              </w:rPr>
              <w:t>Pakiet 4 - Szybkie testy kasetkowe do wykrywania: antygenu dehydrogenazy glutaminianowej (GDH) oraz toksyny A/B Clostridioides difficile, rotawirusów i/lub adenowirusów oraz norowirusów w próbkach kału</w:t>
            </w:r>
            <w:r w:rsidRPr="00211A34">
              <w:rPr>
                <w:sz w:val="22"/>
                <w:szCs w:val="22"/>
              </w:rPr>
              <w:t xml:space="preserve"> </w:t>
            </w:r>
          </w:p>
          <w:p w14:paraId="5DB3B562" w14:textId="77777777" w:rsidR="006F58E6" w:rsidRPr="00D26ED6" w:rsidRDefault="006F58E6" w:rsidP="0005759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14:paraId="52425275" w14:textId="77777777" w:rsidR="006F58E6" w:rsidRDefault="006F58E6" w:rsidP="0005759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F58E6">
              <w:t>Jedyna złożona oferta spełniająca wymagania SWZ.</w:t>
            </w:r>
          </w:p>
        </w:tc>
      </w:tr>
    </w:tbl>
    <w:p w14:paraId="3393AEE6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949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95"/>
        <w:gridCol w:w="2793"/>
        <w:gridCol w:w="2551"/>
        <w:gridCol w:w="1560"/>
      </w:tblGrid>
      <w:tr w:rsidR="00211A34" w:rsidRPr="00834EF4" w14:paraId="57A7F9DB" w14:textId="77777777" w:rsidTr="009D29C8">
        <w:trPr>
          <w:jc w:val="center"/>
        </w:trPr>
        <w:tc>
          <w:tcPr>
            <w:tcW w:w="2595" w:type="dxa"/>
            <w:shd w:val="clear" w:color="auto" w:fill="F3F3F3"/>
            <w:vAlign w:val="center"/>
          </w:tcPr>
          <w:p w14:paraId="43A97D81" w14:textId="77777777" w:rsidR="00211A34" w:rsidRDefault="00211A34" w:rsidP="0057114B">
            <w:pPr>
              <w:jc w:val="center"/>
              <w:rPr>
                <w:b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  <w:p w14:paraId="5840906F" w14:textId="77777777" w:rsidR="0057114B" w:rsidRPr="00211A34" w:rsidRDefault="0057114B" w:rsidP="0057114B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(pakiet)</w:t>
            </w:r>
          </w:p>
        </w:tc>
        <w:tc>
          <w:tcPr>
            <w:tcW w:w="2793" w:type="dxa"/>
            <w:shd w:val="clear" w:color="auto" w:fill="F3F3F3"/>
          </w:tcPr>
          <w:p w14:paraId="3FF1D29B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551" w:type="dxa"/>
            <w:shd w:val="clear" w:color="auto" w:fill="F3F3F3"/>
          </w:tcPr>
          <w:p w14:paraId="3B296DCF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14:paraId="3F666E73" w14:textId="77777777"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bookmarkEnd w:id="0"/>
      <w:tr w:rsidR="006F58E6" w:rsidRPr="00834EF4" w14:paraId="7674A4B4" w14:textId="77777777" w:rsidTr="009D29C8">
        <w:trPr>
          <w:jc w:val="center"/>
        </w:trPr>
        <w:tc>
          <w:tcPr>
            <w:tcW w:w="2595" w:type="dxa"/>
            <w:shd w:val="clear" w:color="auto" w:fill="auto"/>
          </w:tcPr>
          <w:p w14:paraId="62293CB8" w14:textId="77777777" w:rsidR="006F58E6" w:rsidRPr="00211A34" w:rsidRDefault="006F58E6" w:rsidP="000575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F58E6">
              <w:rPr>
                <w:sz w:val="20"/>
                <w:szCs w:val="20"/>
              </w:rPr>
              <w:t>1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F58E6">
              <w:rPr>
                <w:sz w:val="20"/>
                <w:szCs w:val="20"/>
              </w:rPr>
              <w:t>Pakiet 1 - E - testy- paski do oznaczania MIC rzeczywistego antybiotyku</w:t>
            </w:r>
          </w:p>
        </w:tc>
        <w:tc>
          <w:tcPr>
            <w:tcW w:w="2793" w:type="dxa"/>
            <w:shd w:val="clear" w:color="auto" w:fill="auto"/>
          </w:tcPr>
          <w:p w14:paraId="630B49D7" w14:textId="77777777" w:rsidR="006F58E6" w:rsidRPr="00211A34" w:rsidRDefault="006F58E6" w:rsidP="0005759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F58E6">
              <w:rPr>
                <w:b/>
                <w:bCs/>
                <w:sz w:val="20"/>
                <w:szCs w:val="20"/>
              </w:rPr>
              <w:t>bioMérieux Polska Sp. z o.o.</w:t>
            </w:r>
          </w:p>
          <w:p w14:paraId="431CA5A1" w14:textId="77777777" w:rsidR="006F58E6" w:rsidRPr="00211A34" w:rsidRDefault="006F58E6" w:rsidP="00057594">
            <w:pPr>
              <w:rPr>
                <w:sz w:val="20"/>
                <w:szCs w:val="20"/>
              </w:rPr>
            </w:pPr>
            <w:r w:rsidRPr="006F58E6">
              <w:rPr>
                <w:sz w:val="20"/>
                <w:szCs w:val="20"/>
              </w:rPr>
              <w:t>ul. Generała Józefa Zajączka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F58E6">
              <w:rPr>
                <w:sz w:val="20"/>
                <w:szCs w:val="20"/>
              </w:rPr>
              <w:t>9</w:t>
            </w:r>
          </w:p>
          <w:p w14:paraId="3D0AFA3D" w14:textId="77777777" w:rsidR="006F58E6" w:rsidRPr="00211A34" w:rsidRDefault="006F58E6" w:rsidP="00057594">
            <w:pPr>
              <w:spacing w:after="40"/>
              <w:rPr>
                <w:color w:val="000000"/>
                <w:sz w:val="20"/>
                <w:szCs w:val="20"/>
              </w:rPr>
            </w:pPr>
            <w:r w:rsidRPr="006F58E6">
              <w:rPr>
                <w:sz w:val="20"/>
                <w:szCs w:val="20"/>
              </w:rPr>
              <w:t>01-518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F58E6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92ECD73" w14:textId="77777777" w:rsidR="006F58E6" w:rsidRPr="006F58E6" w:rsidRDefault="006F58E6" w:rsidP="00057594">
            <w:pPr>
              <w:spacing w:before="40" w:after="40"/>
              <w:rPr>
                <w:sz w:val="20"/>
                <w:szCs w:val="20"/>
              </w:rPr>
            </w:pPr>
            <w:r w:rsidRPr="006F58E6">
              <w:rPr>
                <w:sz w:val="20"/>
                <w:szCs w:val="20"/>
              </w:rPr>
              <w:t>1 - Cena - 300.00</w:t>
            </w:r>
          </w:p>
          <w:p w14:paraId="438CA612" w14:textId="77777777" w:rsidR="006F58E6" w:rsidRPr="00211A34" w:rsidRDefault="006F58E6" w:rsidP="000575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F58E6">
              <w:rPr>
                <w:sz w:val="20"/>
                <w:szCs w:val="20"/>
              </w:rPr>
              <w:t>2 - Jakość - 200.00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5CBCC98" w14:textId="77777777" w:rsidR="006F58E6" w:rsidRPr="00211A34" w:rsidRDefault="006F58E6" w:rsidP="00057594">
            <w:pPr>
              <w:jc w:val="center"/>
              <w:rPr>
                <w:color w:val="000000"/>
                <w:sz w:val="20"/>
                <w:szCs w:val="20"/>
              </w:rPr>
            </w:pPr>
            <w:r w:rsidRPr="006F58E6">
              <w:rPr>
                <w:sz w:val="20"/>
                <w:szCs w:val="20"/>
              </w:rPr>
              <w:t xml:space="preserve">  500,00</w:t>
            </w:r>
          </w:p>
        </w:tc>
      </w:tr>
      <w:tr w:rsidR="006F58E6" w:rsidRPr="00834EF4" w14:paraId="0A7BE2E8" w14:textId="77777777" w:rsidTr="009D29C8">
        <w:trPr>
          <w:jc w:val="center"/>
        </w:trPr>
        <w:tc>
          <w:tcPr>
            <w:tcW w:w="2595" w:type="dxa"/>
            <w:shd w:val="clear" w:color="auto" w:fill="auto"/>
          </w:tcPr>
          <w:p w14:paraId="73DF8426" w14:textId="77777777" w:rsidR="006F58E6" w:rsidRPr="00211A34" w:rsidRDefault="006F58E6" w:rsidP="000575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F58E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F58E6">
              <w:rPr>
                <w:sz w:val="20"/>
                <w:szCs w:val="20"/>
              </w:rPr>
              <w:t>Pakiet 2 - Szybki, immunologiczny test jakościowy do wykrywania 5 klas karbapenemaz</w:t>
            </w:r>
          </w:p>
        </w:tc>
        <w:tc>
          <w:tcPr>
            <w:tcW w:w="2793" w:type="dxa"/>
            <w:shd w:val="clear" w:color="auto" w:fill="auto"/>
          </w:tcPr>
          <w:p w14:paraId="60DDA242" w14:textId="77777777" w:rsidR="006F58E6" w:rsidRPr="00211A34" w:rsidRDefault="006F58E6" w:rsidP="0005759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F58E6">
              <w:rPr>
                <w:b/>
                <w:bCs/>
                <w:sz w:val="20"/>
                <w:szCs w:val="20"/>
              </w:rPr>
              <w:t>DIAG-MED Grażyna Konecka</w:t>
            </w:r>
          </w:p>
          <w:p w14:paraId="31A6B2F1" w14:textId="77777777" w:rsidR="006F58E6" w:rsidRPr="00211A34" w:rsidRDefault="006F58E6" w:rsidP="00057594">
            <w:pPr>
              <w:rPr>
                <w:sz w:val="20"/>
                <w:szCs w:val="20"/>
              </w:rPr>
            </w:pPr>
            <w:r w:rsidRPr="006F58E6">
              <w:rPr>
                <w:sz w:val="20"/>
                <w:szCs w:val="20"/>
              </w:rPr>
              <w:t>ul. Słowikowskiego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F58E6">
              <w:rPr>
                <w:sz w:val="20"/>
                <w:szCs w:val="20"/>
              </w:rPr>
              <w:t>85A/H6</w:t>
            </w:r>
          </w:p>
          <w:p w14:paraId="632B8FC8" w14:textId="77777777" w:rsidR="006F58E6" w:rsidRPr="00211A34" w:rsidRDefault="006F58E6" w:rsidP="00057594">
            <w:pPr>
              <w:spacing w:after="40"/>
              <w:rPr>
                <w:color w:val="000000"/>
                <w:sz w:val="20"/>
                <w:szCs w:val="20"/>
              </w:rPr>
            </w:pPr>
            <w:r w:rsidRPr="006F58E6">
              <w:rPr>
                <w:sz w:val="20"/>
                <w:szCs w:val="20"/>
              </w:rPr>
              <w:t>05-090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F58E6">
              <w:rPr>
                <w:sz w:val="20"/>
                <w:szCs w:val="20"/>
              </w:rPr>
              <w:t>Raszyn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937C965" w14:textId="77777777" w:rsidR="006F58E6" w:rsidRPr="00211A34" w:rsidRDefault="006F58E6" w:rsidP="000575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F58E6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C35E416" w14:textId="77777777" w:rsidR="006F58E6" w:rsidRPr="00211A34" w:rsidRDefault="006F58E6" w:rsidP="00057594">
            <w:pPr>
              <w:jc w:val="center"/>
              <w:rPr>
                <w:color w:val="000000"/>
                <w:sz w:val="20"/>
                <w:szCs w:val="20"/>
              </w:rPr>
            </w:pPr>
            <w:r w:rsidRPr="006F58E6">
              <w:rPr>
                <w:sz w:val="20"/>
                <w:szCs w:val="20"/>
              </w:rPr>
              <w:t xml:space="preserve">  500,00</w:t>
            </w:r>
          </w:p>
        </w:tc>
      </w:tr>
      <w:tr w:rsidR="006F58E6" w:rsidRPr="00834EF4" w14:paraId="46F7B47C" w14:textId="77777777" w:rsidTr="009D29C8">
        <w:trPr>
          <w:jc w:val="center"/>
        </w:trPr>
        <w:tc>
          <w:tcPr>
            <w:tcW w:w="2595" w:type="dxa"/>
            <w:shd w:val="clear" w:color="auto" w:fill="auto"/>
          </w:tcPr>
          <w:p w14:paraId="4DBC99A0" w14:textId="77777777" w:rsidR="006F58E6" w:rsidRPr="00211A34" w:rsidRDefault="006F58E6" w:rsidP="000575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F58E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F58E6">
              <w:rPr>
                <w:sz w:val="20"/>
                <w:szCs w:val="20"/>
              </w:rPr>
              <w:t>Pakiet 2 - Szybki, immunologiczny test jakościowy do wykrywania 5 klas karbapenemaz</w:t>
            </w:r>
          </w:p>
        </w:tc>
        <w:tc>
          <w:tcPr>
            <w:tcW w:w="2793" w:type="dxa"/>
            <w:shd w:val="clear" w:color="auto" w:fill="auto"/>
          </w:tcPr>
          <w:p w14:paraId="575E6391" w14:textId="77777777" w:rsidR="006F58E6" w:rsidRPr="00211A34" w:rsidRDefault="006F58E6" w:rsidP="0005759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F58E6">
              <w:rPr>
                <w:b/>
                <w:bCs/>
                <w:sz w:val="20"/>
                <w:szCs w:val="20"/>
              </w:rPr>
              <w:t>Argenta Spółka z ograniczoną odpowiedzialnością</w:t>
            </w:r>
          </w:p>
          <w:p w14:paraId="5B1EA6B6" w14:textId="77777777" w:rsidR="006F58E6" w:rsidRPr="00211A34" w:rsidRDefault="006F58E6" w:rsidP="00057594">
            <w:pPr>
              <w:rPr>
                <w:sz w:val="20"/>
                <w:szCs w:val="20"/>
              </w:rPr>
            </w:pPr>
            <w:r w:rsidRPr="006F58E6">
              <w:rPr>
                <w:sz w:val="20"/>
                <w:szCs w:val="20"/>
              </w:rPr>
              <w:t>ul. Polska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F58E6">
              <w:rPr>
                <w:sz w:val="20"/>
                <w:szCs w:val="20"/>
              </w:rPr>
              <w:t>114</w:t>
            </w:r>
          </w:p>
          <w:p w14:paraId="41EE89AE" w14:textId="77777777" w:rsidR="006F58E6" w:rsidRPr="00211A34" w:rsidRDefault="006F58E6" w:rsidP="00057594">
            <w:pPr>
              <w:spacing w:after="40"/>
              <w:rPr>
                <w:color w:val="000000"/>
                <w:sz w:val="20"/>
                <w:szCs w:val="20"/>
              </w:rPr>
            </w:pPr>
            <w:r w:rsidRPr="006F58E6">
              <w:rPr>
                <w:sz w:val="20"/>
                <w:szCs w:val="20"/>
              </w:rPr>
              <w:t>60-401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F58E6">
              <w:rPr>
                <w:sz w:val="20"/>
                <w:szCs w:val="20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724B1D2" w14:textId="77777777" w:rsidR="006F58E6" w:rsidRPr="00211A34" w:rsidRDefault="006F58E6" w:rsidP="000575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F58E6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5C6CEC8" w14:textId="77777777" w:rsidR="006F58E6" w:rsidRPr="00211A34" w:rsidRDefault="006F58E6" w:rsidP="00057594">
            <w:pPr>
              <w:jc w:val="center"/>
              <w:rPr>
                <w:color w:val="000000"/>
                <w:sz w:val="20"/>
                <w:szCs w:val="20"/>
              </w:rPr>
            </w:pPr>
            <w:r w:rsidRPr="006F58E6">
              <w:rPr>
                <w:sz w:val="20"/>
                <w:szCs w:val="20"/>
              </w:rPr>
              <w:t xml:space="preserve">  0,00</w:t>
            </w:r>
          </w:p>
        </w:tc>
      </w:tr>
      <w:tr w:rsidR="006F58E6" w:rsidRPr="00834EF4" w14:paraId="198C4499" w14:textId="77777777" w:rsidTr="009D29C8">
        <w:trPr>
          <w:jc w:val="center"/>
        </w:trPr>
        <w:tc>
          <w:tcPr>
            <w:tcW w:w="2595" w:type="dxa"/>
            <w:shd w:val="clear" w:color="auto" w:fill="auto"/>
          </w:tcPr>
          <w:p w14:paraId="27D3CD1E" w14:textId="77777777" w:rsidR="006F58E6" w:rsidRPr="00211A34" w:rsidRDefault="006F58E6" w:rsidP="000575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F58E6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F58E6">
              <w:rPr>
                <w:sz w:val="20"/>
                <w:szCs w:val="20"/>
              </w:rPr>
              <w:t>Pakiet 2 - Szybki, immunologiczny test jakościowy do wykrywania 5 klas karbapenemaz</w:t>
            </w:r>
          </w:p>
        </w:tc>
        <w:tc>
          <w:tcPr>
            <w:tcW w:w="2793" w:type="dxa"/>
            <w:shd w:val="clear" w:color="auto" w:fill="auto"/>
          </w:tcPr>
          <w:p w14:paraId="0370CA19" w14:textId="77777777" w:rsidR="006F58E6" w:rsidRPr="00211A34" w:rsidRDefault="006F58E6" w:rsidP="0005759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F58E6">
              <w:rPr>
                <w:b/>
                <w:bCs/>
                <w:sz w:val="20"/>
                <w:szCs w:val="20"/>
              </w:rPr>
              <w:t>"FABIMEX" Więcek Sp. j.</w:t>
            </w:r>
          </w:p>
          <w:p w14:paraId="1905DE87" w14:textId="77777777" w:rsidR="006F58E6" w:rsidRPr="00211A34" w:rsidRDefault="006F58E6" w:rsidP="00057594">
            <w:pPr>
              <w:rPr>
                <w:sz w:val="20"/>
                <w:szCs w:val="20"/>
              </w:rPr>
            </w:pPr>
            <w:r w:rsidRPr="006F58E6">
              <w:rPr>
                <w:sz w:val="20"/>
                <w:szCs w:val="20"/>
              </w:rPr>
              <w:t>Cedrowa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F58E6">
              <w:rPr>
                <w:sz w:val="20"/>
                <w:szCs w:val="20"/>
              </w:rPr>
              <w:t>16</w:t>
            </w:r>
          </w:p>
          <w:p w14:paraId="1136926D" w14:textId="77777777" w:rsidR="006F58E6" w:rsidRPr="00211A34" w:rsidRDefault="006F58E6" w:rsidP="00057594">
            <w:pPr>
              <w:spacing w:after="40"/>
              <w:rPr>
                <w:color w:val="000000"/>
                <w:sz w:val="20"/>
                <w:szCs w:val="20"/>
              </w:rPr>
            </w:pPr>
            <w:r w:rsidRPr="006F58E6">
              <w:rPr>
                <w:sz w:val="20"/>
                <w:szCs w:val="20"/>
              </w:rPr>
              <w:t>04-565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F58E6">
              <w:rPr>
                <w:sz w:val="20"/>
                <w:szCs w:val="20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59C079B" w14:textId="77777777" w:rsidR="006F58E6" w:rsidRPr="00211A34" w:rsidRDefault="006F58E6" w:rsidP="000575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F58E6">
              <w:rPr>
                <w:sz w:val="20"/>
                <w:szCs w:val="20"/>
              </w:rPr>
              <w:t>1 - Cena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DDCC55C" w14:textId="77777777" w:rsidR="006F58E6" w:rsidRPr="00211A34" w:rsidRDefault="006F58E6" w:rsidP="00057594">
            <w:pPr>
              <w:jc w:val="center"/>
              <w:rPr>
                <w:color w:val="000000"/>
                <w:sz w:val="20"/>
                <w:szCs w:val="20"/>
              </w:rPr>
            </w:pPr>
            <w:r w:rsidRPr="006F58E6">
              <w:rPr>
                <w:sz w:val="20"/>
                <w:szCs w:val="20"/>
              </w:rPr>
              <w:t xml:space="preserve">  0,00</w:t>
            </w:r>
          </w:p>
        </w:tc>
      </w:tr>
      <w:tr w:rsidR="006F58E6" w:rsidRPr="00834EF4" w14:paraId="79820529" w14:textId="77777777" w:rsidTr="009D29C8">
        <w:trPr>
          <w:jc w:val="center"/>
        </w:trPr>
        <w:tc>
          <w:tcPr>
            <w:tcW w:w="2595" w:type="dxa"/>
            <w:shd w:val="clear" w:color="auto" w:fill="auto"/>
          </w:tcPr>
          <w:p w14:paraId="353063E5" w14:textId="77777777" w:rsidR="006F58E6" w:rsidRPr="00211A34" w:rsidRDefault="006F58E6" w:rsidP="000575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F58E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F58E6">
              <w:rPr>
                <w:sz w:val="20"/>
                <w:szCs w:val="20"/>
              </w:rPr>
              <w:t>Pakiet 3 - Odczynnik RPR do wykrywania przeciwciał przeciwkiłowych w surowicy i osoczu</w:t>
            </w:r>
          </w:p>
        </w:tc>
        <w:tc>
          <w:tcPr>
            <w:tcW w:w="2793" w:type="dxa"/>
            <w:shd w:val="clear" w:color="auto" w:fill="auto"/>
          </w:tcPr>
          <w:p w14:paraId="1C751884" w14:textId="77777777" w:rsidR="006F58E6" w:rsidRPr="00211A34" w:rsidRDefault="006F58E6" w:rsidP="0005759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F58E6">
              <w:rPr>
                <w:b/>
                <w:bCs/>
                <w:sz w:val="20"/>
                <w:szCs w:val="20"/>
              </w:rPr>
              <w:t>BioMaxima S.A.</w:t>
            </w:r>
          </w:p>
          <w:p w14:paraId="533A4F00" w14:textId="77777777" w:rsidR="006F58E6" w:rsidRPr="00211A34" w:rsidRDefault="006F58E6" w:rsidP="00057594">
            <w:pPr>
              <w:rPr>
                <w:sz w:val="20"/>
                <w:szCs w:val="20"/>
              </w:rPr>
            </w:pPr>
            <w:r w:rsidRPr="006F58E6">
              <w:rPr>
                <w:sz w:val="20"/>
                <w:szCs w:val="20"/>
              </w:rPr>
              <w:t>ul. Vetterów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F58E6">
              <w:rPr>
                <w:sz w:val="20"/>
                <w:szCs w:val="20"/>
              </w:rPr>
              <w:t>5</w:t>
            </w:r>
          </w:p>
          <w:p w14:paraId="7EF5A50A" w14:textId="77777777" w:rsidR="006F58E6" w:rsidRPr="00211A34" w:rsidRDefault="006F58E6" w:rsidP="00057594">
            <w:pPr>
              <w:spacing w:after="40"/>
              <w:rPr>
                <w:color w:val="000000"/>
                <w:sz w:val="20"/>
                <w:szCs w:val="20"/>
              </w:rPr>
            </w:pPr>
            <w:r w:rsidRPr="006F58E6">
              <w:rPr>
                <w:sz w:val="20"/>
                <w:szCs w:val="20"/>
              </w:rPr>
              <w:t>20-277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F58E6">
              <w:rPr>
                <w:sz w:val="20"/>
                <w:szCs w:val="20"/>
              </w:rPr>
              <w:t>Lublin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0C95C02" w14:textId="77777777" w:rsidR="006F58E6" w:rsidRPr="00211A34" w:rsidRDefault="006F58E6" w:rsidP="000575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F58E6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7DB7771" w14:textId="77777777" w:rsidR="006F58E6" w:rsidRPr="00211A34" w:rsidRDefault="006F58E6" w:rsidP="00057594">
            <w:pPr>
              <w:jc w:val="center"/>
              <w:rPr>
                <w:color w:val="000000"/>
                <w:sz w:val="20"/>
                <w:szCs w:val="20"/>
              </w:rPr>
            </w:pPr>
            <w:r w:rsidRPr="006F58E6">
              <w:rPr>
                <w:sz w:val="20"/>
                <w:szCs w:val="20"/>
              </w:rPr>
              <w:t xml:space="preserve">  500,00</w:t>
            </w:r>
          </w:p>
        </w:tc>
      </w:tr>
      <w:tr w:rsidR="006F58E6" w:rsidRPr="00834EF4" w14:paraId="2B3E99B6" w14:textId="77777777" w:rsidTr="009D29C8">
        <w:trPr>
          <w:jc w:val="center"/>
        </w:trPr>
        <w:tc>
          <w:tcPr>
            <w:tcW w:w="2595" w:type="dxa"/>
            <w:shd w:val="clear" w:color="auto" w:fill="auto"/>
          </w:tcPr>
          <w:p w14:paraId="0C0CF14E" w14:textId="77777777" w:rsidR="006F58E6" w:rsidRPr="00211A34" w:rsidRDefault="006F58E6" w:rsidP="000575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F58E6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F58E6">
              <w:rPr>
                <w:sz w:val="20"/>
                <w:szCs w:val="20"/>
              </w:rPr>
              <w:t>Pakiet 3 - Odczynnik RPR do wykrywania przeciwciał przeciwkiłowych w surowicy i osoczu</w:t>
            </w:r>
          </w:p>
        </w:tc>
        <w:tc>
          <w:tcPr>
            <w:tcW w:w="2793" w:type="dxa"/>
            <w:shd w:val="clear" w:color="auto" w:fill="auto"/>
          </w:tcPr>
          <w:p w14:paraId="6791F71B" w14:textId="77777777" w:rsidR="006F58E6" w:rsidRPr="00211A34" w:rsidRDefault="006F58E6" w:rsidP="0005759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F58E6">
              <w:rPr>
                <w:b/>
                <w:bCs/>
                <w:sz w:val="20"/>
                <w:szCs w:val="20"/>
              </w:rPr>
              <w:t>BIOMAR Diagnostyka Sp. z o. o.</w:t>
            </w:r>
          </w:p>
          <w:p w14:paraId="65C1A25E" w14:textId="77777777" w:rsidR="006F58E6" w:rsidRPr="00211A34" w:rsidRDefault="006F58E6" w:rsidP="00057594">
            <w:pPr>
              <w:rPr>
                <w:sz w:val="20"/>
                <w:szCs w:val="20"/>
              </w:rPr>
            </w:pPr>
            <w:r w:rsidRPr="006F58E6">
              <w:rPr>
                <w:sz w:val="20"/>
                <w:szCs w:val="20"/>
              </w:rPr>
              <w:t>ul. Jagodowa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F58E6">
              <w:rPr>
                <w:sz w:val="20"/>
                <w:szCs w:val="20"/>
              </w:rPr>
              <w:t>11</w:t>
            </w:r>
          </w:p>
          <w:p w14:paraId="507EEF00" w14:textId="77777777" w:rsidR="006F58E6" w:rsidRPr="00211A34" w:rsidRDefault="006F58E6" w:rsidP="00057594">
            <w:pPr>
              <w:spacing w:after="40"/>
              <w:rPr>
                <w:color w:val="000000"/>
                <w:sz w:val="20"/>
                <w:szCs w:val="20"/>
              </w:rPr>
            </w:pPr>
            <w:r w:rsidRPr="006F58E6">
              <w:rPr>
                <w:sz w:val="20"/>
                <w:szCs w:val="20"/>
              </w:rPr>
              <w:t>44-110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F58E6">
              <w:rPr>
                <w:sz w:val="20"/>
                <w:szCs w:val="20"/>
              </w:rPr>
              <w:t>GLIWICE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30A3C0B2" w14:textId="77777777" w:rsidR="006F58E6" w:rsidRPr="00211A34" w:rsidRDefault="006F58E6" w:rsidP="000575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F58E6">
              <w:rPr>
                <w:sz w:val="20"/>
                <w:szCs w:val="20"/>
              </w:rPr>
              <w:t>1 - Cena - 346.25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15244382" w14:textId="77777777" w:rsidR="006F58E6" w:rsidRPr="00211A34" w:rsidRDefault="006F58E6" w:rsidP="00057594">
            <w:pPr>
              <w:jc w:val="center"/>
              <w:rPr>
                <w:color w:val="000000"/>
                <w:sz w:val="20"/>
                <w:szCs w:val="20"/>
              </w:rPr>
            </w:pPr>
            <w:r w:rsidRPr="006F58E6">
              <w:rPr>
                <w:sz w:val="20"/>
                <w:szCs w:val="20"/>
              </w:rPr>
              <w:t xml:space="preserve">  346,25</w:t>
            </w:r>
          </w:p>
        </w:tc>
      </w:tr>
      <w:tr w:rsidR="006F58E6" w:rsidRPr="00834EF4" w14:paraId="28AFEB83" w14:textId="77777777" w:rsidTr="009D29C8">
        <w:trPr>
          <w:jc w:val="center"/>
        </w:trPr>
        <w:tc>
          <w:tcPr>
            <w:tcW w:w="2595" w:type="dxa"/>
            <w:shd w:val="clear" w:color="auto" w:fill="auto"/>
          </w:tcPr>
          <w:p w14:paraId="1B9B9989" w14:textId="77777777" w:rsidR="006F58E6" w:rsidRPr="00211A34" w:rsidRDefault="006F58E6" w:rsidP="000575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F58E6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6F58E6">
              <w:rPr>
                <w:sz w:val="20"/>
                <w:szCs w:val="20"/>
              </w:rPr>
              <w:t>Pakiet 4 - Szybkie testy kasetkowe do wykrywania: antygenu dehydrogenazy glutaminianowej (GDH) oraz toksyny A/B Clostridioides difficile, rotawirusów i/lub adenowirusów oraz norowirusów w próbkach kału</w:t>
            </w:r>
          </w:p>
        </w:tc>
        <w:tc>
          <w:tcPr>
            <w:tcW w:w="2793" w:type="dxa"/>
            <w:shd w:val="clear" w:color="auto" w:fill="auto"/>
          </w:tcPr>
          <w:p w14:paraId="3B5DDC02" w14:textId="77777777" w:rsidR="006F58E6" w:rsidRPr="00211A34" w:rsidRDefault="006F58E6" w:rsidP="0005759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6F58E6">
              <w:rPr>
                <w:b/>
                <w:bCs/>
                <w:sz w:val="20"/>
                <w:szCs w:val="20"/>
              </w:rPr>
              <w:t>P.P.H.U. Bor-Pol Mariusz Borkowski</w:t>
            </w:r>
          </w:p>
          <w:p w14:paraId="1ACE1E42" w14:textId="77777777" w:rsidR="006F58E6" w:rsidRPr="00211A34" w:rsidRDefault="006F58E6" w:rsidP="00057594">
            <w:pPr>
              <w:rPr>
                <w:sz w:val="20"/>
                <w:szCs w:val="20"/>
              </w:rPr>
            </w:pPr>
            <w:r w:rsidRPr="006F58E6">
              <w:rPr>
                <w:sz w:val="20"/>
                <w:szCs w:val="20"/>
              </w:rPr>
              <w:t>ul. 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F58E6">
              <w:rPr>
                <w:sz w:val="20"/>
                <w:szCs w:val="20"/>
              </w:rPr>
              <w:t>6</w:t>
            </w:r>
          </w:p>
          <w:p w14:paraId="706B822C" w14:textId="77777777" w:rsidR="006F58E6" w:rsidRPr="00211A34" w:rsidRDefault="006F58E6" w:rsidP="00057594">
            <w:pPr>
              <w:spacing w:after="40"/>
              <w:rPr>
                <w:color w:val="000000"/>
                <w:sz w:val="20"/>
                <w:szCs w:val="20"/>
              </w:rPr>
            </w:pPr>
            <w:r w:rsidRPr="006F58E6">
              <w:rPr>
                <w:sz w:val="20"/>
                <w:szCs w:val="20"/>
              </w:rPr>
              <w:t>44-153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6F58E6">
              <w:rPr>
                <w:sz w:val="20"/>
                <w:szCs w:val="20"/>
              </w:rPr>
              <w:t>Sośnicowice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76DB4AA" w14:textId="77777777" w:rsidR="006F58E6" w:rsidRPr="00211A34" w:rsidRDefault="006F58E6" w:rsidP="0005759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6F58E6">
              <w:rPr>
                <w:sz w:val="20"/>
                <w:szCs w:val="20"/>
              </w:rPr>
              <w:t>1 - Cena - 500.00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6B8C023" w14:textId="77777777" w:rsidR="006F58E6" w:rsidRPr="00211A34" w:rsidRDefault="006F58E6" w:rsidP="00057594">
            <w:pPr>
              <w:jc w:val="center"/>
              <w:rPr>
                <w:color w:val="000000"/>
                <w:sz w:val="20"/>
                <w:szCs w:val="20"/>
              </w:rPr>
            </w:pPr>
            <w:r w:rsidRPr="006F58E6">
              <w:rPr>
                <w:sz w:val="20"/>
                <w:szCs w:val="20"/>
              </w:rPr>
              <w:t xml:space="preserve">  500,00</w:t>
            </w:r>
          </w:p>
        </w:tc>
      </w:tr>
    </w:tbl>
    <w:p w14:paraId="7FEAD089" w14:textId="77777777"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1A06D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768500" w14:textId="77777777" w:rsidR="001A06D5" w:rsidRDefault="001A06D5">
      <w:r>
        <w:separator/>
      </w:r>
    </w:p>
  </w:endnote>
  <w:endnote w:type="continuationSeparator" w:id="0">
    <w:p w14:paraId="0B2BA6E2" w14:textId="77777777" w:rsidR="001A06D5" w:rsidRDefault="001A0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39B17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C48F64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59BDD3E1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627655C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7054E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29DDB9" w14:textId="77777777" w:rsidR="001A06D5" w:rsidRDefault="001A06D5">
      <w:r>
        <w:separator/>
      </w:r>
    </w:p>
  </w:footnote>
  <w:footnote w:type="continuationSeparator" w:id="0">
    <w:p w14:paraId="72F0F4B5" w14:textId="77777777" w:rsidR="001A06D5" w:rsidRDefault="001A06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FBD02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BF620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D8E70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06D5"/>
    <w:rsid w:val="00022322"/>
    <w:rsid w:val="00042497"/>
    <w:rsid w:val="000C1E6F"/>
    <w:rsid w:val="000E4E56"/>
    <w:rsid w:val="001A06D5"/>
    <w:rsid w:val="001A1468"/>
    <w:rsid w:val="001B7815"/>
    <w:rsid w:val="002032C0"/>
    <w:rsid w:val="00211A34"/>
    <w:rsid w:val="00284193"/>
    <w:rsid w:val="002B1E4F"/>
    <w:rsid w:val="002B6761"/>
    <w:rsid w:val="002F2B63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7114B"/>
    <w:rsid w:val="00596EA3"/>
    <w:rsid w:val="00596FD7"/>
    <w:rsid w:val="005E5BFF"/>
    <w:rsid w:val="00607F9B"/>
    <w:rsid w:val="00644DCB"/>
    <w:rsid w:val="00657C1E"/>
    <w:rsid w:val="006E3089"/>
    <w:rsid w:val="006F58E6"/>
    <w:rsid w:val="00712C39"/>
    <w:rsid w:val="007217BC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D29C8"/>
    <w:rsid w:val="009F0E5C"/>
    <w:rsid w:val="00A029B8"/>
    <w:rsid w:val="00A91321"/>
    <w:rsid w:val="00AA02AC"/>
    <w:rsid w:val="00B32D12"/>
    <w:rsid w:val="00B464D3"/>
    <w:rsid w:val="00B74EB6"/>
    <w:rsid w:val="00B8185B"/>
    <w:rsid w:val="00BC6F7F"/>
    <w:rsid w:val="00BD2174"/>
    <w:rsid w:val="00C423DD"/>
    <w:rsid w:val="00C60D7B"/>
    <w:rsid w:val="00C65E53"/>
    <w:rsid w:val="00CA0B33"/>
    <w:rsid w:val="00CA3511"/>
    <w:rsid w:val="00CC62CD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BA1681"/>
  <w15:chartTrackingRefBased/>
  <w15:docId w15:val="{CCA7BD8C-ABBA-4168-9A9B-DB4658FE7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475</Words>
  <Characters>2803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Urszula Sojka</dc:creator>
  <cp:keywords/>
  <dc:description/>
  <cp:lastModifiedBy>Karolina Kosek</cp:lastModifiedBy>
  <cp:revision>4</cp:revision>
  <cp:lastPrinted>2024-04-03T07:00:00Z</cp:lastPrinted>
  <dcterms:created xsi:type="dcterms:W3CDTF">2024-04-03T06:58:00Z</dcterms:created>
  <dcterms:modified xsi:type="dcterms:W3CDTF">2024-04-09T08:13:00Z</dcterms:modified>
</cp:coreProperties>
</file>