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601F5" w14:textId="4C2BD208" w:rsidR="00FB7F50" w:rsidRPr="002245BE" w:rsidRDefault="00295DEB" w:rsidP="00E37FCF">
      <w:pPr>
        <w:spacing w:after="240"/>
        <w:jc w:val="right"/>
        <w:rPr>
          <w:sz w:val="22"/>
          <w:szCs w:val="22"/>
        </w:rPr>
      </w:pPr>
      <w:bookmarkStart w:id="0" w:name="_Hlk53520193"/>
      <w:r w:rsidRPr="00295DE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112E8C">
        <w:rPr>
          <w:sz w:val="22"/>
          <w:szCs w:val="22"/>
        </w:rPr>
        <w:t>09.04.2024r.</w:t>
      </w:r>
    </w:p>
    <w:p w14:paraId="3565C6A8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1C82ECC8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65C26EA6" w14:textId="77777777" w:rsidR="002032C0" w:rsidRPr="002032C0" w:rsidRDefault="002032C0" w:rsidP="002032C0">
      <w:r w:rsidRPr="002032C0">
        <w:t>ul. Prądnicka 35-37</w:t>
      </w:r>
    </w:p>
    <w:p w14:paraId="6F1BC6C5" w14:textId="77777777" w:rsidR="002032C0" w:rsidRPr="002032C0" w:rsidRDefault="002032C0" w:rsidP="002032C0">
      <w:r w:rsidRPr="002032C0">
        <w:t>31-202 Kraków</w:t>
      </w:r>
    </w:p>
    <w:p w14:paraId="17A5660F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F4915E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295DEB" w:rsidRPr="00607F9B" w14:paraId="16222115" w14:textId="77777777" w:rsidTr="00F3275F">
        <w:trPr>
          <w:trHeight w:val="638"/>
        </w:trPr>
        <w:tc>
          <w:tcPr>
            <w:tcW w:w="959" w:type="dxa"/>
            <w:shd w:val="clear" w:color="auto" w:fill="auto"/>
          </w:tcPr>
          <w:p w14:paraId="71DA318E" w14:textId="77777777" w:rsidR="00295DEB" w:rsidRPr="00607F9B" w:rsidRDefault="00295DEB" w:rsidP="00F327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AC1157" w14:textId="79ACEA25" w:rsidR="00295DEB" w:rsidRPr="00607F9B" w:rsidRDefault="00295DEB" w:rsidP="00F327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95DEB">
              <w:rPr>
                <w:sz w:val="22"/>
                <w:szCs w:val="22"/>
              </w:rPr>
              <w:t>podstawowy</w:t>
            </w:r>
            <w:r w:rsidR="00E37FCF">
              <w:rPr>
                <w:sz w:val="22"/>
                <w:szCs w:val="22"/>
              </w:rPr>
              <w:t>m</w:t>
            </w:r>
            <w:r w:rsidRPr="00295DEB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295DE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95DEB">
              <w:rPr>
                <w:b/>
                <w:bCs/>
                <w:sz w:val="22"/>
                <w:szCs w:val="22"/>
              </w:rPr>
              <w:t>Zakup i dostawa produktów antyseptycznych i dezynfekujących do skóry i błon śluzowych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95DEB">
              <w:rPr>
                <w:b/>
                <w:sz w:val="22"/>
                <w:szCs w:val="22"/>
              </w:rPr>
              <w:t>ZP/14/2024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65BDA6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295DEB" w14:paraId="4C51E3B2" w14:textId="77777777" w:rsidTr="00F3275F">
        <w:trPr>
          <w:cantSplit/>
        </w:trPr>
        <w:tc>
          <w:tcPr>
            <w:tcW w:w="9072" w:type="dxa"/>
          </w:tcPr>
          <w:p w14:paraId="7CD5741B" w14:textId="5AC4B563" w:rsidR="00295DEB" w:rsidRPr="00D26ED6" w:rsidRDefault="00E37FCF" w:rsidP="00F327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Henry </w:t>
            </w:r>
            <w:proofErr w:type="spellStart"/>
            <w:r>
              <w:rPr>
                <w:b/>
                <w:sz w:val="22"/>
                <w:szCs w:val="22"/>
              </w:rPr>
              <w:t>Kruse</w:t>
            </w:r>
            <w:proofErr w:type="spellEnd"/>
            <w:r>
              <w:rPr>
                <w:b/>
                <w:sz w:val="22"/>
                <w:szCs w:val="22"/>
              </w:rPr>
              <w:t xml:space="preserve"> Sp. z o.o.</w:t>
            </w:r>
          </w:p>
          <w:p w14:paraId="23D42AD8" w14:textId="158B18FD" w:rsidR="00295DEB" w:rsidRPr="009F0E5C" w:rsidRDefault="00E37FCF" w:rsidP="00F3275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Kolejowa</w:t>
            </w:r>
            <w:r w:rsidR="00295DEB" w:rsidRPr="009F0E5C">
              <w:rPr>
                <w:bCs/>
                <w:sz w:val="22"/>
                <w:szCs w:val="22"/>
              </w:rPr>
              <w:t xml:space="preserve"> </w:t>
            </w:r>
            <w:r w:rsidR="00295DEB" w:rsidRPr="00295DEB">
              <w:rPr>
                <w:bCs/>
                <w:sz w:val="22"/>
                <w:szCs w:val="22"/>
              </w:rPr>
              <w:t>3</w:t>
            </w:r>
            <w:r w:rsidR="00295DEB">
              <w:rPr>
                <w:bCs/>
                <w:sz w:val="22"/>
                <w:szCs w:val="22"/>
              </w:rPr>
              <w:t xml:space="preserve"> </w:t>
            </w:r>
          </w:p>
          <w:p w14:paraId="1D7C5DD6" w14:textId="0D1ABE9A" w:rsidR="00295DEB" w:rsidRPr="009F0E5C" w:rsidRDefault="00295DEB" w:rsidP="00F3275F">
            <w:pPr>
              <w:jc w:val="both"/>
              <w:rPr>
                <w:bCs/>
                <w:sz w:val="22"/>
                <w:szCs w:val="22"/>
              </w:rPr>
            </w:pPr>
            <w:r w:rsidRPr="00295DEB">
              <w:rPr>
                <w:bCs/>
                <w:sz w:val="22"/>
                <w:szCs w:val="22"/>
              </w:rPr>
              <w:t>55-040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E37FCF">
              <w:rPr>
                <w:bCs/>
                <w:sz w:val="22"/>
                <w:szCs w:val="22"/>
              </w:rPr>
              <w:t>Bielany Wrocławskie</w:t>
            </w:r>
          </w:p>
          <w:p w14:paraId="7E48B972" w14:textId="560EE060" w:rsidR="00295DEB" w:rsidRPr="00211A34" w:rsidRDefault="00295DEB" w:rsidP="00F327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95DEB">
              <w:rPr>
                <w:sz w:val="22"/>
                <w:szCs w:val="22"/>
              </w:rPr>
              <w:t>Pakiet 1 - Odkażanie błon śluzowych przed zabiegami operacyjnymi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968C932" w14:textId="77777777" w:rsidR="00E37FCF" w:rsidRDefault="00295DEB" w:rsidP="00E37FCF">
            <w:pPr>
              <w:spacing w:before="120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ACA41FA" w14:textId="48E2371A" w:rsidR="00295DEB" w:rsidRPr="00E37FCF" w:rsidRDefault="00295DEB" w:rsidP="00E37FCF">
            <w:pPr>
              <w:spacing w:before="120"/>
              <w:rPr>
                <w:color w:val="000000"/>
                <w:sz w:val="22"/>
                <w:szCs w:val="22"/>
              </w:rPr>
            </w:pPr>
            <w:r w:rsidRPr="00295DEB">
              <w:t>Najkorzystniejsza złożona oferta spełniająca wymagania Zamawiającego.</w:t>
            </w:r>
          </w:p>
        </w:tc>
      </w:tr>
      <w:tr w:rsidR="00295DEB" w14:paraId="032E1102" w14:textId="77777777" w:rsidTr="00F3275F">
        <w:trPr>
          <w:cantSplit/>
        </w:trPr>
        <w:tc>
          <w:tcPr>
            <w:tcW w:w="9072" w:type="dxa"/>
          </w:tcPr>
          <w:p w14:paraId="7C98EF43" w14:textId="7DA5AAA0" w:rsidR="00295DEB" w:rsidRPr="00D26ED6" w:rsidRDefault="00E37FCF" w:rsidP="00F327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Schulke</w:t>
            </w:r>
            <w:proofErr w:type="spellEnd"/>
            <w:r>
              <w:rPr>
                <w:b/>
                <w:sz w:val="22"/>
                <w:szCs w:val="22"/>
              </w:rPr>
              <w:t xml:space="preserve"> Polska Sp. z o.o.</w:t>
            </w:r>
          </w:p>
          <w:p w14:paraId="121FE81C" w14:textId="6E50E0C2" w:rsidR="00295DEB" w:rsidRPr="009F0E5C" w:rsidRDefault="00295DEB" w:rsidP="00F3275F">
            <w:pPr>
              <w:jc w:val="both"/>
              <w:rPr>
                <w:bCs/>
                <w:sz w:val="22"/>
                <w:szCs w:val="22"/>
              </w:rPr>
            </w:pPr>
            <w:r w:rsidRPr="00295DEB">
              <w:rPr>
                <w:bCs/>
                <w:sz w:val="22"/>
                <w:szCs w:val="22"/>
              </w:rPr>
              <w:t>A</w:t>
            </w:r>
            <w:r w:rsidR="00E37FCF">
              <w:rPr>
                <w:bCs/>
                <w:sz w:val="22"/>
                <w:szCs w:val="22"/>
              </w:rPr>
              <w:t>l</w:t>
            </w:r>
            <w:r w:rsidRPr="00295DEB">
              <w:rPr>
                <w:bCs/>
                <w:sz w:val="22"/>
                <w:szCs w:val="22"/>
              </w:rPr>
              <w:t xml:space="preserve">. </w:t>
            </w:r>
            <w:r w:rsidR="00E37FCF">
              <w:rPr>
                <w:bCs/>
                <w:sz w:val="22"/>
                <w:szCs w:val="22"/>
              </w:rPr>
              <w:t>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5DEB">
              <w:rPr>
                <w:bCs/>
                <w:sz w:val="22"/>
                <w:szCs w:val="22"/>
              </w:rPr>
              <w:t>132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D183CEE" w14:textId="6023B127" w:rsidR="00295DEB" w:rsidRPr="009F0E5C" w:rsidRDefault="00295DEB" w:rsidP="00F3275F">
            <w:pPr>
              <w:jc w:val="both"/>
              <w:rPr>
                <w:bCs/>
                <w:sz w:val="22"/>
                <w:szCs w:val="22"/>
              </w:rPr>
            </w:pPr>
            <w:r w:rsidRPr="00295DEB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5DEB">
              <w:rPr>
                <w:bCs/>
                <w:sz w:val="22"/>
                <w:szCs w:val="22"/>
              </w:rPr>
              <w:t>W</w:t>
            </w:r>
            <w:r w:rsidR="00E37FCF">
              <w:rPr>
                <w:bCs/>
                <w:sz w:val="22"/>
                <w:szCs w:val="22"/>
              </w:rPr>
              <w:t>arszawa</w:t>
            </w:r>
          </w:p>
          <w:p w14:paraId="047A540F" w14:textId="6F7CA7ED" w:rsidR="00295DEB" w:rsidRPr="00211A34" w:rsidRDefault="00295DEB" w:rsidP="00F327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95DEB">
              <w:rPr>
                <w:sz w:val="22"/>
                <w:szCs w:val="22"/>
              </w:rPr>
              <w:t>Pakiet 2 - Preparaty do dezynfekcji ran i błon śluzowych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58C308C" w14:textId="77777777" w:rsidR="00E37FCF" w:rsidRDefault="00295DEB" w:rsidP="00E37FCF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E37FCF">
              <w:rPr>
                <w:color w:val="000000"/>
                <w:sz w:val="22"/>
                <w:szCs w:val="22"/>
              </w:rPr>
              <w:t xml:space="preserve"> </w:t>
            </w:r>
          </w:p>
          <w:p w14:paraId="27E7D048" w14:textId="1C431BBF" w:rsidR="00295DEB" w:rsidRPr="00E37FCF" w:rsidRDefault="00295DEB" w:rsidP="00E37FCF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295DEB">
              <w:t>Jedyna złożona oferta. Spełnia wymagania Zamawiającego.</w:t>
            </w:r>
          </w:p>
        </w:tc>
      </w:tr>
    </w:tbl>
    <w:p w14:paraId="194F2BB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2268"/>
        <w:gridCol w:w="1560"/>
      </w:tblGrid>
      <w:tr w:rsidR="00211A34" w:rsidRPr="00834EF4" w14:paraId="3A8FF598" w14:textId="77777777" w:rsidTr="00E37FCF">
        <w:tc>
          <w:tcPr>
            <w:tcW w:w="2268" w:type="dxa"/>
            <w:shd w:val="clear" w:color="auto" w:fill="F3F3F3"/>
            <w:vAlign w:val="center"/>
          </w:tcPr>
          <w:p w14:paraId="0D4C7828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49AA3FE4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977" w:type="dxa"/>
            <w:shd w:val="clear" w:color="auto" w:fill="F3F3F3"/>
          </w:tcPr>
          <w:p w14:paraId="2361F1D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268" w:type="dxa"/>
            <w:shd w:val="clear" w:color="auto" w:fill="F3F3F3"/>
          </w:tcPr>
          <w:p w14:paraId="7F884B3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AB9F24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295DEB" w:rsidRPr="00834EF4" w14:paraId="379196BC" w14:textId="77777777" w:rsidTr="00E37FCF">
        <w:tc>
          <w:tcPr>
            <w:tcW w:w="2268" w:type="dxa"/>
            <w:shd w:val="clear" w:color="auto" w:fill="auto"/>
          </w:tcPr>
          <w:p w14:paraId="3FCD885C" w14:textId="14495846" w:rsidR="00295DEB" w:rsidRPr="00211A34" w:rsidRDefault="00295DEB" w:rsidP="00F327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5DEB">
              <w:rPr>
                <w:sz w:val="20"/>
                <w:szCs w:val="20"/>
              </w:rPr>
              <w:t>Pakiet 1 - Odkażanie błon śluzowych przed zabiegami operacyjnymi</w:t>
            </w:r>
          </w:p>
        </w:tc>
        <w:tc>
          <w:tcPr>
            <w:tcW w:w="2977" w:type="dxa"/>
            <w:shd w:val="clear" w:color="auto" w:fill="auto"/>
          </w:tcPr>
          <w:p w14:paraId="4AF4F77B" w14:textId="6053DD5B" w:rsidR="00295DEB" w:rsidRPr="00211A34" w:rsidRDefault="00E37FCF" w:rsidP="00F327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Henry </w:t>
            </w:r>
            <w:proofErr w:type="spellStart"/>
            <w:r>
              <w:rPr>
                <w:b/>
                <w:bCs/>
                <w:sz w:val="20"/>
                <w:szCs w:val="20"/>
              </w:rPr>
              <w:t>Kruse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2C6FD28" w14:textId="034969D5" w:rsidR="00295DEB" w:rsidRPr="00211A34" w:rsidRDefault="00E37FCF" w:rsidP="00F32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Kolejowa</w:t>
            </w:r>
            <w:r w:rsidR="00295DEB" w:rsidRPr="00211A34">
              <w:rPr>
                <w:sz w:val="20"/>
                <w:szCs w:val="20"/>
              </w:rPr>
              <w:t xml:space="preserve"> </w:t>
            </w:r>
            <w:r w:rsidR="00295DEB" w:rsidRPr="00295DEB">
              <w:rPr>
                <w:sz w:val="20"/>
                <w:szCs w:val="20"/>
              </w:rPr>
              <w:t>3</w:t>
            </w:r>
          </w:p>
          <w:p w14:paraId="16EAA859" w14:textId="5DA70391" w:rsidR="00295DEB" w:rsidRPr="00211A34" w:rsidRDefault="00295DEB" w:rsidP="00F3275F">
            <w:pPr>
              <w:spacing w:after="40"/>
              <w:rPr>
                <w:color w:val="000000"/>
                <w:sz w:val="20"/>
                <w:szCs w:val="20"/>
              </w:rPr>
            </w:pPr>
            <w:r w:rsidRPr="00295DEB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="00E37FCF">
              <w:rPr>
                <w:sz w:val="20"/>
                <w:szCs w:val="20"/>
              </w:rPr>
              <w:t>Bielany Wrocławskie</w:t>
            </w:r>
          </w:p>
        </w:tc>
        <w:tc>
          <w:tcPr>
            <w:tcW w:w="2268" w:type="dxa"/>
            <w:shd w:val="clear" w:color="auto" w:fill="auto"/>
          </w:tcPr>
          <w:p w14:paraId="43491661" w14:textId="77777777" w:rsidR="00295DEB" w:rsidRPr="00211A34" w:rsidRDefault="00295DEB" w:rsidP="00F327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5DEB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EC5BFB" w14:textId="77777777" w:rsidR="00295DEB" w:rsidRPr="00211A34" w:rsidRDefault="00295DEB" w:rsidP="00F3275F">
            <w:pPr>
              <w:jc w:val="center"/>
              <w:rPr>
                <w:color w:val="000000"/>
                <w:sz w:val="20"/>
                <w:szCs w:val="20"/>
              </w:rPr>
            </w:pPr>
            <w:r w:rsidRPr="00295DEB">
              <w:rPr>
                <w:sz w:val="20"/>
                <w:szCs w:val="20"/>
              </w:rPr>
              <w:t xml:space="preserve">  500,00</w:t>
            </w:r>
          </w:p>
        </w:tc>
      </w:tr>
      <w:tr w:rsidR="00295DEB" w:rsidRPr="00834EF4" w14:paraId="2CE3A7C0" w14:textId="77777777" w:rsidTr="00E37FCF">
        <w:tc>
          <w:tcPr>
            <w:tcW w:w="2268" w:type="dxa"/>
            <w:shd w:val="clear" w:color="auto" w:fill="auto"/>
          </w:tcPr>
          <w:p w14:paraId="67506903" w14:textId="5CCC1EA4" w:rsidR="00295DEB" w:rsidRPr="00211A34" w:rsidRDefault="00295DEB" w:rsidP="00F327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5DEB">
              <w:rPr>
                <w:sz w:val="20"/>
                <w:szCs w:val="20"/>
              </w:rPr>
              <w:t>Pakiet 1 - Odkażanie błon śluzowych przed zabiegami operacyjnymi</w:t>
            </w:r>
          </w:p>
        </w:tc>
        <w:tc>
          <w:tcPr>
            <w:tcW w:w="2977" w:type="dxa"/>
            <w:shd w:val="clear" w:color="auto" w:fill="auto"/>
          </w:tcPr>
          <w:p w14:paraId="12D97335" w14:textId="77777777" w:rsidR="00295DEB" w:rsidRPr="00211A34" w:rsidRDefault="00295DEB" w:rsidP="00F327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95DEB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295DE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B2566EF" w14:textId="362A68F8" w:rsidR="00295DEB" w:rsidRPr="00211A34" w:rsidRDefault="00E37FCF" w:rsidP="00F32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95DEB" w:rsidRPr="00295DEB">
              <w:rPr>
                <w:sz w:val="20"/>
                <w:szCs w:val="20"/>
              </w:rPr>
              <w:t>Konopnickiej</w:t>
            </w:r>
            <w:r w:rsidR="00295DEB" w:rsidRPr="00211A34">
              <w:rPr>
                <w:sz w:val="20"/>
                <w:szCs w:val="20"/>
              </w:rPr>
              <w:t xml:space="preserve"> </w:t>
            </w:r>
            <w:r w:rsidR="00295DEB" w:rsidRPr="00295DEB">
              <w:rPr>
                <w:sz w:val="20"/>
                <w:szCs w:val="20"/>
              </w:rPr>
              <w:t>11 a</w:t>
            </w:r>
          </w:p>
          <w:p w14:paraId="24EABEE2" w14:textId="77777777" w:rsidR="00295DEB" w:rsidRPr="00211A34" w:rsidRDefault="00295DEB" w:rsidP="00F3275F">
            <w:pPr>
              <w:spacing w:after="40"/>
              <w:rPr>
                <w:color w:val="000000"/>
                <w:sz w:val="20"/>
                <w:szCs w:val="20"/>
              </w:rPr>
            </w:pPr>
            <w:r w:rsidRPr="00295DEB">
              <w:rPr>
                <w:sz w:val="20"/>
                <w:szCs w:val="20"/>
              </w:rPr>
              <w:t>12-230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5DEB">
              <w:rPr>
                <w:sz w:val="20"/>
                <w:szCs w:val="20"/>
              </w:rPr>
              <w:t>Biała  Piska</w:t>
            </w:r>
          </w:p>
        </w:tc>
        <w:tc>
          <w:tcPr>
            <w:tcW w:w="2268" w:type="dxa"/>
            <w:shd w:val="clear" w:color="auto" w:fill="auto"/>
          </w:tcPr>
          <w:p w14:paraId="5CA9B8B2" w14:textId="77777777" w:rsidR="00295DEB" w:rsidRPr="00211A34" w:rsidRDefault="00295DEB" w:rsidP="00F327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5DEB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1F6146" w14:textId="77777777" w:rsidR="00295DEB" w:rsidRPr="00211A34" w:rsidRDefault="00295DEB" w:rsidP="00F3275F">
            <w:pPr>
              <w:jc w:val="center"/>
              <w:rPr>
                <w:color w:val="000000"/>
                <w:sz w:val="20"/>
                <w:szCs w:val="20"/>
              </w:rPr>
            </w:pPr>
            <w:r w:rsidRPr="00295DEB">
              <w:rPr>
                <w:sz w:val="20"/>
                <w:szCs w:val="20"/>
              </w:rPr>
              <w:t xml:space="preserve">  0,00</w:t>
            </w:r>
          </w:p>
        </w:tc>
      </w:tr>
      <w:tr w:rsidR="00295DEB" w:rsidRPr="00834EF4" w14:paraId="29DD023B" w14:textId="77777777" w:rsidTr="00E37FCF">
        <w:tc>
          <w:tcPr>
            <w:tcW w:w="2268" w:type="dxa"/>
            <w:shd w:val="clear" w:color="auto" w:fill="auto"/>
          </w:tcPr>
          <w:p w14:paraId="34A74B31" w14:textId="1DC04FAC" w:rsidR="00295DEB" w:rsidRPr="00211A34" w:rsidRDefault="00295DEB" w:rsidP="00F327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5DEB">
              <w:rPr>
                <w:sz w:val="20"/>
                <w:szCs w:val="20"/>
              </w:rPr>
              <w:t>Pakiet 2 - Preparaty do dezynfekcji ran i błon śluzowych</w:t>
            </w:r>
          </w:p>
        </w:tc>
        <w:tc>
          <w:tcPr>
            <w:tcW w:w="2977" w:type="dxa"/>
            <w:shd w:val="clear" w:color="auto" w:fill="auto"/>
          </w:tcPr>
          <w:p w14:paraId="10FC537F" w14:textId="64613CAC" w:rsidR="00295DEB" w:rsidRPr="00211A34" w:rsidRDefault="00295DEB" w:rsidP="00F327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95DEB">
              <w:rPr>
                <w:b/>
                <w:bCs/>
                <w:sz w:val="20"/>
                <w:szCs w:val="20"/>
              </w:rPr>
              <w:t>S</w:t>
            </w:r>
            <w:r w:rsidR="00E37FCF">
              <w:rPr>
                <w:b/>
                <w:bCs/>
                <w:sz w:val="20"/>
                <w:szCs w:val="20"/>
              </w:rPr>
              <w:t>chulke</w:t>
            </w:r>
            <w:proofErr w:type="spellEnd"/>
            <w:r w:rsidR="00E37FCF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3B1BE78F" w14:textId="17A510E5" w:rsidR="00295DEB" w:rsidRPr="00211A34" w:rsidRDefault="00295DEB" w:rsidP="00F3275F">
            <w:pPr>
              <w:rPr>
                <w:sz w:val="20"/>
                <w:szCs w:val="20"/>
              </w:rPr>
            </w:pPr>
            <w:r w:rsidRPr="00295DEB">
              <w:rPr>
                <w:sz w:val="20"/>
                <w:szCs w:val="20"/>
              </w:rPr>
              <w:t>A</w:t>
            </w:r>
            <w:r w:rsidR="00E37FCF">
              <w:rPr>
                <w:sz w:val="20"/>
                <w:szCs w:val="20"/>
              </w:rPr>
              <w:t>l</w:t>
            </w:r>
            <w:r w:rsidRPr="00295DEB">
              <w:rPr>
                <w:sz w:val="20"/>
                <w:szCs w:val="20"/>
              </w:rPr>
              <w:t xml:space="preserve">. </w:t>
            </w:r>
            <w:r w:rsidR="00E37FCF">
              <w:rPr>
                <w:sz w:val="20"/>
                <w:szCs w:val="20"/>
              </w:rPr>
              <w:t>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95DEB">
              <w:rPr>
                <w:sz w:val="20"/>
                <w:szCs w:val="20"/>
              </w:rPr>
              <w:t>132</w:t>
            </w:r>
          </w:p>
          <w:p w14:paraId="388F2A2C" w14:textId="27922157" w:rsidR="00295DEB" w:rsidRPr="00211A34" w:rsidRDefault="00295DEB" w:rsidP="00F3275F">
            <w:pPr>
              <w:spacing w:after="40"/>
              <w:rPr>
                <w:color w:val="000000"/>
                <w:sz w:val="20"/>
                <w:szCs w:val="20"/>
              </w:rPr>
            </w:pPr>
            <w:r w:rsidRPr="00295DEB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="00E37FCF">
              <w:rPr>
                <w:sz w:val="20"/>
                <w:szCs w:val="20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14:paraId="6751AFED" w14:textId="77777777" w:rsidR="00295DEB" w:rsidRPr="00211A34" w:rsidRDefault="00295DEB" w:rsidP="00F327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95DEB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D6FE0D" w14:textId="77777777" w:rsidR="00295DEB" w:rsidRPr="00211A34" w:rsidRDefault="00295DEB" w:rsidP="00F3275F">
            <w:pPr>
              <w:jc w:val="center"/>
              <w:rPr>
                <w:color w:val="000000"/>
                <w:sz w:val="20"/>
                <w:szCs w:val="20"/>
              </w:rPr>
            </w:pPr>
            <w:r w:rsidRPr="00295DEB">
              <w:rPr>
                <w:sz w:val="20"/>
                <w:szCs w:val="20"/>
              </w:rPr>
              <w:t xml:space="preserve">  500,00</w:t>
            </w:r>
          </w:p>
        </w:tc>
      </w:tr>
    </w:tbl>
    <w:p w14:paraId="1EAB4C2E" w14:textId="77777777" w:rsidR="008642B3" w:rsidRPr="00B464D3" w:rsidRDefault="008642B3" w:rsidP="00E37FCF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086F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BAC5A" w14:textId="77777777" w:rsidR="00086FCD" w:rsidRDefault="00086FCD">
      <w:r>
        <w:separator/>
      </w:r>
    </w:p>
  </w:endnote>
  <w:endnote w:type="continuationSeparator" w:id="0">
    <w:p w14:paraId="6B0DC18E" w14:textId="77777777" w:rsidR="00086FCD" w:rsidRDefault="00086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08AD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47E4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BD748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2D7B13" w14:textId="007578E2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F842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4AAF3" w14:textId="77777777" w:rsidR="00086FCD" w:rsidRDefault="00086FCD">
      <w:r>
        <w:separator/>
      </w:r>
    </w:p>
  </w:footnote>
  <w:footnote w:type="continuationSeparator" w:id="0">
    <w:p w14:paraId="301FC643" w14:textId="77777777" w:rsidR="00086FCD" w:rsidRDefault="00086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C757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B5D3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7920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FCD"/>
    <w:rsid w:val="00022322"/>
    <w:rsid w:val="00042497"/>
    <w:rsid w:val="00086FCD"/>
    <w:rsid w:val="000C1E6F"/>
    <w:rsid w:val="000E4E56"/>
    <w:rsid w:val="00112E8C"/>
    <w:rsid w:val="001A1468"/>
    <w:rsid w:val="001B7815"/>
    <w:rsid w:val="002032C0"/>
    <w:rsid w:val="00211A34"/>
    <w:rsid w:val="00284193"/>
    <w:rsid w:val="00295DEB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37FCF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63FFFF"/>
  <w15:chartTrackingRefBased/>
  <w15:docId w15:val="{22A958FF-2B3F-459A-82C0-C9C4699A3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259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2024-04-04T07:39:00Z</dcterms:created>
  <dcterms:modified xsi:type="dcterms:W3CDTF">2024-04-09T07:55:00Z</dcterms:modified>
</cp:coreProperties>
</file>