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E58B3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E58B3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E58B3">
        <w:rPr>
          <w:rFonts w:ascii="Times New Roman" w:hAnsi="Times New Roman"/>
          <w:sz w:val="24"/>
          <w:szCs w:val="24"/>
        </w:rPr>
        <w:t>1</w:t>
      </w:r>
    </w:p>
    <w:p w:rsidR="008D2AB8" w:rsidRPr="00DE58B3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E58B3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:rsidR="00DE58B3" w:rsidRPr="00DF7745" w:rsidRDefault="00DE58B3" w:rsidP="00DE58B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C7FE4" w:rsidRPr="009C7FE4" w:rsidRDefault="009C7FE4" w:rsidP="008D2AB8">
      <w:pPr>
        <w:ind w:right="-110"/>
        <w:rPr>
          <w:b/>
        </w:rPr>
      </w:pPr>
      <w:r w:rsidRPr="009C7FE4">
        <w:rPr>
          <w:b/>
        </w:rPr>
        <w:t>Akademia Górniczo - Hutnicza</w:t>
      </w:r>
    </w:p>
    <w:p w:rsidR="009C7FE4" w:rsidRPr="009C7FE4" w:rsidRDefault="009C7FE4" w:rsidP="008D2AB8">
      <w:pPr>
        <w:ind w:right="-110"/>
        <w:rPr>
          <w:b/>
        </w:rPr>
      </w:pPr>
      <w:r w:rsidRPr="009C7FE4">
        <w:rPr>
          <w:b/>
        </w:rPr>
        <w:t>im. Stanisława Staszica w Krakowie</w:t>
      </w:r>
    </w:p>
    <w:p w:rsidR="008D2AB8" w:rsidRDefault="009C7FE4" w:rsidP="008D2AB8">
      <w:pPr>
        <w:ind w:right="-110"/>
        <w:rPr>
          <w:b/>
        </w:rPr>
      </w:pPr>
      <w:r w:rsidRPr="009C7FE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C7FE4" w:rsidP="008D2AB8">
      <w:pPr>
        <w:ind w:right="-110"/>
        <w:rPr>
          <w:b/>
        </w:rPr>
      </w:pPr>
      <w:r w:rsidRPr="009C7FE4">
        <w:rPr>
          <w:b/>
        </w:rPr>
        <w:t>Al. Mickiewicza</w:t>
      </w:r>
      <w:r w:rsidR="008D2AB8">
        <w:rPr>
          <w:b/>
        </w:rPr>
        <w:t xml:space="preserve"> </w:t>
      </w:r>
      <w:r w:rsidRPr="009C7FE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C7FE4" w:rsidP="008D2AB8">
      <w:pPr>
        <w:rPr>
          <w:b/>
        </w:rPr>
      </w:pPr>
      <w:r w:rsidRPr="009C7FE4">
        <w:rPr>
          <w:b/>
        </w:rPr>
        <w:t>30-059</w:t>
      </w:r>
      <w:r w:rsidR="008D2AB8">
        <w:rPr>
          <w:b/>
        </w:rPr>
        <w:t xml:space="preserve"> </w:t>
      </w:r>
      <w:r w:rsidRPr="009C7FE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C7FE4" w:rsidRPr="009C7FE4">
        <w:rPr>
          <w:b/>
        </w:rPr>
        <w:t xml:space="preserve">dostawa </w:t>
      </w:r>
      <w:proofErr w:type="spellStart"/>
      <w:r w:rsidR="009C7FE4" w:rsidRPr="009C7FE4">
        <w:rPr>
          <w:b/>
        </w:rPr>
        <w:t>wagosuszarki</w:t>
      </w:r>
      <w:proofErr w:type="spellEnd"/>
      <w:r w:rsidR="009C7FE4" w:rsidRPr="009C7FE4">
        <w:rPr>
          <w:b/>
        </w:rPr>
        <w:t xml:space="preserve"> (wagi laboratoryjnej) do laboratorium astrobiologii dla Centrum Technologii Kosmicznych - DE-dzp.272-143/24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DE58B3" w:rsidRPr="00DF7745" w:rsidRDefault="00DE58B3" w:rsidP="00DE58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netto:   ......................................................................... PLN</w:t>
      </w:r>
    </w:p>
    <w:p w:rsidR="00DE58B3" w:rsidRPr="00DF7745" w:rsidRDefault="00DE58B3" w:rsidP="00DE58B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E58B3" w:rsidRPr="00DF7745" w:rsidRDefault="00DE58B3" w:rsidP="00DE58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brutto: ......................................................................... PLN</w:t>
      </w:r>
    </w:p>
    <w:p w:rsidR="00DE58B3" w:rsidRPr="00DF7745" w:rsidRDefault="00DE58B3" w:rsidP="00DE58B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E58B3" w:rsidRPr="00DF7745" w:rsidRDefault="00DE58B3" w:rsidP="00DE58B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DE58B3" w:rsidRPr="00DF7745" w:rsidRDefault="00DE58B3" w:rsidP="00DE58B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E58B3" w:rsidRPr="00DF7745" w:rsidRDefault="00DE58B3" w:rsidP="00DE58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:rsidR="00DE58B3" w:rsidRPr="00DF7745" w:rsidRDefault="00DE58B3" w:rsidP="00DE58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 xml:space="preserve">Producent/model zaoferowanej </w:t>
      </w:r>
      <w:proofErr w:type="spellStart"/>
      <w:r w:rsidR="00516BCA">
        <w:rPr>
          <w:sz w:val="22"/>
          <w:szCs w:val="22"/>
        </w:rPr>
        <w:t>wagosuszarki</w:t>
      </w:r>
      <w:proofErr w:type="spellEnd"/>
      <w:r w:rsidR="00516BCA">
        <w:rPr>
          <w:sz w:val="22"/>
          <w:szCs w:val="22"/>
        </w:rPr>
        <w:t xml:space="preserve"> (wagi laboratoryjnej)</w:t>
      </w:r>
      <w:r w:rsidRPr="00DF7745">
        <w:rPr>
          <w:sz w:val="22"/>
          <w:szCs w:val="22"/>
        </w:rPr>
        <w:t>:</w:t>
      </w:r>
      <w:r w:rsidR="00516BCA">
        <w:rPr>
          <w:sz w:val="22"/>
          <w:szCs w:val="22"/>
        </w:rPr>
        <w:t xml:space="preserve"> </w:t>
      </w:r>
      <w:r w:rsidRPr="00DF7745">
        <w:rPr>
          <w:b w:val="0"/>
          <w:sz w:val="22"/>
          <w:szCs w:val="22"/>
        </w:rPr>
        <w:t>…………………………….</w:t>
      </w:r>
    </w:p>
    <w:p w:rsidR="00DE58B3" w:rsidRPr="00DF7745" w:rsidRDefault="00DE58B3" w:rsidP="00DE58B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Pr="00B957CC">
        <w:rPr>
          <w:b/>
          <w:bCs/>
          <w:sz w:val="22"/>
          <w:szCs w:val="22"/>
        </w:rPr>
        <w:t xml:space="preserve">do </w:t>
      </w:r>
      <w:r w:rsidR="00841B98">
        <w:rPr>
          <w:b/>
          <w:bCs/>
          <w:sz w:val="22"/>
          <w:szCs w:val="22"/>
        </w:rPr>
        <w:t xml:space="preserve">10 </w:t>
      </w:r>
      <w:bookmarkStart w:id="0" w:name="_GoBack"/>
      <w:bookmarkEnd w:id="0"/>
      <w:r w:rsidRPr="00B957CC">
        <w:rPr>
          <w:b/>
          <w:bCs/>
          <w:sz w:val="22"/>
          <w:szCs w:val="22"/>
        </w:rPr>
        <w:t>dni od daty podpisania umowy.</w:t>
      </w:r>
    </w:p>
    <w:p w:rsidR="00DE58B3" w:rsidRPr="00DF7745" w:rsidRDefault="00DE58B3" w:rsidP="00DE58B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 miesięcy</w:t>
      </w:r>
      <w:r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:rsidR="00DE58B3" w:rsidRPr="00DF7745" w:rsidRDefault="00DE58B3" w:rsidP="00DE58B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:rsidR="00DE58B3" w:rsidRPr="00DF7745" w:rsidRDefault="00DE58B3" w:rsidP="00DE58B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DE58B3" w:rsidRPr="00DF7745" w:rsidRDefault="00DE58B3" w:rsidP="00DE58B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:rsidR="00DE58B3" w:rsidRPr="00DF7745" w:rsidRDefault="00DE58B3" w:rsidP="00DE58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E58B3" w:rsidRPr="00DF7745" w:rsidRDefault="00DE58B3" w:rsidP="00DE58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 xml:space="preserve">w Specyfikacji Warunków Zamówienia, akceptujemy je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:rsidR="00DE58B3" w:rsidRPr="00DF7745" w:rsidRDefault="00DE58B3" w:rsidP="00DE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E58B3" w:rsidRPr="00DF7745" w:rsidRDefault="00DE58B3" w:rsidP="00DE58B3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E58B3" w:rsidRPr="00DF7745" w:rsidRDefault="00DE58B3" w:rsidP="00DE58B3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58B3" w:rsidRPr="00DF7745" w:rsidRDefault="00DE58B3" w:rsidP="00DE58B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58B3" w:rsidRPr="00DF7745" w:rsidTr="004064B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:rsidR="00DE58B3" w:rsidRPr="00DF7745" w:rsidRDefault="00DE58B3" w:rsidP="00406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DE58B3" w:rsidRPr="00DF7745" w:rsidTr="004064B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E58B3" w:rsidRPr="00DF7745" w:rsidTr="004064B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8B3" w:rsidRPr="00DF7745" w:rsidRDefault="00DE58B3" w:rsidP="004064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E58B3" w:rsidRPr="00DF7745" w:rsidRDefault="00DE58B3" w:rsidP="00DE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:rsidR="00DE58B3" w:rsidRPr="00DF7745" w:rsidRDefault="00DE58B3" w:rsidP="00DE58B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DE58B3" w:rsidRPr="00DF7745" w:rsidRDefault="00DE58B3" w:rsidP="00DE58B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DE58B3" w:rsidRPr="00DF7745" w:rsidRDefault="00DE58B3" w:rsidP="00DE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:rsidR="00DE58B3" w:rsidRPr="00DF7745" w:rsidRDefault="00DE58B3" w:rsidP="00DE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DE58B3" w:rsidRPr="00DF7745" w:rsidRDefault="00DE58B3" w:rsidP="00DE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:rsidR="00DE58B3" w:rsidRPr="00DF7745" w:rsidRDefault="00DE58B3" w:rsidP="00DE58B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DE58B3" w:rsidRPr="00DF7745" w:rsidRDefault="00DE58B3" w:rsidP="00DE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:rsidR="00DE58B3" w:rsidRPr="00DF7745" w:rsidRDefault="00DE58B3" w:rsidP="00DE58B3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E58B3" w:rsidRPr="00DF7745" w:rsidRDefault="00DE58B3" w:rsidP="00DE58B3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:rsidR="00DE58B3" w:rsidRPr="00DF7745" w:rsidRDefault="00DE58B3" w:rsidP="00DE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:rsidR="00DE58B3" w:rsidRPr="00DF7745" w:rsidRDefault="00DE58B3" w:rsidP="00DE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:rsidR="00DE58B3" w:rsidRPr="00DF7745" w:rsidRDefault="00DE58B3" w:rsidP="00DE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E58B3" w:rsidRPr="00DF7745" w:rsidRDefault="00DE58B3" w:rsidP="00DE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:rsidR="00DE58B3" w:rsidRPr="00DF7745" w:rsidRDefault="00DE58B3" w:rsidP="00DE58B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:rsidR="00DE58B3" w:rsidRPr="00DF7745" w:rsidRDefault="00DE58B3" w:rsidP="00DE58B3">
      <w:pPr>
        <w:jc w:val="both"/>
        <w:rPr>
          <w:sz w:val="22"/>
          <w:szCs w:val="22"/>
        </w:rPr>
      </w:pPr>
    </w:p>
    <w:p w:rsidR="00DE58B3" w:rsidRPr="00DF7745" w:rsidRDefault="00DE58B3" w:rsidP="00DE58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982" w:rsidRDefault="00CC0982">
      <w:r>
        <w:separator/>
      </w:r>
    </w:p>
  </w:endnote>
  <w:endnote w:type="continuationSeparator" w:id="0">
    <w:p w:rsidR="00CC0982" w:rsidRDefault="00CC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FE4" w:rsidRDefault="009C7F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FE4" w:rsidRDefault="009C7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982" w:rsidRDefault="00CC0982">
      <w:r>
        <w:separator/>
      </w:r>
    </w:p>
  </w:footnote>
  <w:footnote w:type="continuationSeparator" w:id="0">
    <w:p w:rsidR="00CC0982" w:rsidRDefault="00CC0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FE4" w:rsidRDefault="009C7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FE4" w:rsidRDefault="009C7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98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6BC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1B98"/>
    <w:rsid w:val="00853083"/>
    <w:rsid w:val="008B2F0C"/>
    <w:rsid w:val="008B4928"/>
    <w:rsid w:val="008C325B"/>
    <w:rsid w:val="008D2AB8"/>
    <w:rsid w:val="008F1C66"/>
    <w:rsid w:val="00970FE4"/>
    <w:rsid w:val="009C7FE4"/>
    <w:rsid w:val="00A0022B"/>
    <w:rsid w:val="00A346FE"/>
    <w:rsid w:val="00A47B4D"/>
    <w:rsid w:val="00A83018"/>
    <w:rsid w:val="00B774DC"/>
    <w:rsid w:val="00C969A6"/>
    <w:rsid w:val="00CA7D36"/>
    <w:rsid w:val="00CC0982"/>
    <w:rsid w:val="00D24208"/>
    <w:rsid w:val="00D60C38"/>
    <w:rsid w:val="00D66893"/>
    <w:rsid w:val="00D90ACB"/>
    <w:rsid w:val="00DC1500"/>
    <w:rsid w:val="00DE58B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D0CA3"/>
  <w15:chartTrackingRefBased/>
  <w15:docId w15:val="{5EE7A06D-DE07-4758-88C6-1C0FA8DC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D626A-2274-4E4D-9AF2-84857A7CB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511</Words>
  <Characters>4478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2024-04-04T10:17:00Z</dcterms:created>
  <dcterms:modified xsi:type="dcterms:W3CDTF">2024-04-09T07:28:00Z</dcterms:modified>
</cp:coreProperties>
</file>