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BD61C0" w14:textId="77777777" w:rsidR="00F76E64" w:rsidRPr="00515AFA" w:rsidRDefault="00F76E64" w:rsidP="00F76E64">
      <w:pPr>
        <w:jc w:val="right"/>
        <w:rPr>
          <w:b/>
          <w:sz w:val="22"/>
          <w:szCs w:val="22"/>
          <w:lang w:val="pl-PL"/>
        </w:rPr>
      </w:pPr>
      <w:r w:rsidRPr="00515AFA">
        <w:rPr>
          <w:b/>
          <w:sz w:val="22"/>
          <w:szCs w:val="22"/>
          <w:lang w:val="pl-PL"/>
        </w:rPr>
        <w:t>Załącznik nr 3</w:t>
      </w:r>
    </w:p>
    <w:p w14:paraId="645BA717" w14:textId="77777777" w:rsidR="00F76E64" w:rsidRPr="00515AFA" w:rsidRDefault="00F76E64" w:rsidP="00F76E64">
      <w:pPr>
        <w:jc w:val="right"/>
        <w:rPr>
          <w:b/>
          <w:sz w:val="22"/>
          <w:szCs w:val="22"/>
          <w:lang w:val="pl-PL"/>
        </w:rPr>
      </w:pPr>
    </w:p>
    <w:p w14:paraId="2B25FADE" w14:textId="77777777" w:rsidR="00F76E64" w:rsidRPr="00515AFA" w:rsidRDefault="00F76E64" w:rsidP="00F76E64">
      <w:pPr>
        <w:jc w:val="center"/>
        <w:rPr>
          <w:b/>
          <w:sz w:val="22"/>
          <w:szCs w:val="22"/>
          <w:lang w:val="pl-PL"/>
        </w:rPr>
      </w:pPr>
      <w:r w:rsidRPr="00515AFA">
        <w:rPr>
          <w:b/>
          <w:sz w:val="22"/>
          <w:szCs w:val="22"/>
          <w:lang w:val="pl-PL"/>
        </w:rPr>
        <w:t>WZÓR UMOWY</w:t>
      </w:r>
    </w:p>
    <w:p w14:paraId="6B15E47F" w14:textId="77777777" w:rsidR="00F76E64" w:rsidRPr="00515AFA" w:rsidRDefault="00F76E64" w:rsidP="00F76E64">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41EBD1C6" w14:textId="77777777" w:rsidR="00F76E64" w:rsidRPr="00515AFA" w:rsidRDefault="00F76E64" w:rsidP="00F76E64">
      <w:pPr>
        <w:jc w:val="center"/>
        <w:rPr>
          <w:b/>
          <w:sz w:val="22"/>
          <w:szCs w:val="22"/>
          <w:lang w:val="pl-PL"/>
        </w:rPr>
      </w:pPr>
    </w:p>
    <w:p w14:paraId="0EDB79AA" w14:textId="756831CB" w:rsidR="00F76E64" w:rsidRPr="00515AFA" w:rsidRDefault="00F76E64" w:rsidP="00F76E64">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 xml:space="preserve">w trybie </w:t>
      </w:r>
      <w:r>
        <w:rPr>
          <w:sz w:val="22"/>
          <w:szCs w:val="22"/>
          <w:lang w:val="pl-PL"/>
        </w:rPr>
        <w:t>podstawowym be negocjacji</w:t>
      </w:r>
      <w:r>
        <w:rPr>
          <w:b/>
          <w:bCs/>
          <w:sz w:val="22"/>
          <w:szCs w:val="22"/>
          <w:lang w:val="pl-PL"/>
        </w:rPr>
        <w:t xml:space="preserve">, </w:t>
      </w:r>
      <w:r w:rsidRPr="005140A1">
        <w:rPr>
          <w:sz w:val="22"/>
          <w:szCs w:val="22"/>
          <w:lang w:val="pl-PL"/>
        </w:rPr>
        <w:t xml:space="preserve">nr sprawy: </w:t>
      </w:r>
      <w:r>
        <w:rPr>
          <w:sz w:val="22"/>
          <w:szCs w:val="22"/>
          <w:lang w:val="pl-PL"/>
        </w:rPr>
        <w:t>DE</w:t>
      </w:r>
      <w:r w:rsidRPr="005140A1">
        <w:rPr>
          <w:sz w:val="22"/>
          <w:szCs w:val="22"/>
          <w:lang w:val="pl-PL"/>
        </w:rPr>
        <w:t>-</w:t>
      </w:r>
      <w:r>
        <w:rPr>
          <w:sz w:val="22"/>
          <w:szCs w:val="22"/>
          <w:lang w:val="pl-PL"/>
        </w:rPr>
        <w:t>d</w:t>
      </w:r>
      <w:r w:rsidRPr="005140A1">
        <w:rPr>
          <w:sz w:val="22"/>
          <w:szCs w:val="22"/>
          <w:lang w:val="pl-PL"/>
        </w:rPr>
        <w:t>zp.272-</w:t>
      </w:r>
      <w:r>
        <w:rPr>
          <w:sz w:val="22"/>
          <w:szCs w:val="22"/>
          <w:lang w:val="pl-PL"/>
        </w:rPr>
        <w:t>158</w:t>
      </w:r>
      <w:r w:rsidRPr="005140A1">
        <w:rPr>
          <w:sz w:val="22"/>
          <w:szCs w:val="22"/>
          <w:lang w:val="pl-PL"/>
        </w:rPr>
        <w:t>/2</w:t>
      </w:r>
      <w:r>
        <w:rPr>
          <w:sz w:val="22"/>
          <w:szCs w:val="22"/>
          <w:lang w:val="pl-PL"/>
        </w:rPr>
        <w:t>4</w:t>
      </w:r>
      <w:r w:rsidRPr="00515AFA">
        <w:rPr>
          <w:sz w:val="22"/>
          <w:szCs w:val="22"/>
          <w:lang w:val="pl-PL"/>
        </w:rPr>
        <w:t xml:space="preserve"> pomiędzy:</w:t>
      </w:r>
    </w:p>
    <w:p w14:paraId="14D73558" w14:textId="77777777" w:rsidR="00F76E64" w:rsidRPr="00515AFA" w:rsidRDefault="00F76E64" w:rsidP="00F76E64">
      <w:pPr>
        <w:pStyle w:val="Tekstpodstawowywcity"/>
        <w:spacing w:after="0"/>
        <w:ind w:left="0"/>
        <w:jc w:val="both"/>
        <w:rPr>
          <w:sz w:val="22"/>
          <w:szCs w:val="22"/>
          <w:lang w:val="pl-PL"/>
        </w:rPr>
      </w:pPr>
    </w:p>
    <w:p w14:paraId="1F26287E" w14:textId="77777777" w:rsidR="00F76E64" w:rsidRPr="00515AFA" w:rsidRDefault="00F76E64" w:rsidP="00F76E64">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15EC341B" w14:textId="77777777" w:rsidR="00F76E64" w:rsidRPr="00515AFA" w:rsidRDefault="00F76E64" w:rsidP="00F76E6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2197AA7B" w14:textId="77777777" w:rsidR="00F76E64" w:rsidRPr="00515AFA" w:rsidRDefault="00F76E64" w:rsidP="00F76E6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5273ECC6" w14:textId="77777777" w:rsidR="00F76E64" w:rsidRPr="00515AFA" w:rsidRDefault="00F76E64" w:rsidP="00F76E64">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w:t>
      </w:r>
      <w:proofErr w:type="spellStart"/>
      <w:r w:rsidRPr="00515AFA">
        <w:rPr>
          <w:rFonts w:ascii="Times New Roman" w:hAnsi="Times New Roman"/>
          <w:sz w:val="22"/>
          <w:szCs w:val="22"/>
        </w:rPr>
        <w:t>cę</w:t>
      </w:r>
      <w:proofErr w:type="spellEnd"/>
      <w:r w:rsidRPr="00515AFA">
        <w:rPr>
          <w:rFonts w:ascii="Times New Roman" w:hAnsi="Times New Roman"/>
          <w:sz w:val="22"/>
          <w:szCs w:val="22"/>
        </w:rPr>
        <w:t xml:space="preserve"> Kwestora/ ......................................................................................................</w:t>
      </w:r>
    </w:p>
    <w:p w14:paraId="444F5BB2" w14:textId="77777777" w:rsidR="00F76E64" w:rsidRPr="00515AFA" w:rsidRDefault="00F76E64" w:rsidP="00F76E6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337D877E" w14:textId="77777777" w:rsidR="00F76E64" w:rsidRPr="00515AFA" w:rsidRDefault="00F76E64" w:rsidP="00F76E6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71C3BFB7" w14:textId="77777777" w:rsidR="00F76E64" w:rsidRPr="00515AFA" w:rsidRDefault="00F76E64" w:rsidP="00F76E6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7D9ED29A" w14:textId="77777777" w:rsidR="00F76E64" w:rsidRPr="00515AFA" w:rsidRDefault="00F76E64" w:rsidP="00F76E6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5102595A" w14:textId="77777777" w:rsidR="00F76E64" w:rsidRPr="00515AFA" w:rsidRDefault="00F76E64" w:rsidP="00F76E6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622AB1D4" w14:textId="77777777" w:rsidR="00F76E64" w:rsidRPr="00515AFA" w:rsidRDefault="00F76E64" w:rsidP="00F76E6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1AF4ED95" w14:textId="77777777" w:rsidR="00F76E64" w:rsidRPr="00515AFA" w:rsidRDefault="00F76E64" w:rsidP="00F76E6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414B1F42" w14:textId="77777777" w:rsidR="00F76E64" w:rsidRPr="00515AFA" w:rsidRDefault="00F76E64" w:rsidP="00F76E6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79FAEE4E" w14:textId="77777777" w:rsidR="00F76E64" w:rsidRPr="00515AFA" w:rsidRDefault="00F76E64" w:rsidP="00F76E64">
      <w:pPr>
        <w:pStyle w:val="Tekstpodstawowy"/>
        <w:spacing w:line="240" w:lineRule="auto"/>
        <w:ind w:right="-47"/>
        <w:jc w:val="center"/>
        <w:rPr>
          <w:rFonts w:ascii="Times New Roman" w:hAnsi="Times New Roman"/>
          <w:b/>
          <w:sz w:val="22"/>
          <w:szCs w:val="22"/>
        </w:rPr>
      </w:pPr>
    </w:p>
    <w:p w14:paraId="2A95238B" w14:textId="77777777" w:rsidR="00F76E64" w:rsidRPr="00515AFA" w:rsidRDefault="00F76E64" w:rsidP="00F76E6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3681530E" w14:textId="1BE80812" w:rsidR="00F76E64" w:rsidRPr="00515AFA" w:rsidRDefault="00F76E64" w:rsidP="00F76E64">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Pr>
          <w:b/>
          <w:bCs/>
          <w:sz w:val="22"/>
          <w:szCs w:val="22"/>
          <w:lang w:val="pl-PL"/>
        </w:rPr>
        <w:t>d</w:t>
      </w:r>
      <w:r w:rsidRPr="00FB60AB">
        <w:rPr>
          <w:b/>
          <w:bCs/>
          <w:sz w:val="22"/>
          <w:szCs w:val="22"/>
          <w:lang w:val="pl-PL"/>
        </w:rPr>
        <w:t xml:space="preserve">ostawa </w:t>
      </w:r>
      <w:r>
        <w:rPr>
          <w:b/>
          <w:bCs/>
          <w:sz w:val="22"/>
          <w:szCs w:val="22"/>
          <w:lang w:val="pl-PL"/>
        </w:rPr>
        <w:t>reometru rotacyjnego</w:t>
      </w:r>
      <w:r w:rsidRPr="00FB60AB">
        <w:rPr>
          <w:b/>
          <w:bCs/>
          <w:sz w:val="22"/>
          <w:szCs w:val="22"/>
          <w:lang w:val="pl-PL"/>
        </w:rPr>
        <w:t xml:space="preserve"> na potrzeby </w:t>
      </w:r>
      <w:proofErr w:type="spellStart"/>
      <w:r>
        <w:rPr>
          <w:b/>
          <w:bCs/>
          <w:sz w:val="22"/>
          <w:szCs w:val="22"/>
          <w:lang w:val="pl-PL"/>
        </w:rPr>
        <w:t>WIMiC</w:t>
      </w:r>
      <w:proofErr w:type="spellEnd"/>
      <w:r w:rsidRPr="00515AFA">
        <w:rPr>
          <w:b/>
          <w:sz w:val="22"/>
          <w:szCs w:val="22"/>
          <w:lang w:val="pl-PL"/>
        </w:rPr>
        <w:t>.</w:t>
      </w:r>
    </w:p>
    <w:p w14:paraId="1A5C0579" w14:textId="77777777" w:rsidR="00F76E64" w:rsidRPr="00515AFA" w:rsidRDefault="00F76E64" w:rsidP="00F76E64">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574AAE13" w14:textId="77777777" w:rsidR="00F76E64" w:rsidRPr="00515AFA" w:rsidRDefault="00F76E64" w:rsidP="00F76E6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6704F4CE" w14:textId="1204D876" w:rsidR="00F76E64" w:rsidRPr="00515AFA" w:rsidRDefault="00F76E64" w:rsidP="00F76E64">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w:t>
      </w:r>
      <w:r>
        <w:rPr>
          <w:rFonts w:ascii="Times New Roman" w:hAnsi="Times New Roman"/>
          <w:sz w:val="22"/>
          <w:szCs w:val="22"/>
        </w:rPr>
        <w:t xml:space="preserve">i zainstalować </w:t>
      </w:r>
      <w:r w:rsidRPr="00515AFA">
        <w:rPr>
          <w:rFonts w:ascii="Times New Roman" w:hAnsi="Times New Roman"/>
          <w:sz w:val="22"/>
          <w:szCs w:val="22"/>
        </w:rPr>
        <w:t xml:space="preserve">sprzęt, o którym mowa w § 1 w terminie do </w:t>
      </w:r>
      <w:r>
        <w:rPr>
          <w:rFonts w:ascii="Times New Roman" w:hAnsi="Times New Roman"/>
          <w:b/>
          <w:bCs/>
          <w:sz w:val="22"/>
          <w:szCs w:val="22"/>
        </w:rPr>
        <w:t>2 miesięcy</w:t>
      </w:r>
      <w:r w:rsidRPr="00515AFA">
        <w:rPr>
          <w:rFonts w:ascii="Times New Roman" w:hAnsi="Times New Roman"/>
          <w:b/>
          <w:bCs/>
          <w:sz w:val="22"/>
          <w:szCs w:val="22"/>
        </w:rPr>
        <w:t xml:space="preserve"> </w:t>
      </w:r>
      <w:r w:rsidRPr="00515AFA">
        <w:rPr>
          <w:rFonts w:ascii="Times New Roman" w:hAnsi="Times New Roman"/>
          <w:sz w:val="22"/>
          <w:szCs w:val="22"/>
        </w:rPr>
        <w:t xml:space="preserve">od daty </w:t>
      </w:r>
      <w:r>
        <w:rPr>
          <w:rFonts w:ascii="Times New Roman" w:hAnsi="Times New Roman"/>
          <w:sz w:val="22"/>
          <w:szCs w:val="22"/>
        </w:rPr>
        <w:t xml:space="preserve">podpisania niniejszej umowy </w:t>
      </w:r>
      <w:r w:rsidRPr="00515AFA">
        <w:rPr>
          <w:rFonts w:ascii="Times New Roman" w:hAnsi="Times New Roman"/>
          <w:sz w:val="22"/>
          <w:szCs w:val="22"/>
        </w:rPr>
        <w:t xml:space="preserve"> do siedziby Kupującego.</w:t>
      </w:r>
    </w:p>
    <w:p w14:paraId="44305DE0" w14:textId="77777777" w:rsidR="00F76E64" w:rsidRDefault="00F76E64" w:rsidP="00F76E64">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4C765D46" w14:textId="775AA216" w:rsidR="00F76E64" w:rsidRPr="00C47A84" w:rsidRDefault="00F76E64" w:rsidP="00F76E64">
      <w:pPr>
        <w:pStyle w:val="Tekstpodstawowy"/>
        <w:numPr>
          <w:ilvl w:val="0"/>
          <w:numId w:val="29"/>
        </w:numPr>
        <w:tabs>
          <w:tab w:val="num" w:pos="0"/>
        </w:tabs>
        <w:spacing w:line="240" w:lineRule="auto"/>
        <w:ind w:left="360" w:right="-47"/>
        <w:jc w:val="both"/>
        <w:rPr>
          <w:rFonts w:ascii="Times New Roman" w:hAnsi="Times New Roman"/>
          <w:sz w:val="22"/>
          <w:szCs w:val="22"/>
        </w:rPr>
      </w:pPr>
      <w:r w:rsidRPr="00F76E64">
        <w:rPr>
          <w:rFonts w:ascii="Times New Roman" w:hAnsi="Times New Roman"/>
          <w:sz w:val="22"/>
          <w:szCs w:val="22"/>
        </w:rPr>
        <w:t xml:space="preserve">Dodatkowo Sprzedawca zobowiązuje się (bez prawa do odrębnego wynagrodzenia) do przeprowadzenia szkolenia </w:t>
      </w:r>
      <w:r w:rsidR="00C47A84" w:rsidRPr="00C47A84">
        <w:rPr>
          <w:rFonts w:ascii="Times New Roman" w:hAnsi="Times New Roman"/>
          <w:sz w:val="22"/>
          <w:szCs w:val="22"/>
        </w:rPr>
        <w:t>obejmujące</w:t>
      </w:r>
      <w:r w:rsidR="00C47A84">
        <w:rPr>
          <w:rFonts w:ascii="Times New Roman" w:hAnsi="Times New Roman"/>
          <w:sz w:val="22"/>
          <w:szCs w:val="22"/>
        </w:rPr>
        <w:t>go</w:t>
      </w:r>
      <w:r w:rsidR="00C47A84" w:rsidRPr="00C47A84">
        <w:rPr>
          <w:rFonts w:ascii="Times New Roman" w:hAnsi="Times New Roman"/>
          <w:sz w:val="22"/>
          <w:szCs w:val="22"/>
        </w:rPr>
        <w:t xml:space="preserve"> uruchomienie sprzętu, przekazanie informacji dotyczących doboru wrzecion do płynów o odpowiedniej lepkości, przeszkolenie z obsługi oprogramowania dwóch osób</w:t>
      </w:r>
      <w:r w:rsidR="00C47A84">
        <w:rPr>
          <w:rFonts w:ascii="Times New Roman" w:hAnsi="Times New Roman"/>
          <w:sz w:val="22"/>
          <w:szCs w:val="22"/>
        </w:rPr>
        <w:t xml:space="preserve"> personelu Kupującego</w:t>
      </w:r>
      <w:r w:rsidRPr="00C47A84">
        <w:rPr>
          <w:rFonts w:ascii="Times New Roman" w:hAnsi="Times New Roman"/>
          <w:sz w:val="22"/>
          <w:szCs w:val="22"/>
        </w:rPr>
        <w:t>.</w:t>
      </w:r>
    </w:p>
    <w:p w14:paraId="0E8E2874" w14:textId="3F8B7DE0" w:rsidR="00F76E64" w:rsidRPr="00515AFA" w:rsidRDefault="00F76E64" w:rsidP="00F76E64">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w:t>
      </w:r>
      <w:r>
        <w:rPr>
          <w:rFonts w:ascii="Times New Roman" w:hAnsi="Times New Roman"/>
          <w:sz w:val="22"/>
          <w:szCs w:val="22"/>
        </w:rPr>
        <w:t xml:space="preserve"> i zainstaluje</w:t>
      </w:r>
      <w:r w:rsidRPr="00515AFA">
        <w:rPr>
          <w:rFonts w:ascii="Times New Roman" w:hAnsi="Times New Roman"/>
          <w:sz w:val="22"/>
          <w:szCs w:val="22"/>
        </w:rPr>
        <w:t xml:space="preserve"> towar na miejsce przeznaczenia w stanie zupełnym.</w:t>
      </w:r>
    </w:p>
    <w:p w14:paraId="7EB2A7F4" w14:textId="77777777" w:rsidR="00F76E64" w:rsidRPr="00515AFA" w:rsidRDefault="00F76E64" w:rsidP="00F76E64">
      <w:pPr>
        <w:pStyle w:val="Tekstpodstawowy"/>
        <w:spacing w:line="240" w:lineRule="auto"/>
        <w:ind w:right="-47"/>
        <w:jc w:val="center"/>
        <w:rPr>
          <w:rFonts w:ascii="Times New Roman" w:hAnsi="Times New Roman"/>
          <w:b/>
          <w:sz w:val="22"/>
          <w:szCs w:val="22"/>
        </w:rPr>
      </w:pPr>
    </w:p>
    <w:p w14:paraId="26E2363A" w14:textId="77777777" w:rsidR="00F76E64" w:rsidRPr="00515AFA" w:rsidRDefault="00F76E64" w:rsidP="00F76E6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4F4708D7" w14:textId="77777777" w:rsidR="00F76E64" w:rsidRPr="00515AFA" w:rsidRDefault="00F76E64" w:rsidP="00F76E64">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732AFBAA" w14:textId="77777777" w:rsidR="00F76E64" w:rsidRPr="00515AFA" w:rsidRDefault="00F76E64" w:rsidP="00F76E64">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5305A79C" w14:textId="77777777" w:rsidR="00F76E64" w:rsidRPr="00515AFA" w:rsidRDefault="00F76E64" w:rsidP="00F76E64">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1AFBF972" w14:textId="77777777" w:rsidR="00F76E64" w:rsidRPr="00515AFA" w:rsidRDefault="00F76E64" w:rsidP="00F76E64">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t xml:space="preserve">i opłaty związane z dostarczeniem przedmiotu zamówienia; opłaty za  transport </w:t>
      </w:r>
      <w:r w:rsidRPr="00515AFA">
        <w:rPr>
          <w:rFonts w:ascii="Times New Roman" w:hAnsi="Times New Roman"/>
          <w:sz w:val="22"/>
          <w:szCs w:val="22"/>
        </w:rPr>
        <w:br/>
        <w:t>i ubezpieczenie, załadunek, wyładunek, dokumentację niezbędną do normalnego  użytkowania, konserwacji i naprawy przedmiotu umowy.</w:t>
      </w:r>
    </w:p>
    <w:p w14:paraId="4F9D41DC" w14:textId="77777777" w:rsidR="00F76E64" w:rsidRPr="00515AFA" w:rsidRDefault="00F76E64" w:rsidP="00F76E64">
      <w:pPr>
        <w:pStyle w:val="Tekstpodstawowy"/>
        <w:spacing w:line="240" w:lineRule="auto"/>
        <w:ind w:right="-47"/>
        <w:jc w:val="center"/>
        <w:rPr>
          <w:rFonts w:ascii="Times New Roman" w:hAnsi="Times New Roman"/>
          <w:b/>
          <w:sz w:val="22"/>
          <w:szCs w:val="22"/>
        </w:rPr>
      </w:pPr>
    </w:p>
    <w:p w14:paraId="1CA804E4" w14:textId="77777777" w:rsidR="00C47A84" w:rsidRDefault="00C47A84" w:rsidP="00F76E64">
      <w:pPr>
        <w:pStyle w:val="Tekstpodstawowy"/>
        <w:spacing w:line="240" w:lineRule="auto"/>
        <w:ind w:right="-47"/>
        <w:jc w:val="center"/>
        <w:rPr>
          <w:rFonts w:ascii="Times New Roman" w:hAnsi="Times New Roman"/>
          <w:b/>
          <w:sz w:val="22"/>
          <w:szCs w:val="22"/>
        </w:rPr>
      </w:pPr>
    </w:p>
    <w:p w14:paraId="7A9881F9" w14:textId="77777777" w:rsidR="00C47A84" w:rsidRDefault="00C47A84" w:rsidP="00F76E64">
      <w:pPr>
        <w:pStyle w:val="Tekstpodstawowy"/>
        <w:spacing w:line="240" w:lineRule="auto"/>
        <w:ind w:right="-47"/>
        <w:jc w:val="center"/>
        <w:rPr>
          <w:rFonts w:ascii="Times New Roman" w:hAnsi="Times New Roman"/>
          <w:b/>
          <w:sz w:val="22"/>
          <w:szCs w:val="22"/>
        </w:rPr>
      </w:pPr>
    </w:p>
    <w:p w14:paraId="0CBA78F9" w14:textId="77777777" w:rsidR="00C47A84" w:rsidRDefault="00C47A84" w:rsidP="00F76E64">
      <w:pPr>
        <w:pStyle w:val="Tekstpodstawowy"/>
        <w:spacing w:line="240" w:lineRule="auto"/>
        <w:ind w:right="-47"/>
        <w:jc w:val="center"/>
        <w:rPr>
          <w:rFonts w:ascii="Times New Roman" w:hAnsi="Times New Roman"/>
          <w:b/>
          <w:sz w:val="22"/>
          <w:szCs w:val="22"/>
        </w:rPr>
      </w:pPr>
    </w:p>
    <w:p w14:paraId="5EF47EA5" w14:textId="47BF30A8" w:rsidR="00F76E64" w:rsidRPr="00515AFA" w:rsidRDefault="00F76E64" w:rsidP="00F76E6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lastRenderedPageBreak/>
        <w:t>§ 4</w:t>
      </w:r>
    </w:p>
    <w:p w14:paraId="64AB6518" w14:textId="77777777" w:rsidR="00F76E64" w:rsidRDefault="00F76E64" w:rsidP="00F76E64">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1E522BCD" w14:textId="77777777" w:rsidR="00F76E64" w:rsidRPr="00515AFA" w:rsidRDefault="00F76E64" w:rsidP="00F76E64">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515AFA">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51672865" w14:textId="77777777" w:rsidR="00F76E64" w:rsidRPr="00515AFA" w:rsidRDefault="00F76E64" w:rsidP="00F76E64">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7D858B1F" w14:textId="77777777" w:rsidR="00F76E64" w:rsidRPr="00515AFA" w:rsidRDefault="00F76E64" w:rsidP="00F76E64">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07371BB4" w14:textId="77777777" w:rsidR="00F76E64" w:rsidRPr="00515AFA" w:rsidRDefault="00F76E64" w:rsidP="00F76E64">
      <w:pPr>
        <w:pStyle w:val="Tekstpodstawowy"/>
        <w:spacing w:line="240" w:lineRule="auto"/>
        <w:ind w:right="-47"/>
        <w:jc w:val="center"/>
        <w:rPr>
          <w:rFonts w:ascii="Times New Roman" w:hAnsi="Times New Roman"/>
          <w:b/>
          <w:sz w:val="22"/>
          <w:szCs w:val="22"/>
        </w:rPr>
      </w:pPr>
    </w:p>
    <w:p w14:paraId="682E6A2E" w14:textId="77777777" w:rsidR="00F76E64" w:rsidRPr="00515AFA" w:rsidRDefault="00F76E64" w:rsidP="00F76E6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57AC63D7" w14:textId="77777777" w:rsidR="00F76E64" w:rsidRPr="00515AFA" w:rsidRDefault="00F76E64" w:rsidP="00F76E64">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0B7F15FC" w14:textId="77777777" w:rsidR="00F76E64" w:rsidRPr="00515AFA" w:rsidRDefault="00F76E64" w:rsidP="00F76E64">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257B2716" w14:textId="77777777" w:rsidR="00F76E64" w:rsidRPr="00515AFA" w:rsidRDefault="00F76E64" w:rsidP="00F76E64">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009735DC" w14:textId="77777777" w:rsidR="00F76E64" w:rsidRPr="00515AFA" w:rsidRDefault="00F76E64" w:rsidP="00F76E64">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43F9FB9C" w14:textId="77777777" w:rsidR="00F76E64" w:rsidRPr="00515AFA" w:rsidRDefault="00F76E64" w:rsidP="00F76E64">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Sprzedawcy, w wysokości 10% całkowitego wynagrodzenia netto określonego w  § 3 ust. 1;</w:t>
      </w:r>
    </w:p>
    <w:p w14:paraId="68365C79" w14:textId="77777777" w:rsidR="00F76E64" w:rsidRPr="00515AFA" w:rsidRDefault="00F76E64" w:rsidP="00F76E64">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z winy Sprzedawcy, w wysokości 10% wartości netto części przedmiotu umowy, której dotyczy odstąpienie;</w:t>
      </w:r>
    </w:p>
    <w:p w14:paraId="08867A3B" w14:textId="77777777" w:rsidR="00F76E64" w:rsidRPr="00515AFA" w:rsidRDefault="00F76E64" w:rsidP="00F76E64">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2A0BEEF8" w14:textId="77777777" w:rsidR="00F76E64" w:rsidRPr="00515AFA" w:rsidRDefault="00F76E64" w:rsidP="00F76E64">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Kupującego, w wysokości 10% całkowitego wynagrodzenia netto określonego w § 3 ust. 1;</w:t>
      </w:r>
    </w:p>
    <w:p w14:paraId="26DB6927" w14:textId="77777777" w:rsidR="00F76E64" w:rsidRPr="00515AFA" w:rsidRDefault="00F76E64" w:rsidP="00F76E64">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winy Kupującego, w wysokości 10% wartości netto części przedmiotu umowy, której dotyczy odstąpienie</w:t>
      </w:r>
    </w:p>
    <w:p w14:paraId="4A5DB477" w14:textId="77777777" w:rsidR="00F76E64" w:rsidRPr="00515AFA" w:rsidRDefault="00F76E64" w:rsidP="00F76E64">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07E11505" w14:textId="77777777" w:rsidR="00F76E64" w:rsidRPr="00515AFA" w:rsidRDefault="00F76E64" w:rsidP="00F76E64">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60F027D9" w14:textId="77777777" w:rsidR="00F76E64" w:rsidRPr="00515AFA" w:rsidRDefault="00F76E64" w:rsidP="00F76E64">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78359129" w14:textId="77777777" w:rsidR="00F76E64" w:rsidRPr="00515AFA" w:rsidRDefault="00F76E64" w:rsidP="00F76E64">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3A0ED039" w14:textId="77777777" w:rsidR="00F76E64" w:rsidRPr="00515AFA" w:rsidRDefault="00F76E64" w:rsidP="00F76E64">
      <w:pPr>
        <w:pStyle w:val="Tekstpodstawowy"/>
        <w:ind w:right="-47"/>
        <w:jc w:val="center"/>
        <w:rPr>
          <w:rFonts w:ascii="Times New Roman" w:hAnsi="Times New Roman"/>
          <w:b/>
          <w:sz w:val="22"/>
          <w:szCs w:val="22"/>
        </w:rPr>
      </w:pPr>
    </w:p>
    <w:p w14:paraId="6556FE23" w14:textId="77777777" w:rsidR="00F76E64" w:rsidRPr="00515AFA" w:rsidRDefault="00F76E64" w:rsidP="00F76E64">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55605FFA" w14:textId="77777777" w:rsidR="00F76E64" w:rsidRPr="00515AFA" w:rsidRDefault="00F76E64" w:rsidP="00F76E64">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6D4EDCCC" w14:textId="77777777" w:rsidR="00F76E64" w:rsidRPr="00515AFA" w:rsidRDefault="00F76E64" w:rsidP="00F76E64">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05797C4B" w14:textId="77777777" w:rsidR="00F76E64" w:rsidRPr="00515AFA" w:rsidRDefault="00F76E64" w:rsidP="00F76E64">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20A1F83A" w14:textId="77777777" w:rsidR="00F76E64" w:rsidRPr="00515AFA" w:rsidRDefault="00F76E64" w:rsidP="00F76E64">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w:t>
      </w:r>
      <w:r w:rsidRPr="00515AFA">
        <w:rPr>
          <w:color w:val="000000"/>
          <w:sz w:val="22"/>
          <w:szCs w:val="22"/>
          <w:lang w:val="pl-PL"/>
        </w:rPr>
        <w:lastRenderedPageBreak/>
        <w:t xml:space="preserve">naruszeniem przepisów ustawy o prawie autorskim i prawach pokrewnych (Dz.U. 2017 poz. 880 ze zm.). </w:t>
      </w:r>
    </w:p>
    <w:p w14:paraId="00BC9EA5" w14:textId="77777777" w:rsidR="00F76E64" w:rsidRPr="00515AFA" w:rsidRDefault="00F76E64" w:rsidP="00F76E64">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F1EBDB0" w14:textId="77777777" w:rsidR="00F76E64" w:rsidRPr="00515AFA" w:rsidRDefault="00F76E64" w:rsidP="00F76E64">
      <w:pPr>
        <w:rPr>
          <w:color w:val="00000A"/>
          <w:sz w:val="22"/>
          <w:szCs w:val="22"/>
          <w:lang w:val="pl-PL"/>
        </w:rPr>
      </w:pPr>
    </w:p>
    <w:p w14:paraId="395FE70D" w14:textId="77777777" w:rsidR="00F76E64" w:rsidRPr="00515AFA" w:rsidRDefault="00F76E64" w:rsidP="00F76E64">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2F2FA20F" w14:textId="77777777" w:rsidR="00F76E64" w:rsidRPr="00515AFA" w:rsidRDefault="00F76E64" w:rsidP="00F76E64">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168E61A" w14:textId="77777777" w:rsidR="00F76E64" w:rsidRPr="00515AFA" w:rsidRDefault="00F76E64" w:rsidP="00F76E64">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0504651" w14:textId="77777777" w:rsidR="00F76E64" w:rsidRPr="00515AFA" w:rsidRDefault="00F76E64" w:rsidP="00F76E64">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62A66738" w14:textId="77777777" w:rsidR="00F76E64" w:rsidRPr="00515AFA" w:rsidRDefault="00F76E64" w:rsidP="00F76E64">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4D2A85C" w14:textId="77777777" w:rsidR="00F76E64" w:rsidRPr="00515AFA" w:rsidRDefault="00F76E64" w:rsidP="00F76E64">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4091A32B" w14:textId="77777777" w:rsidR="00F76E64" w:rsidRPr="00515AFA" w:rsidRDefault="00F76E64" w:rsidP="00F76E64">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2E2D88FB" w14:textId="77777777" w:rsidR="00F76E64" w:rsidRPr="00515AFA" w:rsidRDefault="00F76E64" w:rsidP="00F76E64">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23ECCF4A" w14:textId="77777777" w:rsidR="00F76E64" w:rsidRPr="00515AFA" w:rsidRDefault="00F76E64" w:rsidP="00F76E64">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4ED91602" w14:textId="77777777" w:rsidR="00F76E64" w:rsidRPr="00515AFA" w:rsidRDefault="00F76E64" w:rsidP="00F76E64">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792E398B" w14:textId="77777777" w:rsidR="00F76E64" w:rsidRPr="00515AFA" w:rsidRDefault="00F76E64" w:rsidP="00F76E64">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7D627C22" w14:textId="77777777" w:rsidR="00F76E64" w:rsidRPr="00515AFA" w:rsidRDefault="00F76E64" w:rsidP="00F76E64">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46412142" w14:textId="77777777" w:rsidR="00F76E64" w:rsidRPr="00515AFA" w:rsidRDefault="00F76E64" w:rsidP="00F76E64">
      <w:pPr>
        <w:ind w:left="720"/>
        <w:jc w:val="both"/>
        <w:rPr>
          <w:color w:val="00000A"/>
          <w:sz w:val="22"/>
          <w:szCs w:val="22"/>
          <w:lang w:val="pl-PL"/>
        </w:rPr>
      </w:pPr>
    </w:p>
    <w:p w14:paraId="4BA5B306" w14:textId="77777777" w:rsidR="00F76E64" w:rsidRPr="00515AFA" w:rsidRDefault="00F76E64" w:rsidP="00F76E64">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2ED1C30D" w14:textId="77777777" w:rsidR="00F76E64" w:rsidRPr="00515AFA" w:rsidRDefault="00F76E64" w:rsidP="00F76E64">
      <w:pPr>
        <w:numPr>
          <w:ilvl w:val="0"/>
          <w:numId w:val="37"/>
        </w:numPr>
        <w:ind w:left="284" w:hanging="284"/>
        <w:jc w:val="both"/>
        <w:rPr>
          <w:bCs/>
          <w:sz w:val="22"/>
          <w:szCs w:val="22"/>
          <w:lang w:val="pl-PL" w:eastAsia="en-US"/>
        </w:rPr>
      </w:pPr>
      <w:r w:rsidRPr="00515AFA">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0348358" w14:textId="77777777" w:rsidR="00F76E64" w:rsidRPr="00515AFA" w:rsidRDefault="00F76E64" w:rsidP="00F76E64">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w:t>
      </w:r>
      <w:r w:rsidRPr="00515AFA">
        <w:rPr>
          <w:sz w:val="22"/>
          <w:szCs w:val="22"/>
          <w:lang w:val="pl-PL"/>
        </w:rPr>
        <w:lastRenderedPageBreak/>
        <w:t xml:space="preserve">do obrotu na terytorium Rzeczypospolitej Polskiej, sprawny technicznie - w oryginalnych nienaruszonych opakowaniach. </w:t>
      </w:r>
    </w:p>
    <w:p w14:paraId="399F9498" w14:textId="77777777" w:rsidR="00F76E64" w:rsidRPr="00515AFA" w:rsidRDefault="00F76E64" w:rsidP="00F76E64">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3A146BF4" w14:textId="77777777" w:rsidR="00F76E64" w:rsidRPr="00515AFA" w:rsidRDefault="00F76E64" w:rsidP="00F76E64">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3C7E3639" w14:textId="77777777" w:rsidR="00F76E64" w:rsidRPr="00515AFA" w:rsidRDefault="00F76E64" w:rsidP="00F76E64">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50F30697" w14:textId="77777777" w:rsidR="00F76E64" w:rsidRPr="00515AFA" w:rsidRDefault="00F76E64" w:rsidP="00F76E64">
      <w:pPr>
        <w:numPr>
          <w:ilvl w:val="1"/>
          <w:numId w:val="35"/>
        </w:numPr>
        <w:jc w:val="both"/>
        <w:rPr>
          <w:bCs/>
          <w:sz w:val="22"/>
          <w:szCs w:val="22"/>
          <w:lang w:val="pl-PL" w:eastAsia="en-US"/>
        </w:rPr>
      </w:pPr>
      <w:r w:rsidRPr="00515AFA">
        <w:rPr>
          <w:sz w:val="22"/>
          <w:szCs w:val="22"/>
          <w:lang w:val="pl-PL"/>
        </w:rPr>
        <w:t xml:space="preserve">usługa gwarancyjna świadczona będzie przez producenta lub autoryzowanego partnera serwisowego producenta tj. ………………………………….... </w:t>
      </w:r>
    </w:p>
    <w:p w14:paraId="1650BF8D" w14:textId="77777777" w:rsidR="00F76E64" w:rsidRPr="00515AFA" w:rsidRDefault="00F76E64" w:rsidP="00F76E64">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32D13EE5" w14:textId="77777777" w:rsidR="00F76E64" w:rsidRPr="00515AFA" w:rsidRDefault="00F76E64" w:rsidP="00F76E64">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20669349" w14:textId="424AEECF" w:rsidR="00F76E64" w:rsidRPr="00E448C0" w:rsidRDefault="00F76E64" w:rsidP="00F76E64">
      <w:pPr>
        <w:numPr>
          <w:ilvl w:val="1"/>
          <w:numId w:val="35"/>
        </w:numPr>
        <w:jc w:val="both"/>
        <w:rPr>
          <w:bCs/>
          <w:sz w:val="22"/>
          <w:szCs w:val="22"/>
          <w:lang w:val="pl-PL" w:eastAsia="en-US"/>
        </w:rPr>
      </w:pPr>
      <w:r w:rsidRPr="00E448C0">
        <w:rPr>
          <w:b/>
          <w:bCs/>
          <w:color w:val="000000"/>
          <w:sz w:val="22"/>
          <w:szCs w:val="22"/>
          <w:lang w:val="pl-PL"/>
        </w:rPr>
        <w:t>Czas reakcji na zgłoszenie usterki:</w:t>
      </w:r>
      <w:r w:rsidRPr="00E448C0">
        <w:rPr>
          <w:color w:val="000000"/>
          <w:sz w:val="22"/>
          <w:szCs w:val="22"/>
          <w:lang w:val="pl-PL"/>
        </w:rPr>
        <w:t xml:space="preserve"> nie dłuższy niż </w:t>
      </w:r>
      <w:r>
        <w:rPr>
          <w:b/>
          <w:bCs/>
          <w:color w:val="000000"/>
          <w:sz w:val="22"/>
          <w:szCs w:val="22"/>
          <w:lang w:val="pl-PL"/>
        </w:rPr>
        <w:t>2 tygodnie</w:t>
      </w:r>
      <w:r w:rsidRPr="00E448C0">
        <w:rPr>
          <w:color w:val="000000"/>
          <w:sz w:val="22"/>
          <w:szCs w:val="22"/>
          <w:lang w:val="pl-PL"/>
        </w:rPr>
        <w:t xml:space="preserve"> od momentu zgłoszenia</w:t>
      </w:r>
      <w:r w:rsidRPr="00515AFA">
        <w:rPr>
          <w:bCs/>
          <w:sz w:val="22"/>
          <w:szCs w:val="22"/>
          <w:lang w:val="pl-PL" w:eastAsia="en-US"/>
        </w:rPr>
        <w:t xml:space="preserve">, </w:t>
      </w:r>
      <w:r w:rsidRPr="00E448C0">
        <w:rPr>
          <w:rFonts w:ascii="Arial" w:hAnsi="Arial" w:cs="Arial"/>
          <w:b/>
          <w:bCs/>
          <w:color w:val="000000"/>
          <w:lang w:val="pl-PL"/>
        </w:rPr>
        <w:t>Czas naprawy:</w:t>
      </w:r>
      <w:r w:rsidRPr="00E448C0">
        <w:rPr>
          <w:rFonts w:ascii="Arial" w:hAnsi="Arial" w:cs="Arial"/>
          <w:color w:val="000000"/>
          <w:lang w:val="pl-PL"/>
        </w:rPr>
        <w:t xml:space="preserve"> </w:t>
      </w:r>
      <w:r w:rsidRPr="00E448C0">
        <w:rPr>
          <w:color w:val="000000"/>
          <w:sz w:val="22"/>
          <w:szCs w:val="22"/>
          <w:lang w:val="pl-PL"/>
        </w:rPr>
        <w:t xml:space="preserve">nie dłuższy niż </w:t>
      </w:r>
      <w:r>
        <w:rPr>
          <w:b/>
          <w:bCs/>
          <w:color w:val="000000"/>
          <w:sz w:val="22"/>
          <w:szCs w:val="22"/>
          <w:lang w:val="pl-PL"/>
        </w:rPr>
        <w:t xml:space="preserve">2 </w:t>
      </w:r>
      <w:proofErr w:type="spellStart"/>
      <w:r>
        <w:rPr>
          <w:b/>
          <w:bCs/>
          <w:color w:val="000000"/>
          <w:sz w:val="22"/>
          <w:szCs w:val="22"/>
          <w:lang w:val="pl-PL"/>
        </w:rPr>
        <w:t>miesiace</w:t>
      </w:r>
      <w:proofErr w:type="spellEnd"/>
      <w:r w:rsidRPr="00E448C0">
        <w:rPr>
          <w:color w:val="000000"/>
          <w:sz w:val="22"/>
          <w:szCs w:val="22"/>
          <w:lang w:val="pl-PL"/>
        </w:rPr>
        <w:t xml:space="preserve"> od momentu zgłoszenia (</w:t>
      </w:r>
      <w:r w:rsidRPr="00E448C0">
        <w:rPr>
          <w:sz w:val="22"/>
          <w:szCs w:val="22"/>
          <w:lang w:val="pl-PL"/>
        </w:rPr>
        <w:t>za dni robocze przyjmuje się dni od poniedziałku do piątku z pominięciem dni ustawowo wolnych od pracy)</w:t>
      </w:r>
      <w:r w:rsidRPr="00E448C0">
        <w:rPr>
          <w:bCs/>
          <w:sz w:val="22"/>
          <w:szCs w:val="22"/>
          <w:lang w:val="pl-PL" w:eastAsia="en-US"/>
        </w:rPr>
        <w:t>.</w:t>
      </w:r>
    </w:p>
    <w:p w14:paraId="1A2D24EC" w14:textId="77777777" w:rsidR="00F76E64" w:rsidRPr="00515AFA" w:rsidRDefault="00F76E64" w:rsidP="00F76E64">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50EE3D90" w14:textId="77777777" w:rsidR="00F76E64" w:rsidRPr="00515AFA" w:rsidRDefault="00F76E64" w:rsidP="00F76E64">
      <w:pPr>
        <w:numPr>
          <w:ilvl w:val="1"/>
          <w:numId w:val="35"/>
        </w:numPr>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5EBC9042" w14:textId="77777777" w:rsidR="00F76E64" w:rsidRPr="00515AFA" w:rsidRDefault="00F76E64" w:rsidP="00F76E64">
      <w:pPr>
        <w:numPr>
          <w:ilvl w:val="1"/>
          <w:numId w:val="35"/>
        </w:numPr>
        <w:jc w:val="both"/>
        <w:rPr>
          <w:bCs/>
          <w:sz w:val="22"/>
          <w:szCs w:val="22"/>
          <w:lang w:val="pl-PL" w:eastAsia="en-US"/>
        </w:rPr>
      </w:pPr>
      <w:r w:rsidRPr="00515AFA">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02F710BE" w14:textId="77777777" w:rsidR="00F76E64" w:rsidRPr="00515AFA" w:rsidRDefault="00F76E64" w:rsidP="00F76E64">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5B49F78D" w14:textId="77777777" w:rsidR="00F76E64" w:rsidRPr="00515AFA" w:rsidRDefault="00F76E64" w:rsidP="00F76E64">
      <w:pPr>
        <w:ind w:left="567"/>
        <w:jc w:val="both"/>
        <w:rPr>
          <w:bCs/>
          <w:sz w:val="22"/>
          <w:szCs w:val="22"/>
          <w:lang w:val="pl-PL" w:eastAsia="en-US"/>
        </w:rPr>
      </w:pPr>
    </w:p>
    <w:p w14:paraId="3FAAD4B6" w14:textId="77777777" w:rsidR="00F76E64" w:rsidRPr="00515AFA" w:rsidRDefault="00F76E64" w:rsidP="00F76E64">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17AF1799" w14:textId="77777777" w:rsidR="00F76E64" w:rsidRPr="00515AFA" w:rsidRDefault="00F76E64" w:rsidP="00F76E64">
      <w:pPr>
        <w:numPr>
          <w:ilvl w:val="0"/>
          <w:numId w:val="37"/>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3328F504" w14:textId="77777777" w:rsidR="00F76E64" w:rsidRPr="00515AFA" w:rsidRDefault="00F76E64" w:rsidP="00F76E64">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454C6947" w14:textId="77777777" w:rsidR="00F76E64" w:rsidRPr="00515AFA" w:rsidRDefault="00F76E64" w:rsidP="00F76E64">
      <w:pPr>
        <w:numPr>
          <w:ilvl w:val="0"/>
          <w:numId w:val="37"/>
        </w:numPr>
        <w:ind w:left="284" w:hanging="284"/>
        <w:jc w:val="both"/>
        <w:rPr>
          <w:bCs/>
          <w:sz w:val="22"/>
          <w:szCs w:val="22"/>
          <w:lang w:val="pl-PL" w:eastAsia="en-US"/>
        </w:rPr>
      </w:pPr>
      <w:r w:rsidRPr="00515AFA">
        <w:rPr>
          <w:bCs/>
          <w:sz w:val="22"/>
          <w:szCs w:val="22"/>
          <w:lang w:val="pl-PL" w:eastAsia="en-US"/>
        </w:rPr>
        <w:t xml:space="preserve">W przypadku wady lub usterki dysku lub innego nośnika danych, będzie on wymieniony przez Wykonawcę na nowy bez konieczności zwrotu uszkodzonego </w:t>
      </w:r>
      <w:r w:rsidRPr="00515AFA">
        <w:rPr>
          <w:bCs/>
          <w:sz w:val="22"/>
          <w:szCs w:val="22"/>
          <w:lang w:val="pl-PL" w:eastAsia="en-US"/>
        </w:rPr>
        <w:br/>
        <w:t>i dokonywania ekspertyzy poza siedzibą Zamawiającego. Wykonawcy przysługuje prawo sprawdzenia awarii dysku lub nośnika w siedzibie Zamawiającego.</w:t>
      </w:r>
    </w:p>
    <w:p w14:paraId="1F6FA5EE" w14:textId="77777777" w:rsidR="00F76E64" w:rsidRPr="00515AFA" w:rsidRDefault="00F76E64" w:rsidP="00F76E64">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93D6CD6" w14:textId="77777777" w:rsidR="00F76E64" w:rsidRPr="00515AFA" w:rsidRDefault="00F76E64" w:rsidP="00F76E64">
      <w:pPr>
        <w:numPr>
          <w:ilvl w:val="0"/>
          <w:numId w:val="37"/>
        </w:numPr>
        <w:ind w:left="284" w:hanging="284"/>
        <w:jc w:val="both"/>
        <w:rPr>
          <w:sz w:val="22"/>
          <w:szCs w:val="22"/>
          <w:lang w:val="pl-PL"/>
        </w:rPr>
      </w:pPr>
      <w:r w:rsidRPr="00515AFA">
        <w:rPr>
          <w:bCs/>
          <w:sz w:val="22"/>
          <w:szCs w:val="22"/>
          <w:lang w:val="pl-PL" w:eastAsia="en-US"/>
        </w:rPr>
        <w:lastRenderedPageBreak/>
        <w:t>Sprzedawca zobowiązuje się do wymiany wadliwego urządzenia (zespołu) na wolny od wad po bezskutecznych dwóch naprawach gwarancyjnych.</w:t>
      </w:r>
    </w:p>
    <w:p w14:paraId="64850B42" w14:textId="77777777" w:rsidR="00F76E64" w:rsidRPr="00515AFA" w:rsidRDefault="00F76E64" w:rsidP="00F76E64">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5F0DC1AF" w14:textId="77777777" w:rsidR="00F76E64" w:rsidRPr="00515AFA" w:rsidRDefault="00F76E64" w:rsidP="00F76E64">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2DCC4731" w14:textId="77777777" w:rsidR="00F76E64" w:rsidRPr="00515AFA" w:rsidRDefault="00F76E64" w:rsidP="00F76E64">
      <w:pPr>
        <w:pStyle w:val="Tekstpodstawowy"/>
        <w:spacing w:line="240" w:lineRule="auto"/>
        <w:ind w:right="-47"/>
        <w:rPr>
          <w:rFonts w:ascii="Times New Roman" w:hAnsi="Times New Roman"/>
          <w:b/>
          <w:sz w:val="22"/>
          <w:szCs w:val="22"/>
        </w:rPr>
      </w:pPr>
    </w:p>
    <w:p w14:paraId="10D3FCDE" w14:textId="77777777" w:rsidR="00F76E64" w:rsidRPr="00515AFA" w:rsidRDefault="00F76E64" w:rsidP="00F76E6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2F9890DD" w14:textId="77777777" w:rsidR="00F76E64" w:rsidRPr="00515AFA" w:rsidRDefault="00F76E64" w:rsidP="00F76E6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0AFA3B51" w14:textId="77777777" w:rsidR="00F76E64" w:rsidRPr="00515AFA" w:rsidRDefault="00F76E64" w:rsidP="00F76E64">
      <w:pPr>
        <w:pStyle w:val="Tekstpodstawowy"/>
        <w:spacing w:line="240" w:lineRule="auto"/>
        <w:ind w:right="-47"/>
        <w:jc w:val="both"/>
        <w:rPr>
          <w:rFonts w:ascii="Times New Roman" w:hAnsi="Times New Roman"/>
          <w:sz w:val="22"/>
          <w:szCs w:val="22"/>
        </w:rPr>
      </w:pPr>
    </w:p>
    <w:p w14:paraId="3CC23B69" w14:textId="77777777" w:rsidR="00F76E64" w:rsidRPr="00515AFA" w:rsidRDefault="00F76E64" w:rsidP="00F76E64">
      <w:pPr>
        <w:spacing w:line="240" w:lineRule="atLeast"/>
        <w:ind w:right="-47"/>
        <w:jc w:val="center"/>
        <w:rPr>
          <w:b/>
          <w:sz w:val="22"/>
          <w:szCs w:val="22"/>
        </w:rPr>
      </w:pPr>
      <w:r w:rsidRPr="00515AFA">
        <w:rPr>
          <w:b/>
          <w:sz w:val="22"/>
          <w:szCs w:val="22"/>
        </w:rPr>
        <w:t>§ 10</w:t>
      </w:r>
    </w:p>
    <w:p w14:paraId="026E12B3" w14:textId="77777777" w:rsidR="00F76E64" w:rsidRPr="00515AFA" w:rsidRDefault="00F76E64" w:rsidP="00F76E64">
      <w:pPr>
        <w:spacing w:line="240" w:lineRule="atLeast"/>
        <w:ind w:right="-47"/>
        <w:rPr>
          <w:sz w:val="22"/>
          <w:szCs w:val="22"/>
          <w:lang w:val="pl-PL"/>
        </w:rPr>
      </w:pPr>
    </w:p>
    <w:p w14:paraId="53D0118D" w14:textId="77777777" w:rsidR="00F76E64" w:rsidRPr="00515AFA" w:rsidRDefault="00F76E64" w:rsidP="00F76E64">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703E34B9" w14:textId="77777777" w:rsidR="00F76E64" w:rsidRPr="00515AFA" w:rsidRDefault="00F76E64" w:rsidP="00F76E64">
      <w:pPr>
        <w:tabs>
          <w:tab w:val="left" w:pos="367"/>
        </w:tabs>
        <w:spacing w:line="276" w:lineRule="auto"/>
        <w:ind w:left="360" w:right="60"/>
        <w:contextualSpacing/>
        <w:jc w:val="both"/>
        <w:rPr>
          <w:rFonts w:eastAsia="Calibri"/>
          <w:sz w:val="22"/>
          <w:szCs w:val="22"/>
          <w:lang w:val="pl-PL" w:eastAsia="en-US"/>
        </w:rPr>
      </w:pPr>
    </w:p>
    <w:p w14:paraId="1D79A0A2" w14:textId="77777777" w:rsidR="00F76E64" w:rsidRPr="00515AFA" w:rsidRDefault="00F76E64" w:rsidP="00F76E64">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5E143167" w14:textId="77777777" w:rsidR="00F76E64" w:rsidRPr="00515AFA" w:rsidRDefault="00F76E64" w:rsidP="00F76E64">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47B8325B" w14:textId="77777777" w:rsidR="00F76E64" w:rsidRPr="00515AFA" w:rsidRDefault="00F76E64" w:rsidP="00F76E64">
      <w:pPr>
        <w:tabs>
          <w:tab w:val="left" w:pos="387"/>
        </w:tabs>
        <w:spacing w:line="276" w:lineRule="auto"/>
        <w:ind w:left="720" w:right="60"/>
        <w:contextualSpacing/>
        <w:jc w:val="both"/>
        <w:rPr>
          <w:rFonts w:eastAsia="Calibri"/>
          <w:sz w:val="22"/>
          <w:szCs w:val="22"/>
          <w:lang w:val="pl-PL" w:eastAsia="en-US"/>
        </w:rPr>
      </w:pPr>
    </w:p>
    <w:p w14:paraId="0070A328" w14:textId="77777777" w:rsidR="00F76E64" w:rsidRPr="00515AFA" w:rsidRDefault="00F76E64" w:rsidP="00F76E64">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7C2FDDB1" w14:textId="77777777" w:rsidR="00F76E64" w:rsidRPr="00515AFA" w:rsidRDefault="00F76E64" w:rsidP="00F76E64">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358B6ED" w14:textId="77777777" w:rsidR="00F76E64" w:rsidRPr="00515AFA" w:rsidRDefault="00F76E64" w:rsidP="00F76E64">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D6E8F92" w14:textId="77777777" w:rsidR="00F76E64" w:rsidRPr="00515AFA" w:rsidRDefault="00F76E64" w:rsidP="00F76E64">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658695F9" w14:textId="77777777" w:rsidR="00F76E64" w:rsidRPr="00515AFA" w:rsidRDefault="00F76E64" w:rsidP="00F76E64">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7346BA9" w14:textId="77777777" w:rsidR="00F76E64" w:rsidRPr="00515AFA" w:rsidRDefault="00F76E64" w:rsidP="00F76E64">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lastRenderedPageBreak/>
        <w:t>Z Inspektorem Ochrony Danych Osobowych lub osobą odpowiedzialną za ochronę danych osobowych można kontaktować się:</w:t>
      </w:r>
    </w:p>
    <w:p w14:paraId="31133C6A" w14:textId="77777777" w:rsidR="00F76E64" w:rsidRPr="00515AFA" w:rsidRDefault="00F76E64" w:rsidP="00F76E64">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4A017876" w14:textId="77777777" w:rsidR="00F76E64" w:rsidRPr="00515AFA" w:rsidRDefault="00F76E64" w:rsidP="00F76E64">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35772B6C" w14:textId="77777777" w:rsidR="00F76E64" w:rsidRPr="00515AFA" w:rsidRDefault="00F76E64" w:rsidP="00F76E64">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7C99EEF" w14:textId="77777777" w:rsidR="00F76E64" w:rsidRPr="00515AFA" w:rsidRDefault="00F76E64" w:rsidP="00F76E64">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4CE3025A" w14:textId="77777777" w:rsidR="00F76E64" w:rsidRPr="00515AFA" w:rsidRDefault="00F76E64" w:rsidP="00F76E64">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3BDE1422" w14:textId="77777777" w:rsidR="00F76E64" w:rsidRPr="00515AFA" w:rsidRDefault="00F76E64" w:rsidP="00F76E64">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51B7233C" w14:textId="77777777" w:rsidR="00F76E64" w:rsidRPr="00515AFA" w:rsidRDefault="00F76E64" w:rsidP="00F76E64">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79CF8830" w14:textId="77777777" w:rsidR="00F76E64" w:rsidRPr="00515AFA" w:rsidRDefault="00F76E64" w:rsidP="00F76E64">
      <w:pPr>
        <w:numPr>
          <w:ilvl w:val="0"/>
          <w:numId w:val="43"/>
        </w:numPr>
        <w:suppressAutoHyphens/>
        <w:autoSpaceDN w:val="0"/>
        <w:spacing w:after="147"/>
        <w:jc w:val="both"/>
        <w:rPr>
          <w:color w:val="000000"/>
          <w:sz w:val="22"/>
          <w:szCs w:val="22"/>
          <w:lang w:val="pl-PL"/>
        </w:rPr>
      </w:pPr>
      <w:bookmarkStart w:id="4" w:name="_Hlk87256647"/>
      <w:r w:rsidRPr="00515AFA">
        <w:rPr>
          <w:color w:val="000000"/>
          <w:sz w:val="22"/>
          <w:szCs w:val="22"/>
          <w:lang w:val="pl-PL"/>
        </w:rPr>
        <w:t xml:space="preserve">w zakresie zmiany terminu wykonania lub terminów pośrednich wskazanych </w:t>
      </w:r>
      <w:r w:rsidRPr="00515AFA">
        <w:rPr>
          <w:color w:val="000000"/>
          <w:sz w:val="22"/>
          <w:szCs w:val="22"/>
          <w:lang w:val="pl-PL"/>
        </w:rPr>
        <w:br/>
        <w:t xml:space="preserve">w Umowie: </w:t>
      </w:r>
    </w:p>
    <w:p w14:paraId="29A8A003" w14:textId="77777777" w:rsidR="00F76E64" w:rsidRPr="00515AFA" w:rsidRDefault="00F76E64" w:rsidP="00F76E64">
      <w:pPr>
        <w:suppressAutoHyphens/>
        <w:autoSpaceDN w:val="0"/>
        <w:spacing w:after="147"/>
        <w:ind w:left="568"/>
        <w:jc w:val="both"/>
        <w:rPr>
          <w:color w:val="000000"/>
          <w:sz w:val="22"/>
          <w:szCs w:val="22"/>
          <w:lang w:val="pl-PL"/>
        </w:rPr>
      </w:pPr>
      <w:r w:rsidRPr="00515AFA">
        <w:rPr>
          <w:color w:val="000000"/>
          <w:sz w:val="22"/>
          <w:szCs w:val="22"/>
          <w:lang w:val="pl-PL"/>
        </w:rPr>
        <w:t xml:space="preserve">a) z powodu przyczyn zewnętrznych niezależnych od Kupującego oraz Sprzedawcy, skutkujących niemożliwością realizacji przedmiotu Umowy, w szczególności </w:t>
      </w:r>
      <w:r w:rsidRPr="00515AFA">
        <w:rPr>
          <w:color w:val="000000"/>
          <w:sz w:val="22"/>
          <w:szCs w:val="22"/>
          <w:lang w:val="pl-PL"/>
        </w:rPr>
        <w:br/>
        <w:t xml:space="preserve">z przyczyn leżących po stronie producenta sprzętu dotyczących udokumentowanych problemów związanych z produkcją lub dostawą sprzętu – </w:t>
      </w:r>
      <w:r w:rsidRPr="00515AFA">
        <w:rPr>
          <w:color w:val="000000"/>
          <w:sz w:val="22"/>
          <w:szCs w:val="22"/>
          <w:lang w:val="pl-PL"/>
        </w:rPr>
        <w:br/>
        <w:t>o okres niezbędny do prawidłowej realizacji dostawy oraz innych niezawinionych przez Strony przyczyny, w tym spowodowane przez tzw. siłę wyższą w rozumieniu § 13 ust 1;</w:t>
      </w:r>
      <w:bookmarkEnd w:id="4"/>
    </w:p>
    <w:p w14:paraId="450F4F42" w14:textId="77777777" w:rsidR="00F76E64" w:rsidRPr="00515AFA" w:rsidRDefault="00F76E64" w:rsidP="00F76E64">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77606B58" w14:textId="77777777" w:rsidR="00F76E64" w:rsidRPr="00515AFA" w:rsidRDefault="00F76E64" w:rsidP="00F76E64">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4902FD0A" w14:textId="77777777" w:rsidR="00F76E64" w:rsidRPr="00515AFA" w:rsidRDefault="00F76E64" w:rsidP="00F76E64">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12B23C08" w14:textId="77777777" w:rsidR="00F76E64" w:rsidRPr="00515AFA" w:rsidRDefault="00F76E64" w:rsidP="00F76E64">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5AB5B8C0" w14:textId="77777777" w:rsidR="00F76E64" w:rsidRPr="00515AFA" w:rsidRDefault="00F76E64" w:rsidP="00F76E64">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087D8049" w14:textId="77777777" w:rsidR="00F76E64" w:rsidRPr="00515AFA" w:rsidRDefault="00F76E64" w:rsidP="00F76E64">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51AF1E86" w14:textId="77777777" w:rsidR="00F76E64" w:rsidRPr="00515AFA" w:rsidRDefault="00F76E64" w:rsidP="00F76E64">
      <w:pPr>
        <w:widowControl w:val="0"/>
        <w:suppressAutoHyphens/>
        <w:autoSpaceDN w:val="0"/>
        <w:ind w:left="360"/>
        <w:jc w:val="center"/>
        <w:textAlignment w:val="baseline"/>
        <w:rPr>
          <w:rFonts w:eastAsia="SimSun"/>
          <w:b/>
          <w:bCs/>
          <w:color w:val="000000"/>
          <w:kern w:val="2"/>
          <w:sz w:val="22"/>
          <w:szCs w:val="22"/>
          <w:lang w:val="pl-PL"/>
        </w:rPr>
      </w:pPr>
    </w:p>
    <w:p w14:paraId="4632E8C0" w14:textId="77777777" w:rsidR="00F76E64" w:rsidRPr="00515AFA" w:rsidRDefault="00F76E64" w:rsidP="00F76E64">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lastRenderedPageBreak/>
        <w:t>§ 13</w:t>
      </w:r>
    </w:p>
    <w:p w14:paraId="2A17E112" w14:textId="77777777" w:rsidR="00F76E64" w:rsidRPr="00515AFA" w:rsidRDefault="00F76E64" w:rsidP="00F76E64">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12248C7" w14:textId="77777777" w:rsidR="00F76E64" w:rsidRPr="00515AFA" w:rsidRDefault="00F76E64" w:rsidP="00F76E64">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B4EE0F2" w14:textId="77777777" w:rsidR="00F76E64" w:rsidRPr="00515AFA" w:rsidRDefault="00F76E64" w:rsidP="00F76E64">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C18780F" w14:textId="77777777" w:rsidR="00F76E64" w:rsidRPr="00515AFA" w:rsidRDefault="00F76E64" w:rsidP="00F76E64">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1C2B09D" w14:textId="77777777" w:rsidR="00F76E64" w:rsidRPr="00515AFA" w:rsidRDefault="00F76E64" w:rsidP="00F76E6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64FE56B7" w14:textId="77777777" w:rsidR="00F76E64" w:rsidRPr="00515AFA" w:rsidRDefault="00F76E64" w:rsidP="00F76E64">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C51A8F7" w14:textId="77777777" w:rsidR="00F76E64" w:rsidRPr="00515AFA" w:rsidRDefault="00F76E64" w:rsidP="00F76E64">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33CBB039" w14:textId="77777777" w:rsidR="00F76E64" w:rsidRPr="00515AFA" w:rsidRDefault="00F76E64" w:rsidP="00F76E64">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28343FCB" w14:textId="77777777" w:rsidR="00F76E64" w:rsidRPr="00515AFA" w:rsidRDefault="00F76E64" w:rsidP="00F76E64">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7780145A" w14:textId="77777777" w:rsidR="00F76E64" w:rsidRPr="00515AFA" w:rsidRDefault="00F76E64" w:rsidP="00F76E64">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0799B716" w14:textId="77777777" w:rsidR="00F76E64" w:rsidRPr="00515AFA" w:rsidRDefault="00F76E64" w:rsidP="00F76E64">
      <w:pPr>
        <w:pStyle w:val="Tekstpodstawowy"/>
        <w:spacing w:line="240" w:lineRule="auto"/>
        <w:ind w:right="-47"/>
        <w:jc w:val="center"/>
        <w:rPr>
          <w:rFonts w:ascii="Times New Roman" w:hAnsi="Times New Roman"/>
          <w:b/>
          <w:sz w:val="22"/>
          <w:szCs w:val="22"/>
        </w:rPr>
      </w:pPr>
    </w:p>
    <w:p w14:paraId="2F117A2B" w14:textId="77777777" w:rsidR="00F76E64" w:rsidRPr="00515AFA" w:rsidRDefault="00F76E64" w:rsidP="00F76E64">
      <w:pPr>
        <w:pStyle w:val="Tekstpodstawowy"/>
        <w:spacing w:line="240" w:lineRule="auto"/>
        <w:ind w:right="-47"/>
        <w:jc w:val="center"/>
        <w:rPr>
          <w:rFonts w:ascii="Times New Roman" w:hAnsi="Times New Roman"/>
          <w:b/>
          <w:sz w:val="22"/>
          <w:szCs w:val="22"/>
        </w:rPr>
      </w:pPr>
    </w:p>
    <w:p w14:paraId="4C889FC8" w14:textId="77777777" w:rsidR="00F76E64" w:rsidRPr="00515AFA" w:rsidRDefault="00F76E64" w:rsidP="00F76E6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§15</w:t>
      </w:r>
    </w:p>
    <w:p w14:paraId="3066A588" w14:textId="77777777" w:rsidR="00F76E64" w:rsidRPr="00515AFA" w:rsidRDefault="00F76E64" w:rsidP="00F76E64">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6CE91F21" w14:textId="77777777" w:rsidR="00F76E64" w:rsidRPr="00515AFA" w:rsidRDefault="00F76E64" w:rsidP="00F76E64">
      <w:pPr>
        <w:jc w:val="center"/>
        <w:rPr>
          <w:b/>
          <w:sz w:val="22"/>
          <w:szCs w:val="22"/>
          <w:lang w:val="pl-PL"/>
        </w:rPr>
      </w:pPr>
    </w:p>
    <w:p w14:paraId="465C3531" w14:textId="77777777" w:rsidR="00F76E64" w:rsidRPr="00515AFA" w:rsidRDefault="00F76E64" w:rsidP="00F76E64">
      <w:pPr>
        <w:jc w:val="center"/>
        <w:rPr>
          <w:b/>
          <w:sz w:val="22"/>
          <w:szCs w:val="22"/>
          <w:lang w:val="pl-PL"/>
        </w:rPr>
      </w:pPr>
      <w:r w:rsidRPr="00515AFA">
        <w:rPr>
          <w:b/>
          <w:sz w:val="22"/>
          <w:szCs w:val="22"/>
          <w:lang w:val="pl-PL"/>
        </w:rPr>
        <w:t>§16</w:t>
      </w:r>
    </w:p>
    <w:p w14:paraId="5A716A8C" w14:textId="77777777" w:rsidR="00F76E64" w:rsidRPr="00515AFA" w:rsidRDefault="00F76E64" w:rsidP="00F76E6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4C115D37" w14:textId="77777777" w:rsidR="00F76E64" w:rsidRPr="00515AFA" w:rsidRDefault="00F76E64" w:rsidP="00F76E6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§17</w:t>
      </w:r>
    </w:p>
    <w:p w14:paraId="5131F772" w14:textId="77777777" w:rsidR="00F76E64" w:rsidRPr="00515AFA" w:rsidRDefault="00F76E64" w:rsidP="00F76E6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04EEC2E9" w14:textId="77777777" w:rsidR="00F76E64" w:rsidRPr="00515AFA" w:rsidRDefault="00F76E64" w:rsidP="00F76E6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§18</w:t>
      </w:r>
    </w:p>
    <w:p w14:paraId="56B806BC" w14:textId="77777777" w:rsidR="00F76E64" w:rsidRPr="00515AFA" w:rsidRDefault="00F76E64" w:rsidP="00F76E64">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6CE74CEF" w14:textId="77777777" w:rsidR="00F76E64" w:rsidRPr="00515AFA" w:rsidRDefault="00F76E64" w:rsidP="00F76E64">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007F6996" w14:textId="77777777" w:rsidR="00F76E64" w:rsidRPr="00515AFA" w:rsidRDefault="00F76E64" w:rsidP="00F76E64">
      <w:pPr>
        <w:pStyle w:val="Tekstpodstawowy"/>
        <w:spacing w:line="240" w:lineRule="auto"/>
        <w:ind w:right="-47"/>
        <w:jc w:val="both"/>
        <w:rPr>
          <w:rFonts w:ascii="Times New Roman" w:hAnsi="Times New Roman"/>
          <w:sz w:val="22"/>
          <w:szCs w:val="22"/>
        </w:rPr>
      </w:pPr>
    </w:p>
    <w:p w14:paraId="33023D3D" w14:textId="77777777" w:rsidR="00F76E64" w:rsidRPr="00515AFA" w:rsidRDefault="00F76E64" w:rsidP="00F76E6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§19</w:t>
      </w:r>
    </w:p>
    <w:p w14:paraId="77F42B45" w14:textId="77777777" w:rsidR="00F76E64" w:rsidRPr="00515AFA" w:rsidRDefault="00F76E64" w:rsidP="00F76E6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6D2CE0CD" w14:textId="77777777" w:rsidR="00F76E64" w:rsidRPr="00515AFA" w:rsidRDefault="00F76E64" w:rsidP="00F76E64">
      <w:pPr>
        <w:pStyle w:val="Tekstpodstawowy2"/>
        <w:spacing w:line="240" w:lineRule="auto"/>
        <w:ind w:right="-47"/>
        <w:rPr>
          <w:sz w:val="22"/>
          <w:szCs w:val="22"/>
        </w:rPr>
      </w:pPr>
    </w:p>
    <w:p w14:paraId="6DB8FBE6" w14:textId="77777777" w:rsidR="00F76E64" w:rsidRPr="00515AFA" w:rsidRDefault="00F76E64" w:rsidP="00F76E64">
      <w:pPr>
        <w:pStyle w:val="Tekstpodstawowy2"/>
        <w:spacing w:line="240" w:lineRule="auto"/>
        <w:ind w:right="-47"/>
        <w:rPr>
          <w:sz w:val="22"/>
          <w:szCs w:val="22"/>
        </w:rPr>
      </w:pPr>
    </w:p>
    <w:p w14:paraId="6CA4A841" w14:textId="77777777" w:rsidR="00F76E64" w:rsidRPr="00515AFA" w:rsidRDefault="00F76E64" w:rsidP="00F76E64">
      <w:pPr>
        <w:pStyle w:val="Tekstpodstawowy2"/>
        <w:spacing w:line="240" w:lineRule="auto"/>
        <w:ind w:right="-47"/>
        <w:rPr>
          <w:b/>
          <w:sz w:val="22"/>
          <w:szCs w:val="22"/>
        </w:rPr>
      </w:pPr>
      <w:r w:rsidRPr="00515AFA">
        <w:rPr>
          <w:b/>
          <w:sz w:val="22"/>
          <w:szCs w:val="22"/>
        </w:rPr>
        <w:t xml:space="preserve">         Za Sprzedawcę                                                                  Za Kupującego</w:t>
      </w:r>
    </w:p>
    <w:p w14:paraId="03D7AFA4" w14:textId="77777777" w:rsidR="00F76E64" w:rsidRPr="00515AFA" w:rsidRDefault="00F76E64" w:rsidP="00F76E64">
      <w:pPr>
        <w:rPr>
          <w:sz w:val="22"/>
          <w:szCs w:val="22"/>
          <w:lang w:val="pl-PL"/>
        </w:rPr>
      </w:pPr>
    </w:p>
    <w:p w14:paraId="0479DAF5" w14:textId="77777777" w:rsidR="00F76E64" w:rsidRPr="00515AFA" w:rsidRDefault="00F76E64" w:rsidP="00F76E64">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51D19B35" w14:textId="77777777" w:rsidR="00F76E64" w:rsidRPr="00515AFA" w:rsidRDefault="00F76E64" w:rsidP="00F76E64">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lastRenderedPageBreak/>
        <w:t xml:space="preserve">                (data i podpis)</w:t>
      </w:r>
      <w:r w:rsidRPr="00515AFA">
        <w:rPr>
          <w:rFonts w:ascii="Times New Roman" w:hAnsi="Times New Roman" w:cs="Times New Roman"/>
          <w:i/>
          <w:iCs/>
          <w:sz w:val="22"/>
          <w:szCs w:val="22"/>
          <w:lang w:val="pl-PL"/>
        </w:rPr>
        <w:tab/>
        <w:t>(data i podpis)</w:t>
      </w:r>
    </w:p>
    <w:p w14:paraId="713C0E8D" w14:textId="77777777" w:rsidR="00F76E64" w:rsidRPr="00515AFA" w:rsidRDefault="00F76E64" w:rsidP="00F76E64">
      <w:pPr>
        <w:pStyle w:val="Zwykytekst"/>
        <w:tabs>
          <w:tab w:val="left" w:pos="7050"/>
        </w:tabs>
        <w:rPr>
          <w:rFonts w:ascii="Times New Roman" w:hAnsi="Times New Roman" w:cs="Times New Roman"/>
          <w:i/>
          <w:iCs/>
          <w:sz w:val="22"/>
          <w:szCs w:val="22"/>
          <w:lang w:val="pl-PL"/>
        </w:rPr>
      </w:pPr>
    </w:p>
    <w:p w14:paraId="2807304F" w14:textId="77777777" w:rsidR="00F76E64" w:rsidRPr="00515AFA" w:rsidRDefault="00F76E64" w:rsidP="00F76E64">
      <w:pPr>
        <w:pStyle w:val="Zwykytekst"/>
        <w:tabs>
          <w:tab w:val="left" w:pos="7050"/>
        </w:tabs>
        <w:rPr>
          <w:rFonts w:ascii="Times New Roman" w:hAnsi="Times New Roman" w:cs="Times New Roman"/>
          <w:i/>
          <w:iCs/>
          <w:sz w:val="22"/>
          <w:szCs w:val="22"/>
          <w:lang w:val="pl-PL"/>
        </w:rPr>
      </w:pPr>
    </w:p>
    <w:p w14:paraId="36D50E8E" w14:textId="77777777" w:rsidR="00F76E64" w:rsidRPr="00515AFA" w:rsidRDefault="00F76E64" w:rsidP="00F76E64">
      <w:pPr>
        <w:pStyle w:val="Zwykytekst"/>
        <w:tabs>
          <w:tab w:val="left" w:pos="7050"/>
        </w:tabs>
        <w:rPr>
          <w:rFonts w:ascii="Times New Roman" w:hAnsi="Times New Roman" w:cs="Times New Roman"/>
          <w:i/>
          <w:iCs/>
          <w:sz w:val="22"/>
          <w:szCs w:val="22"/>
          <w:lang w:val="pl-PL"/>
        </w:rPr>
      </w:pPr>
    </w:p>
    <w:p w14:paraId="269C3ED8" w14:textId="77777777" w:rsidR="00F76E64" w:rsidRPr="00515AFA" w:rsidRDefault="00F76E64" w:rsidP="00F76E64">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5323B577" w14:textId="77777777" w:rsidR="00F76E64" w:rsidRPr="00515AFA" w:rsidRDefault="00F76E64" w:rsidP="00F76E64">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1BF57DA2" w14:textId="77777777" w:rsidR="00F76E64" w:rsidRDefault="00F76E64" w:rsidP="00F76E64">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33E17CCE" w14:textId="77777777" w:rsidR="00F76E64" w:rsidRPr="00515AFA" w:rsidRDefault="00F76E64" w:rsidP="00F76E64">
      <w:pPr>
        <w:widowControl w:val="0"/>
        <w:autoSpaceDE w:val="0"/>
        <w:autoSpaceDN w:val="0"/>
        <w:jc w:val="right"/>
        <w:textAlignment w:val="baseline"/>
        <w:rPr>
          <w:sz w:val="22"/>
          <w:szCs w:val="22"/>
          <w:lang w:val="pl-PL"/>
        </w:rPr>
      </w:pPr>
      <w:r w:rsidRPr="00515AFA">
        <w:rPr>
          <w:sz w:val="22"/>
          <w:szCs w:val="22"/>
          <w:lang w:val="pl-PL"/>
        </w:rPr>
        <w:t>Załącznik nr 2 do umowy</w:t>
      </w:r>
    </w:p>
    <w:p w14:paraId="6C7DB337" w14:textId="77777777" w:rsidR="00F76E64" w:rsidRPr="00515AFA" w:rsidRDefault="00F76E64" w:rsidP="00F76E64">
      <w:pPr>
        <w:widowControl w:val="0"/>
        <w:autoSpaceDE w:val="0"/>
        <w:autoSpaceDN w:val="0"/>
        <w:jc w:val="both"/>
        <w:textAlignment w:val="baseline"/>
        <w:rPr>
          <w:sz w:val="22"/>
          <w:szCs w:val="22"/>
          <w:lang w:val="pl-PL"/>
        </w:rPr>
      </w:pPr>
    </w:p>
    <w:p w14:paraId="2D5130A7" w14:textId="77777777" w:rsidR="00F76E64" w:rsidRPr="00515AFA" w:rsidRDefault="00F76E64" w:rsidP="00F76E64">
      <w:pPr>
        <w:widowControl w:val="0"/>
        <w:autoSpaceDE w:val="0"/>
        <w:autoSpaceDN w:val="0"/>
        <w:jc w:val="both"/>
        <w:textAlignment w:val="baseline"/>
        <w:rPr>
          <w:sz w:val="22"/>
          <w:szCs w:val="22"/>
          <w:lang w:val="pl-PL"/>
        </w:rPr>
      </w:pPr>
    </w:p>
    <w:p w14:paraId="1EC45142" w14:textId="77777777" w:rsidR="00F76E64" w:rsidRPr="00515AFA" w:rsidRDefault="00F76E64" w:rsidP="00F76E64">
      <w:pPr>
        <w:widowControl w:val="0"/>
        <w:autoSpaceDE w:val="0"/>
        <w:autoSpaceDN w:val="0"/>
        <w:jc w:val="both"/>
        <w:textAlignment w:val="baseline"/>
        <w:rPr>
          <w:sz w:val="22"/>
          <w:szCs w:val="22"/>
          <w:lang w:val="pl-PL"/>
        </w:rPr>
      </w:pPr>
      <w:r w:rsidRPr="00515AFA">
        <w:rPr>
          <w:sz w:val="22"/>
          <w:szCs w:val="22"/>
          <w:lang w:val="pl-PL"/>
        </w:rPr>
        <w:t>.....................................… </w:t>
      </w:r>
    </w:p>
    <w:p w14:paraId="6C6E1B9A" w14:textId="77777777" w:rsidR="00F76E64" w:rsidRPr="00515AFA" w:rsidRDefault="00F76E64" w:rsidP="00F76E64">
      <w:pPr>
        <w:widowControl w:val="0"/>
        <w:autoSpaceDE w:val="0"/>
        <w:autoSpaceDN w:val="0"/>
        <w:ind w:firstLine="555"/>
        <w:textAlignment w:val="baseline"/>
        <w:rPr>
          <w:sz w:val="22"/>
          <w:szCs w:val="22"/>
          <w:lang w:val="pl-PL"/>
        </w:rPr>
      </w:pPr>
      <w:r w:rsidRPr="00515AFA">
        <w:rPr>
          <w:sz w:val="22"/>
          <w:szCs w:val="22"/>
          <w:lang w:val="pl-PL"/>
        </w:rPr>
        <w:t>Nazwa Wykonawcy</w:t>
      </w:r>
    </w:p>
    <w:p w14:paraId="5725DFDA" w14:textId="77777777" w:rsidR="00F76E64" w:rsidRPr="00515AFA" w:rsidRDefault="00F76E64" w:rsidP="00F76E64">
      <w:pPr>
        <w:widowControl w:val="0"/>
        <w:autoSpaceDE w:val="0"/>
        <w:autoSpaceDN w:val="0"/>
        <w:textAlignment w:val="baseline"/>
        <w:rPr>
          <w:sz w:val="22"/>
          <w:szCs w:val="22"/>
          <w:lang w:val="pl-PL"/>
        </w:rPr>
      </w:pPr>
    </w:p>
    <w:p w14:paraId="6309803D" w14:textId="77777777" w:rsidR="00F76E64" w:rsidRPr="00515AFA" w:rsidRDefault="00F76E64" w:rsidP="00F76E64">
      <w:pPr>
        <w:widowControl w:val="0"/>
        <w:autoSpaceDE w:val="0"/>
        <w:autoSpaceDN w:val="0"/>
        <w:jc w:val="both"/>
        <w:textAlignment w:val="baseline"/>
        <w:rPr>
          <w:sz w:val="22"/>
          <w:szCs w:val="22"/>
          <w:lang w:val="pl-PL"/>
        </w:rPr>
      </w:pPr>
      <w:r w:rsidRPr="00515AFA">
        <w:rPr>
          <w:sz w:val="22"/>
          <w:szCs w:val="22"/>
          <w:lang w:val="pl-PL"/>
        </w:rPr>
        <w:t>.....................................…</w:t>
      </w:r>
    </w:p>
    <w:p w14:paraId="7E89A063" w14:textId="77777777" w:rsidR="00F76E64" w:rsidRPr="00515AFA" w:rsidRDefault="00F76E64" w:rsidP="00F76E64">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00DAFC51" w14:textId="77777777" w:rsidR="00F76E64" w:rsidRPr="00515AFA" w:rsidRDefault="00F76E64" w:rsidP="00F76E64">
      <w:pPr>
        <w:widowControl w:val="0"/>
        <w:autoSpaceDE w:val="0"/>
        <w:autoSpaceDN w:val="0"/>
        <w:spacing w:before="90"/>
        <w:ind w:left="115" w:right="110"/>
        <w:jc w:val="both"/>
        <w:outlineLvl w:val="0"/>
        <w:rPr>
          <w:rFonts w:eastAsia="Verdana"/>
          <w:b/>
          <w:bCs/>
          <w:sz w:val="22"/>
          <w:szCs w:val="22"/>
          <w:lang w:val="pl-PL" w:eastAsia="en-US"/>
        </w:rPr>
      </w:pPr>
    </w:p>
    <w:p w14:paraId="6C0E56C3" w14:textId="77777777" w:rsidR="00F76E64" w:rsidRPr="00515AFA" w:rsidRDefault="00F76E64" w:rsidP="00F76E64">
      <w:pPr>
        <w:widowControl w:val="0"/>
        <w:autoSpaceDE w:val="0"/>
        <w:autoSpaceDN w:val="0"/>
        <w:spacing w:before="90"/>
        <w:ind w:right="110"/>
        <w:jc w:val="both"/>
        <w:outlineLvl w:val="0"/>
        <w:rPr>
          <w:rFonts w:eastAsia="Verdana"/>
          <w:b/>
          <w:bCs/>
          <w:sz w:val="22"/>
          <w:szCs w:val="22"/>
          <w:lang w:val="pl-PL" w:eastAsia="en-US"/>
        </w:rPr>
      </w:pPr>
    </w:p>
    <w:p w14:paraId="7D235E8A" w14:textId="77777777" w:rsidR="00F76E64" w:rsidRPr="00515AFA" w:rsidRDefault="00F76E64" w:rsidP="00F76E64">
      <w:pPr>
        <w:widowControl w:val="0"/>
        <w:autoSpaceDE w:val="0"/>
        <w:autoSpaceDN w:val="0"/>
        <w:jc w:val="center"/>
        <w:textAlignment w:val="baseline"/>
        <w:rPr>
          <w:b/>
          <w:bCs/>
          <w:sz w:val="22"/>
          <w:szCs w:val="22"/>
          <w:lang w:val="pl-PL"/>
        </w:rPr>
      </w:pPr>
    </w:p>
    <w:p w14:paraId="50EEC87F" w14:textId="77777777" w:rsidR="00F76E64" w:rsidRPr="00515AFA" w:rsidRDefault="00F76E64" w:rsidP="00F76E64">
      <w:pPr>
        <w:widowControl w:val="0"/>
        <w:autoSpaceDE w:val="0"/>
        <w:autoSpaceDN w:val="0"/>
        <w:jc w:val="center"/>
        <w:textAlignment w:val="baseline"/>
        <w:rPr>
          <w:b/>
          <w:bCs/>
          <w:sz w:val="22"/>
          <w:szCs w:val="22"/>
          <w:lang w:val="pl-PL"/>
        </w:rPr>
      </w:pPr>
    </w:p>
    <w:p w14:paraId="738E8D6B" w14:textId="77777777" w:rsidR="00F76E64" w:rsidRPr="00515AFA" w:rsidRDefault="00F76E64" w:rsidP="00F76E64">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3ED4478B" w14:textId="77777777" w:rsidR="00F76E64" w:rsidRPr="00515AFA" w:rsidRDefault="00F76E64" w:rsidP="00F76E64">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70C97B21" w14:textId="77777777" w:rsidR="00F76E64" w:rsidRPr="00515AFA" w:rsidRDefault="00F76E64" w:rsidP="00F76E64">
      <w:pPr>
        <w:widowControl w:val="0"/>
        <w:autoSpaceDE w:val="0"/>
        <w:autoSpaceDN w:val="0"/>
        <w:jc w:val="center"/>
        <w:textAlignment w:val="baseline"/>
        <w:rPr>
          <w:b/>
          <w:bCs/>
          <w:sz w:val="22"/>
          <w:szCs w:val="22"/>
          <w:lang w:val="pl-PL"/>
        </w:rPr>
      </w:pPr>
    </w:p>
    <w:p w14:paraId="7C85A6CF" w14:textId="77777777" w:rsidR="00F76E64" w:rsidRPr="00515AFA" w:rsidRDefault="00F76E64" w:rsidP="00F76E64">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2E5D3CED" w14:textId="77777777" w:rsidR="00F76E64" w:rsidRPr="00515AFA" w:rsidRDefault="00F76E64" w:rsidP="00F76E64">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49F70EF6" w14:textId="77777777" w:rsidR="00F76E64" w:rsidRPr="00515AFA" w:rsidRDefault="00F76E64" w:rsidP="00F76E64">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2605DC6B" w14:textId="77777777" w:rsidR="00F76E64" w:rsidRPr="00515AFA" w:rsidRDefault="00F76E64" w:rsidP="00F76E64">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lastRenderedPageBreak/>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49E5C1AC" w14:textId="77777777" w:rsidR="00F76E64" w:rsidRPr="00515AFA" w:rsidRDefault="00F76E64" w:rsidP="00F76E64">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0E43C44C" w14:textId="77777777" w:rsidR="00F76E64" w:rsidRPr="00515AFA" w:rsidRDefault="00F76E64" w:rsidP="00F76E64">
      <w:pPr>
        <w:spacing w:after="200" w:line="276" w:lineRule="auto"/>
        <w:ind w:left="780"/>
        <w:contextualSpacing/>
        <w:textAlignment w:val="baseline"/>
        <w:rPr>
          <w:sz w:val="22"/>
          <w:szCs w:val="22"/>
          <w:lang w:val="pl-PL"/>
        </w:rPr>
      </w:pPr>
    </w:p>
    <w:p w14:paraId="58CE3ECC" w14:textId="77777777" w:rsidR="00F76E64" w:rsidRPr="00515AFA" w:rsidRDefault="00F76E64" w:rsidP="00F76E64">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7B4BF1DF" w14:textId="77777777" w:rsidR="00F76E64" w:rsidRPr="00515AFA" w:rsidRDefault="00F76E64" w:rsidP="00F76E64">
      <w:pPr>
        <w:widowControl w:val="0"/>
        <w:autoSpaceDE w:val="0"/>
        <w:autoSpaceDN w:val="0"/>
        <w:spacing w:before="90"/>
        <w:ind w:right="110"/>
        <w:jc w:val="both"/>
        <w:outlineLvl w:val="0"/>
        <w:rPr>
          <w:rFonts w:eastAsia="Verdana"/>
          <w:b/>
          <w:bCs/>
          <w:sz w:val="22"/>
          <w:szCs w:val="22"/>
          <w:lang w:val="pl-PL" w:eastAsia="en-US"/>
        </w:rPr>
      </w:pPr>
    </w:p>
    <w:p w14:paraId="2B8AE915" w14:textId="77777777" w:rsidR="00F76E64" w:rsidRPr="00515AFA" w:rsidRDefault="00F76E64" w:rsidP="00F76E64">
      <w:pPr>
        <w:widowControl w:val="0"/>
        <w:autoSpaceDE w:val="0"/>
        <w:autoSpaceDN w:val="0"/>
        <w:spacing w:before="90"/>
        <w:ind w:right="110"/>
        <w:jc w:val="both"/>
        <w:outlineLvl w:val="0"/>
        <w:rPr>
          <w:rFonts w:eastAsia="Verdana"/>
          <w:b/>
          <w:bCs/>
          <w:sz w:val="22"/>
          <w:szCs w:val="22"/>
          <w:lang w:val="pl-PL" w:eastAsia="en-US"/>
        </w:rPr>
      </w:pPr>
    </w:p>
    <w:p w14:paraId="0B1C81DB" w14:textId="77777777" w:rsidR="00F76E64" w:rsidRPr="00515AFA" w:rsidRDefault="00F76E64" w:rsidP="00F76E64">
      <w:pPr>
        <w:widowControl w:val="0"/>
        <w:autoSpaceDE w:val="0"/>
        <w:autoSpaceDN w:val="0"/>
        <w:spacing w:before="90"/>
        <w:ind w:right="110"/>
        <w:jc w:val="both"/>
        <w:outlineLvl w:val="0"/>
        <w:rPr>
          <w:rFonts w:eastAsia="Verdana"/>
          <w:b/>
          <w:bCs/>
          <w:sz w:val="22"/>
          <w:szCs w:val="22"/>
          <w:lang w:val="pl-PL" w:eastAsia="en-US"/>
        </w:rPr>
      </w:pPr>
    </w:p>
    <w:p w14:paraId="5FAE5D03" w14:textId="77777777" w:rsidR="00F76E64" w:rsidRPr="00515AFA" w:rsidRDefault="00F76E64" w:rsidP="00F76E64">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F76E64" w:rsidRPr="00C47A84" w14:paraId="4D9E3031" w14:textId="77777777" w:rsidTr="006B6FB7">
        <w:tc>
          <w:tcPr>
            <w:tcW w:w="4105" w:type="dxa"/>
            <w:hideMark/>
          </w:tcPr>
          <w:p w14:paraId="3F332D9B" w14:textId="77777777" w:rsidR="00F76E64" w:rsidRPr="00515AFA" w:rsidRDefault="00F76E64" w:rsidP="006B6FB7">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29697444" w14:textId="77777777" w:rsidR="00F76E64" w:rsidRPr="00515AFA" w:rsidRDefault="00F76E64" w:rsidP="006B6FB7">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48AB9953" w14:textId="77777777" w:rsidR="00F76E64" w:rsidRPr="00515AFA" w:rsidRDefault="00F76E64" w:rsidP="00F76E64">
      <w:pPr>
        <w:spacing w:line="360" w:lineRule="auto"/>
        <w:jc w:val="both"/>
        <w:rPr>
          <w:rFonts w:eastAsia="Calibri"/>
          <w:color w:val="222A35"/>
          <w:sz w:val="22"/>
          <w:szCs w:val="22"/>
          <w:lang w:val="pl-PL" w:eastAsia="x-none"/>
        </w:rPr>
      </w:pPr>
    </w:p>
    <w:p w14:paraId="7A25D09A" w14:textId="77777777" w:rsidR="00F76E64" w:rsidRPr="002E3AF9" w:rsidRDefault="00F76E64" w:rsidP="00F76E64">
      <w:pPr>
        <w:rPr>
          <w:lang w:val="pl-PL"/>
        </w:rPr>
      </w:pPr>
    </w:p>
    <w:p w14:paraId="17C0A0C7" w14:textId="77777777" w:rsidR="00F76E64" w:rsidRPr="00107444" w:rsidRDefault="00F76E64" w:rsidP="00F76E64">
      <w:pPr>
        <w:rPr>
          <w:lang w:val="pl-PL"/>
        </w:rPr>
      </w:pPr>
    </w:p>
    <w:p w14:paraId="53E4BD72" w14:textId="77777777" w:rsidR="00F76E64" w:rsidRPr="00233C0F" w:rsidRDefault="00F76E64" w:rsidP="00F76E64">
      <w:pPr>
        <w:rPr>
          <w:lang w:val="pl-PL"/>
        </w:rPr>
      </w:pPr>
    </w:p>
    <w:p w14:paraId="18FA543B" w14:textId="77777777" w:rsidR="00496551" w:rsidRPr="00F76E64" w:rsidRDefault="00496551" w:rsidP="00F76E64">
      <w:pPr>
        <w:rPr>
          <w:lang w:val="pl-PL"/>
        </w:rPr>
      </w:pPr>
    </w:p>
    <w:sectPr w:rsidR="00496551" w:rsidRPr="00F76E64">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1BD9F9" w14:textId="77777777" w:rsidR="002632BD" w:rsidRDefault="002632BD">
      <w:r>
        <w:separator/>
      </w:r>
    </w:p>
  </w:endnote>
  <w:endnote w:type="continuationSeparator" w:id="0">
    <w:p w14:paraId="146323FB" w14:textId="77777777" w:rsidR="002632BD" w:rsidRDefault="002632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39F91" w14:textId="77777777" w:rsidR="00053A8F" w:rsidRDefault="00053A8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83A7F" w14:textId="77777777" w:rsidR="00F76E64" w:rsidRDefault="00F76E64">
    <w:pPr>
      <w:pStyle w:val="Stopka"/>
      <w:jc w:val="right"/>
    </w:pPr>
    <w:r>
      <w:fldChar w:fldCharType="begin"/>
    </w:r>
    <w:r>
      <w:instrText>PAGE   \* MERGEFORMAT</w:instrText>
    </w:r>
    <w:r>
      <w:fldChar w:fldCharType="separate"/>
    </w:r>
    <w:r>
      <w:rPr>
        <w:lang w:val="pl-PL"/>
      </w:rPr>
      <w:t>2</w:t>
    </w:r>
    <w:r>
      <w:fldChar w:fldCharType="end"/>
    </w:r>
  </w:p>
  <w:p w14:paraId="1D34634C" w14:textId="77777777" w:rsidR="00053A8F" w:rsidRDefault="00053A8F">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FAF69" w14:textId="77777777" w:rsidR="00053A8F" w:rsidRDefault="00053A8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C205A2" w14:textId="77777777" w:rsidR="002632BD" w:rsidRDefault="002632BD">
      <w:r>
        <w:separator/>
      </w:r>
    </w:p>
  </w:footnote>
  <w:footnote w:type="continuationSeparator" w:id="0">
    <w:p w14:paraId="4BA4E4EA" w14:textId="77777777" w:rsidR="002632BD" w:rsidRDefault="002632BD">
      <w:r>
        <w:continuationSeparator/>
      </w:r>
    </w:p>
  </w:footnote>
  <w:footnote w:id="1">
    <w:p w14:paraId="09449F60" w14:textId="77777777" w:rsidR="00F76E64" w:rsidRDefault="00F76E64" w:rsidP="00F76E64">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28A2DB00" w14:textId="77777777" w:rsidR="00F76E64" w:rsidRDefault="00F76E64" w:rsidP="00F76E64">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AB86087" w14:textId="77777777" w:rsidR="00F76E64" w:rsidRDefault="00F76E64" w:rsidP="00F76E64">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E5BC022" w14:textId="77777777" w:rsidR="00F76E64" w:rsidRDefault="00F76E64" w:rsidP="00F76E64">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0E6AED3" w14:textId="77777777" w:rsidR="00F76E64" w:rsidRDefault="00F76E64" w:rsidP="00F76E64">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CCD794B" w14:textId="77777777" w:rsidR="00F76E64" w:rsidRDefault="00F76E64" w:rsidP="00F76E64">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1B30544" w14:textId="77777777" w:rsidR="00F76E64" w:rsidRDefault="00F76E64" w:rsidP="00F76E64">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BDDF0F0" w14:textId="77777777" w:rsidR="00F76E64" w:rsidRDefault="00F76E64" w:rsidP="00F76E64">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C70E048" w14:textId="77777777" w:rsidR="00F76E64" w:rsidRDefault="00F76E64" w:rsidP="00F76E64">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15913BC" w14:textId="77777777" w:rsidR="00F76E64" w:rsidRDefault="00F76E64" w:rsidP="00F76E64">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156C43A" w14:textId="77777777" w:rsidR="00F76E64" w:rsidRDefault="00F76E64" w:rsidP="00F76E64">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8B2B000" w14:textId="77777777" w:rsidR="00F76E64" w:rsidRDefault="00F76E64" w:rsidP="00F76E64">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A16BC0E" w14:textId="77777777" w:rsidR="00F76E64" w:rsidRDefault="00F76E64" w:rsidP="00F76E64">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5392692" w14:textId="77777777" w:rsidR="00F76E64" w:rsidRDefault="00F76E64" w:rsidP="00F76E64">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2C89A5CD" w14:textId="77777777" w:rsidR="00F76E64" w:rsidRDefault="00F76E64" w:rsidP="00F76E64">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7AA7F91" w14:textId="77777777" w:rsidR="00F76E64" w:rsidRDefault="00F76E64" w:rsidP="00F76E64">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2ECAC34" w14:textId="77777777" w:rsidR="00F76E64" w:rsidRDefault="00F76E64" w:rsidP="00F76E64">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C970827" w14:textId="77777777" w:rsidR="00F76E64" w:rsidRDefault="00F76E64" w:rsidP="00F76E64">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920A205" w14:textId="77777777" w:rsidR="00F76E64" w:rsidRDefault="00F76E64" w:rsidP="00F76E64">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3F4A2B5" w14:textId="77777777" w:rsidR="00F76E64" w:rsidRDefault="00F76E64" w:rsidP="00F76E64">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B12F491" w14:textId="77777777" w:rsidR="00F76E64" w:rsidRDefault="00F76E64" w:rsidP="00F76E64">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713D070F" w14:textId="77777777" w:rsidR="00F76E64" w:rsidRDefault="00F76E64" w:rsidP="00F76E64">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D44C6FB" w14:textId="77777777" w:rsidR="00F76E64" w:rsidRDefault="00F76E64" w:rsidP="00F76E64">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29260D3" w14:textId="77777777" w:rsidR="00F76E64" w:rsidRDefault="00F76E64" w:rsidP="00F76E64">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4997019" w14:textId="77777777" w:rsidR="00F76E64" w:rsidRDefault="00F76E64" w:rsidP="00F76E64">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D6E22B6" w14:textId="77777777" w:rsidR="00F76E64" w:rsidRDefault="00F76E64" w:rsidP="00F76E64">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536595C" w14:textId="77777777" w:rsidR="00F76E64" w:rsidRDefault="00F76E64" w:rsidP="00F76E64">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10F15EF" w14:textId="77777777" w:rsidR="00F76E64" w:rsidRDefault="00F76E64" w:rsidP="00F76E64">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AC940DF" w14:textId="77777777" w:rsidR="00F76E64" w:rsidRDefault="00F76E64" w:rsidP="00F76E64">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CA9D0E" w14:textId="77777777" w:rsidR="00F76E64" w:rsidRDefault="00F76E64" w:rsidP="00F76E64">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FC7EB" w14:textId="77777777" w:rsidR="00053A8F" w:rsidRDefault="00053A8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426AD" w14:textId="77777777" w:rsidR="00053A8F" w:rsidRDefault="00053A8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D0C5A" w14:textId="77777777" w:rsidR="00053A8F" w:rsidRDefault="00053A8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33108207">
    <w:abstractNumId w:val="19"/>
  </w:num>
  <w:num w:numId="2" w16cid:durableId="170925420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60385894">
    <w:abstractNumId w:val="29"/>
  </w:num>
  <w:num w:numId="4" w16cid:durableId="1985616461">
    <w:abstractNumId w:val="11"/>
  </w:num>
  <w:num w:numId="5" w16cid:durableId="803811541">
    <w:abstractNumId w:val="30"/>
  </w:num>
  <w:num w:numId="6" w16cid:durableId="296838358">
    <w:abstractNumId w:val="32"/>
  </w:num>
  <w:num w:numId="7" w16cid:durableId="740444823">
    <w:abstractNumId w:val="35"/>
  </w:num>
  <w:num w:numId="8" w16cid:durableId="1448768336">
    <w:abstractNumId w:val="25"/>
  </w:num>
  <w:num w:numId="9" w16cid:durableId="349376863">
    <w:abstractNumId w:val="39"/>
  </w:num>
  <w:num w:numId="10" w16cid:durableId="586619319">
    <w:abstractNumId w:val="27"/>
  </w:num>
  <w:num w:numId="11" w16cid:durableId="693965590">
    <w:abstractNumId w:val="6"/>
  </w:num>
  <w:num w:numId="12" w16cid:durableId="1635788639">
    <w:abstractNumId w:val="10"/>
  </w:num>
  <w:num w:numId="13" w16cid:durableId="737022495">
    <w:abstractNumId w:val="14"/>
  </w:num>
  <w:num w:numId="14" w16cid:durableId="1340346739">
    <w:abstractNumId w:val="40"/>
  </w:num>
  <w:num w:numId="15" w16cid:durableId="328758555">
    <w:abstractNumId w:val="13"/>
  </w:num>
  <w:num w:numId="16" w16cid:durableId="1890417092">
    <w:abstractNumId w:val="9"/>
  </w:num>
  <w:num w:numId="17" w16cid:durableId="681905864">
    <w:abstractNumId w:val="37"/>
  </w:num>
  <w:num w:numId="18" w16cid:durableId="1053580905">
    <w:abstractNumId w:val="28"/>
  </w:num>
  <w:num w:numId="19" w16cid:durableId="1010377700">
    <w:abstractNumId w:val="23"/>
  </w:num>
  <w:num w:numId="20" w16cid:durableId="461114128">
    <w:abstractNumId w:val="26"/>
  </w:num>
  <w:num w:numId="21" w16cid:durableId="658113854">
    <w:abstractNumId w:val="20"/>
  </w:num>
  <w:num w:numId="22" w16cid:durableId="1557624205">
    <w:abstractNumId w:val="0"/>
  </w:num>
  <w:num w:numId="23" w16cid:durableId="1633171498">
    <w:abstractNumId w:val="38"/>
  </w:num>
  <w:num w:numId="24" w16cid:durableId="1676615034">
    <w:abstractNumId w:val="18"/>
  </w:num>
  <w:num w:numId="25" w16cid:durableId="2020430595">
    <w:abstractNumId w:val="3"/>
  </w:num>
  <w:num w:numId="26" w16cid:durableId="1355233944">
    <w:abstractNumId w:val="31"/>
  </w:num>
  <w:num w:numId="27" w16cid:durableId="40830817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452497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238483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7040684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6183615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0630714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766781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07296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88757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5846743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97664188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5903108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3178063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066197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09790015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65060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7249131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4235323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7153509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9434649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25871638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7136536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32BD"/>
    <w:rsid w:val="000033EA"/>
    <w:rsid w:val="0002467C"/>
    <w:rsid w:val="00040A7A"/>
    <w:rsid w:val="00053A8F"/>
    <w:rsid w:val="0007315E"/>
    <w:rsid w:val="000936CA"/>
    <w:rsid w:val="00097182"/>
    <w:rsid w:val="000B1A00"/>
    <w:rsid w:val="000C0F66"/>
    <w:rsid w:val="001764D4"/>
    <w:rsid w:val="001F341B"/>
    <w:rsid w:val="002430FD"/>
    <w:rsid w:val="002632BD"/>
    <w:rsid w:val="00267340"/>
    <w:rsid w:val="00275C59"/>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47A84"/>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76E64"/>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17E6A6"/>
  <w15:chartTrackingRefBased/>
  <w15:docId w15:val="{CDAF0E1B-16F7-4D9E-A29B-5D7192DF8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76E64"/>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F76E64"/>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7</TotalTime>
  <Pages>9</Pages>
  <Words>3358</Words>
  <Characters>22452</Characters>
  <Application>Microsoft Office Word</Application>
  <DocSecurity>0</DocSecurity>
  <Lines>187</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25759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2024-04-04T05:56:00Z</cp:lastPrinted>
  <dcterms:created xsi:type="dcterms:W3CDTF">2024-04-04T06:10:00Z</dcterms:created>
  <dcterms:modified xsi:type="dcterms:W3CDTF">2024-04-04T06:10:00Z</dcterms:modified>
</cp:coreProperties>
</file>