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98BFC" w14:textId="77777777" w:rsidR="00CA4E27" w:rsidRPr="002A16E2" w:rsidRDefault="00CA4E27" w:rsidP="00CA4E27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666C1BEF" w14:textId="77777777" w:rsidR="00CA4E27" w:rsidRPr="002A16E2" w:rsidRDefault="00CA4E27" w:rsidP="00CA4E2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C789469" w14:textId="77777777" w:rsidR="00CA4E27" w:rsidRPr="002A16E2" w:rsidRDefault="00CA4E27" w:rsidP="00CA4E2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8E27243" w14:textId="77777777" w:rsidR="00CA4E27" w:rsidRPr="002A16E2" w:rsidRDefault="00CA4E27" w:rsidP="00CA4E2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2464051" w14:textId="77777777" w:rsidR="00CA4E27" w:rsidRPr="002A16E2" w:rsidRDefault="00CA4E27" w:rsidP="00CA4E2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C1E4450" w14:textId="77777777" w:rsidR="00CA4E27" w:rsidRPr="00FA50AF" w:rsidRDefault="00CA4E27" w:rsidP="00CA4E2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502F5F38" w14:textId="77777777" w:rsidR="00CA4E27" w:rsidRPr="002A16E2" w:rsidRDefault="00CA4E27" w:rsidP="00CA4E2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464BCFD" w14:textId="77777777" w:rsidR="00CA4E27" w:rsidRPr="002A16E2" w:rsidRDefault="00CA4E27" w:rsidP="00CA4E2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7B300FC" w14:textId="77777777" w:rsidR="00CA4E27" w:rsidRPr="002A16E2" w:rsidRDefault="00CA4E27" w:rsidP="00CA4E2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939C3E6" w14:textId="77777777" w:rsidR="00CA4E27" w:rsidRPr="002A16E2" w:rsidRDefault="00CA4E27" w:rsidP="00CA4E2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81D2E2A" w14:textId="77777777" w:rsidR="00CA4E27" w:rsidRPr="002A16E2" w:rsidRDefault="00CA4E27" w:rsidP="00CA4E2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280D268" w14:textId="77777777" w:rsidR="00CA4E27" w:rsidRPr="002A16E2" w:rsidRDefault="00CA4E27" w:rsidP="00CA4E2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314AEC2" w14:textId="77777777" w:rsidR="00CA4E27" w:rsidRPr="002A16E2" w:rsidRDefault="00CA4E27" w:rsidP="00CA4E2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B810D30" w14:textId="77777777" w:rsidR="00CA4E27" w:rsidRPr="002A16E2" w:rsidRDefault="00CA4E27" w:rsidP="00CA4E27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0E3B391" w14:textId="77777777" w:rsidR="00CA4E27" w:rsidRPr="002A16E2" w:rsidRDefault="00CA4E27" w:rsidP="00CA4E2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7A6CA64D" w14:textId="77777777" w:rsidR="00CA4E27" w:rsidRPr="002A16E2" w:rsidRDefault="00CA4E27" w:rsidP="00CA4E2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534D601" w14:textId="77777777" w:rsidR="00CA4E27" w:rsidRPr="002A16E2" w:rsidRDefault="00CA4E27" w:rsidP="00CA4E2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702ABEB" w14:textId="77777777" w:rsidR="00CA4E27" w:rsidRPr="002A16E2" w:rsidRDefault="00CA4E27" w:rsidP="00CA4E2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4C8A421E" w14:textId="77777777" w:rsidR="00CA4E27" w:rsidRPr="002A16E2" w:rsidRDefault="00CA4E27" w:rsidP="00CA4E27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F175A61" w14:textId="77777777" w:rsidR="00CA4E27" w:rsidRPr="002A16E2" w:rsidRDefault="00CA4E27" w:rsidP="00CA4E27">
      <w:pPr>
        <w:ind w:firstLine="3969"/>
        <w:rPr>
          <w:b/>
          <w:sz w:val="22"/>
          <w:szCs w:val="22"/>
        </w:rPr>
      </w:pPr>
    </w:p>
    <w:p w14:paraId="6DF32123" w14:textId="52518668" w:rsidR="00CA4E27" w:rsidRDefault="00CA4E27" w:rsidP="00CA4E27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047A6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reometru rotacyjnego</w:t>
      </w:r>
      <w:r>
        <w:rPr>
          <w:b/>
          <w:sz w:val="22"/>
          <w:szCs w:val="22"/>
        </w:rPr>
        <w:t xml:space="preserve"> na potrzeby </w:t>
      </w:r>
      <w:r>
        <w:rPr>
          <w:b/>
          <w:sz w:val="22"/>
          <w:szCs w:val="22"/>
        </w:rPr>
        <w:t>WIMiC</w:t>
      </w:r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58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CA4E27" w:rsidRPr="008A2B7D" w14:paraId="651D60C6" w14:textId="77777777" w:rsidTr="00DD3A1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316C53" w14:textId="77777777" w:rsidR="00CA4E27" w:rsidRPr="002A16E2" w:rsidRDefault="00CA4E27" w:rsidP="00DD3A1B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158CAA" w14:textId="77777777" w:rsidR="00CA4E27" w:rsidRDefault="00CA4E27" w:rsidP="00DD3A1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3BC20770" w14:textId="77777777" w:rsidR="00CA4E27" w:rsidRPr="008A2B7D" w:rsidRDefault="00CA4E27" w:rsidP="00DD3A1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1DA41793" w14:textId="77777777" w:rsidR="00CA4E27" w:rsidRPr="008A2B7D" w:rsidRDefault="00CA4E27" w:rsidP="00DD3A1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292B9C" w14:textId="77777777" w:rsidR="00CA4E27" w:rsidRPr="0084309D" w:rsidRDefault="00CA4E27" w:rsidP="00DD3A1B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7AC4E8" w14:textId="77777777" w:rsidR="00CA4E27" w:rsidRPr="008A2B7D" w:rsidRDefault="00CA4E27" w:rsidP="00DD3A1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41E0CBD4" w14:textId="77777777" w:rsidR="00CA4E27" w:rsidRPr="008A2B7D" w:rsidRDefault="00CA4E27" w:rsidP="00DD3A1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F84BCB" w14:textId="77777777" w:rsidR="00CA4E27" w:rsidRPr="008A2B7D" w:rsidRDefault="00CA4E27" w:rsidP="00DD3A1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80AB66" w14:textId="77777777" w:rsidR="00CA4E27" w:rsidRPr="008A2B7D" w:rsidRDefault="00CA4E27" w:rsidP="00DD3A1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523C3D2C" w14:textId="77777777" w:rsidR="00CA4E27" w:rsidRPr="008A2B7D" w:rsidRDefault="00CA4E27" w:rsidP="00DD3A1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C03A802" w14:textId="77777777" w:rsidR="00CA4E27" w:rsidRPr="008A2B7D" w:rsidRDefault="00CA4E27" w:rsidP="00DD3A1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63514B90" w14:textId="77777777" w:rsidR="00CA4E27" w:rsidRPr="008A2B7D" w:rsidRDefault="00CA4E27" w:rsidP="00DD3A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40CCB073" w14:textId="77777777" w:rsidR="00CA4E27" w:rsidRPr="008A2B7D" w:rsidRDefault="00CA4E27" w:rsidP="00DD3A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799FD27" w14:textId="77777777" w:rsidR="00CA4E27" w:rsidRPr="008A2B7D" w:rsidRDefault="00CA4E27" w:rsidP="00DD3A1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9917EAF" w14:textId="77777777" w:rsidR="00CA4E27" w:rsidRPr="008A2B7D" w:rsidRDefault="00CA4E27" w:rsidP="00DD3A1B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1DB5DE49" w14:textId="77777777" w:rsidR="00CA4E27" w:rsidRPr="008A2B7D" w:rsidRDefault="00CA4E27" w:rsidP="00DD3A1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CA4E27" w:rsidRPr="002A16E2" w14:paraId="6F71B902" w14:textId="77777777" w:rsidTr="00DD3A1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1665FF" w14:textId="77777777" w:rsidR="00CA4E27" w:rsidRPr="002A16E2" w:rsidRDefault="00CA4E27" w:rsidP="00DD3A1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53A7D9" w14:textId="77777777" w:rsidR="00CA4E27" w:rsidRPr="002A16E2" w:rsidRDefault="00CA4E27" w:rsidP="00DD3A1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5B233A" w14:textId="77777777" w:rsidR="00CA4E27" w:rsidRPr="002A16E2" w:rsidRDefault="00CA4E27" w:rsidP="00DD3A1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63110D" w14:textId="77777777" w:rsidR="00CA4E27" w:rsidRPr="002A16E2" w:rsidRDefault="00CA4E27" w:rsidP="00DD3A1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22DA2" w14:textId="77777777" w:rsidR="00CA4E27" w:rsidRPr="002A16E2" w:rsidRDefault="00CA4E27" w:rsidP="00DD3A1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EDA141" w14:textId="77777777" w:rsidR="00CA4E27" w:rsidRPr="002A16E2" w:rsidRDefault="00CA4E27" w:rsidP="00DD3A1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5008C4" w14:textId="77777777" w:rsidR="00CA4E27" w:rsidRPr="002A16E2" w:rsidRDefault="00CA4E27" w:rsidP="00DD3A1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16D0BFD" w14:textId="77777777" w:rsidR="00CA4E27" w:rsidRPr="002A16E2" w:rsidRDefault="00CA4E27" w:rsidP="00DD3A1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CA4E27" w:rsidRPr="002A16E2" w14:paraId="180356C8" w14:textId="77777777" w:rsidTr="00DD3A1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D3623B" w14:textId="77777777" w:rsidR="00CA4E27" w:rsidRPr="002A16E2" w:rsidRDefault="00CA4E27" w:rsidP="00DD3A1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6FD6" w14:textId="4182E54B" w:rsidR="00CA4E27" w:rsidRPr="00CA4E27" w:rsidRDefault="00CA4E27" w:rsidP="00DD3A1B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CA4E27">
              <w:rPr>
                <w:b/>
                <w:sz w:val="16"/>
                <w:szCs w:val="16"/>
              </w:rPr>
              <w:t>Lepkościomierz rotacyjny z łożyskiem kulowym i statywem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4F11" w14:textId="77777777" w:rsidR="00CA4E27" w:rsidRPr="00A47B30" w:rsidRDefault="00CA4E27" w:rsidP="00DD3A1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0F5A" w14:textId="77777777" w:rsidR="00CA4E27" w:rsidRPr="00F55968" w:rsidRDefault="00CA4E27" w:rsidP="00DD3A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B0CE" w14:textId="77777777" w:rsidR="00CA4E27" w:rsidRPr="002A16E2" w:rsidRDefault="00CA4E27" w:rsidP="00DD3A1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DC91F" w14:textId="77777777" w:rsidR="00CA4E27" w:rsidRPr="002A16E2" w:rsidRDefault="00CA4E27" w:rsidP="00DD3A1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096E86" w14:textId="77777777" w:rsidR="00CA4E27" w:rsidRPr="002A16E2" w:rsidRDefault="00CA4E27" w:rsidP="00DD3A1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E1D05D" w14:textId="77777777" w:rsidR="00CA4E27" w:rsidRPr="002A16E2" w:rsidRDefault="00CA4E27" w:rsidP="00DD3A1B">
            <w:pPr>
              <w:ind w:right="425"/>
              <w:rPr>
                <w:sz w:val="22"/>
                <w:szCs w:val="22"/>
              </w:rPr>
            </w:pPr>
          </w:p>
        </w:tc>
      </w:tr>
      <w:tr w:rsidR="00CA4E27" w:rsidRPr="002A16E2" w14:paraId="4437BDBC" w14:textId="77777777" w:rsidTr="00DD3A1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24E5B6" w14:textId="77777777" w:rsidR="00CA4E27" w:rsidRPr="002A16E2" w:rsidRDefault="00CA4E27" w:rsidP="00DD3A1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53A7" w14:textId="655983CD" w:rsidR="00CA4E27" w:rsidRPr="00CA4E27" w:rsidRDefault="00CA4E27" w:rsidP="00DD3A1B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CA4E27">
              <w:rPr>
                <w:b/>
                <w:sz w:val="16"/>
                <w:szCs w:val="16"/>
              </w:rPr>
              <w:t>Termostatowy adapter do pomiaru próbek z wbudowanym czujnikiem temperatury i wrzecionem pomiarowym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1405" w14:textId="77777777" w:rsidR="00CA4E27" w:rsidRPr="00A47B30" w:rsidRDefault="00CA4E27" w:rsidP="00DD3A1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E24E" w14:textId="77777777" w:rsidR="00CA4E27" w:rsidRDefault="00CA4E27" w:rsidP="00DD3A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97FAF" w14:textId="77777777" w:rsidR="00CA4E27" w:rsidRPr="002A16E2" w:rsidRDefault="00CA4E27" w:rsidP="00DD3A1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4301" w14:textId="77777777" w:rsidR="00CA4E27" w:rsidRPr="002A16E2" w:rsidRDefault="00CA4E27" w:rsidP="00DD3A1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8B3C74" w14:textId="77777777" w:rsidR="00CA4E27" w:rsidRPr="002A16E2" w:rsidRDefault="00CA4E27" w:rsidP="00DD3A1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9B05BB" w14:textId="77777777" w:rsidR="00CA4E27" w:rsidRPr="002A16E2" w:rsidRDefault="00CA4E27" w:rsidP="00DD3A1B">
            <w:pPr>
              <w:ind w:right="425"/>
              <w:rPr>
                <w:sz w:val="22"/>
                <w:szCs w:val="22"/>
              </w:rPr>
            </w:pPr>
          </w:p>
        </w:tc>
      </w:tr>
      <w:tr w:rsidR="00CA4E27" w:rsidRPr="002A16E2" w14:paraId="0CD0639B" w14:textId="77777777" w:rsidTr="00DD3A1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76B73B" w14:textId="77777777" w:rsidR="00CA4E27" w:rsidRPr="002A16E2" w:rsidRDefault="00CA4E27" w:rsidP="00DD3A1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156B" w14:textId="5A5DD36E" w:rsidR="00CA4E27" w:rsidRDefault="00CA4E27" w:rsidP="00DD3A1B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Oprogramowanie do sterowania lepkościomierzem i zapisu danych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928B" w14:textId="77777777" w:rsidR="00CA4E27" w:rsidRPr="00A47B30" w:rsidRDefault="00CA4E27" w:rsidP="00DD3A1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D52F" w14:textId="77777777" w:rsidR="00CA4E27" w:rsidRDefault="00CA4E27" w:rsidP="00DD3A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3B20" w14:textId="77777777" w:rsidR="00CA4E27" w:rsidRPr="002A16E2" w:rsidRDefault="00CA4E27" w:rsidP="00DD3A1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8064D" w14:textId="77777777" w:rsidR="00CA4E27" w:rsidRPr="002A16E2" w:rsidRDefault="00CA4E27" w:rsidP="00DD3A1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A6A358" w14:textId="77777777" w:rsidR="00CA4E27" w:rsidRPr="002A16E2" w:rsidRDefault="00CA4E27" w:rsidP="00DD3A1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D54BF9" w14:textId="77777777" w:rsidR="00CA4E27" w:rsidRPr="002A16E2" w:rsidRDefault="00CA4E27" w:rsidP="00DD3A1B">
            <w:pPr>
              <w:ind w:right="425"/>
              <w:rPr>
                <w:sz w:val="22"/>
                <w:szCs w:val="22"/>
              </w:rPr>
            </w:pPr>
          </w:p>
        </w:tc>
      </w:tr>
      <w:tr w:rsidR="00CA4E27" w:rsidRPr="002A16E2" w14:paraId="7C0E04ED" w14:textId="77777777" w:rsidTr="00DD3A1B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89E41C" w14:textId="77777777" w:rsidR="00CA4E27" w:rsidRDefault="00CA4E27" w:rsidP="00DD3A1B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200E5DC" w14:textId="77777777" w:rsidR="00CA4E27" w:rsidRPr="002A16E2" w:rsidRDefault="00CA4E27" w:rsidP="00DD3A1B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EDAAD" w14:textId="77777777" w:rsidR="00CA4E27" w:rsidRPr="002A16E2" w:rsidRDefault="00CA4E27" w:rsidP="00DD3A1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97E9B3" w14:textId="77777777" w:rsidR="00CA4E27" w:rsidRPr="002A16E2" w:rsidRDefault="00CA4E27" w:rsidP="00DD3A1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ED637A" w14:textId="77777777" w:rsidR="00CA4E27" w:rsidRPr="002A16E2" w:rsidRDefault="00CA4E27" w:rsidP="00DD3A1B">
            <w:pPr>
              <w:ind w:right="425"/>
              <w:rPr>
                <w:sz w:val="22"/>
                <w:szCs w:val="22"/>
              </w:rPr>
            </w:pPr>
          </w:p>
        </w:tc>
      </w:tr>
      <w:tr w:rsidR="00CA4E27" w:rsidRPr="002A16E2" w14:paraId="2C12036B" w14:textId="77777777" w:rsidTr="00DD3A1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DFEE7C" w14:textId="77777777" w:rsidR="00CA4E27" w:rsidRPr="002A16E2" w:rsidRDefault="00CA4E27" w:rsidP="00DD3A1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9CCE495" w14:textId="77777777" w:rsidR="00CA4E27" w:rsidRPr="002A16E2" w:rsidRDefault="00CA4E27" w:rsidP="00DD3A1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2AA7" w14:textId="77777777" w:rsidR="00CA4E27" w:rsidRPr="002A16E2" w:rsidRDefault="00CA4E27" w:rsidP="00DD3A1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F3328B" w14:textId="77777777" w:rsidR="00CA4E27" w:rsidRPr="002A16E2" w:rsidRDefault="00CA4E27" w:rsidP="00DD3A1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E6CB4C" w14:textId="77777777" w:rsidR="00CA4E27" w:rsidRPr="002A16E2" w:rsidRDefault="00CA4E27" w:rsidP="00DD3A1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A19ED6C" w14:textId="77777777" w:rsidR="00CA4E27" w:rsidRPr="002A16E2" w:rsidRDefault="00CA4E27" w:rsidP="00CA4E27">
      <w:pPr>
        <w:tabs>
          <w:tab w:val="right" w:pos="9000"/>
        </w:tabs>
        <w:rPr>
          <w:sz w:val="22"/>
          <w:szCs w:val="22"/>
        </w:rPr>
      </w:pPr>
    </w:p>
    <w:p w14:paraId="5FB621FF" w14:textId="2DD6EF5F" w:rsidR="00CA4E27" w:rsidRDefault="00CA4E27" w:rsidP="00CA4E27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2 miesięcy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 xml:space="preserve">podpisania umowy </w:t>
      </w:r>
    </w:p>
    <w:p w14:paraId="694324B4" w14:textId="77777777" w:rsidR="00CA4E27" w:rsidRPr="002A16E2" w:rsidRDefault="00CA4E27" w:rsidP="00CA4E27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……………………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FE3EAE7" w14:textId="77777777" w:rsidR="00CA4E27" w:rsidRPr="002A16E2" w:rsidRDefault="00CA4E27" w:rsidP="00CA4E2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75B76DC4" w14:textId="77777777" w:rsidR="00CA4E27" w:rsidRPr="002A16E2" w:rsidRDefault="00CA4E27" w:rsidP="00CA4E2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18FAEDD8" w14:textId="77777777" w:rsidR="00CA4E27" w:rsidRDefault="00CA4E27" w:rsidP="00CA4E27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D8331D6" w14:textId="77777777" w:rsidR="00CA4E27" w:rsidRDefault="00CA4E27" w:rsidP="00CA4E2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D1BCBB0" w14:textId="77777777" w:rsidR="00CA4E27" w:rsidRDefault="00CA4E27" w:rsidP="00CA4E2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E46E116" w14:textId="77777777" w:rsidR="00CA4E27" w:rsidRPr="00E63BA7" w:rsidRDefault="00CA4E27" w:rsidP="00CA4E27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1035DEA3" w14:textId="77777777" w:rsidR="00CA4E27" w:rsidRPr="002A16E2" w:rsidRDefault="00CA4E27" w:rsidP="00CA4E2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7DAADE4A" w14:textId="77777777" w:rsidR="00CA4E27" w:rsidRDefault="00CA4E27" w:rsidP="00CA4E27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1F1EBD3D" w14:textId="77777777" w:rsidR="00CA4E27" w:rsidRDefault="00CA4E27" w:rsidP="00CA4E2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794E867A" w14:textId="77777777" w:rsidR="00CA4E27" w:rsidRDefault="00CA4E27" w:rsidP="00CA4E2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489F4CC" w14:textId="77777777" w:rsidR="00CA4E27" w:rsidRPr="00F407E7" w:rsidRDefault="00CA4E27" w:rsidP="00CA4E2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407E7">
        <w:rPr>
          <w:color w:val="000000"/>
          <w:sz w:val="22"/>
          <w:szCs w:val="22"/>
        </w:rPr>
        <w:t xml:space="preserve">Oświadczamy, iż serwis gwarancyjny na zaoferowane urządzenia będzie </w:t>
      </w:r>
      <w:r w:rsidRPr="00F407E7">
        <w:rPr>
          <w:b/>
          <w:bCs/>
          <w:color w:val="000000"/>
          <w:sz w:val="22"/>
          <w:szCs w:val="22"/>
        </w:rPr>
        <w:t>świadczony przez:</w:t>
      </w:r>
      <w:r w:rsidRPr="00F407E7">
        <w:rPr>
          <w:color w:val="000000"/>
          <w:sz w:val="22"/>
          <w:szCs w:val="22"/>
        </w:rPr>
        <w:t xml:space="preserve"> producenta lub autoryzowanego przedstawiciela producenta: …………………………………………. (</w:t>
      </w:r>
      <w:r w:rsidRPr="00F407E7">
        <w:rPr>
          <w:i/>
          <w:iCs/>
          <w:color w:val="000000"/>
          <w:sz w:val="22"/>
          <w:szCs w:val="22"/>
        </w:rPr>
        <w:t>Należy wpisać, o ile dotyczy</w:t>
      </w:r>
      <w:r w:rsidRPr="00F407E7">
        <w:rPr>
          <w:color w:val="000000"/>
          <w:sz w:val="22"/>
          <w:szCs w:val="22"/>
        </w:rPr>
        <w:t>)</w:t>
      </w:r>
    </w:p>
    <w:p w14:paraId="4B812753" w14:textId="77777777" w:rsidR="00CA4E27" w:rsidRDefault="00CA4E27" w:rsidP="00CA4E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4CE869A" w14:textId="77777777" w:rsidR="00CA4E27" w:rsidRDefault="00CA4E27" w:rsidP="00CA4E2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20E878D" w14:textId="77777777" w:rsidR="00CA4E27" w:rsidRDefault="00CA4E27" w:rsidP="00CA4E2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73229C" w14:textId="77777777" w:rsidR="00CA4E27" w:rsidRDefault="00CA4E27" w:rsidP="00CA4E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A4E27" w14:paraId="795DE52B" w14:textId="77777777" w:rsidTr="00DD3A1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39437" w14:textId="77777777" w:rsidR="00CA4E27" w:rsidRDefault="00CA4E27" w:rsidP="00DD3A1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59B7C7" w14:textId="77777777" w:rsidR="00CA4E27" w:rsidRDefault="00CA4E27" w:rsidP="00DD3A1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56EC372A" w14:textId="77777777" w:rsidR="00CA4E27" w:rsidRDefault="00CA4E27" w:rsidP="00DD3A1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D3959" w14:textId="77777777" w:rsidR="00CA4E27" w:rsidRDefault="00CA4E27" w:rsidP="00DD3A1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CA4E27" w14:paraId="353DEF67" w14:textId="77777777" w:rsidTr="00DD3A1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D9AA9" w14:textId="77777777" w:rsidR="00CA4E27" w:rsidRDefault="00CA4E27" w:rsidP="00DD3A1B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2F892" w14:textId="77777777" w:rsidR="00CA4E27" w:rsidRDefault="00CA4E27" w:rsidP="00DD3A1B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6D534" w14:textId="77777777" w:rsidR="00CA4E27" w:rsidRDefault="00CA4E27" w:rsidP="00DD3A1B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CA4E27" w14:paraId="71EA858D" w14:textId="77777777" w:rsidTr="00DD3A1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60F26" w14:textId="77777777" w:rsidR="00CA4E27" w:rsidRDefault="00CA4E27" w:rsidP="00DD3A1B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FD847" w14:textId="77777777" w:rsidR="00CA4E27" w:rsidRDefault="00CA4E27" w:rsidP="00DD3A1B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913D3" w14:textId="77777777" w:rsidR="00CA4E27" w:rsidRDefault="00CA4E27" w:rsidP="00DD3A1B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4D1274D2" w14:textId="77777777" w:rsidR="00CA4E27" w:rsidRDefault="00CA4E27" w:rsidP="00CA4E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8188D34" w14:textId="77777777" w:rsidR="00CA4E27" w:rsidRDefault="00CA4E27" w:rsidP="00CA4E27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40EDF9D4" w14:textId="77777777" w:rsidR="00CA4E27" w:rsidRDefault="00CA4E27" w:rsidP="00CA4E27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0496101D" w14:textId="77777777" w:rsidR="00CA4E27" w:rsidRDefault="00CA4E27" w:rsidP="00CA4E2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0BF4D0B3" w14:textId="77777777" w:rsidR="00CA4E27" w:rsidRDefault="00CA4E27" w:rsidP="00CA4E2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49F7244A" w14:textId="77777777" w:rsidR="00CA4E27" w:rsidRDefault="00CA4E27" w:rsidP="00CA4E2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29380CBE" w14:textId="77777777" w:rsidR="00CA4E27" w:rsidRDefault="00CA4E27" w:rsidP="00CA4E2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664D910A" w14:textId="77777777" w:rsidR="00CA4E27" w:rsidRDefault="00CA4E27" w:rsidP="00CA4E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48C2196E" w14:textId="77777777" w:rsidR="00CA4E27" w:rsidRDefault="00CA4E27" w:rsidP="00CA4E2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95660E9" w14:textId="77777777" w:rsidR="00CA4E27" w:rsidRDefault="00CA4E27" w:rsidP="00CA4E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1D09D37" w14:textId="77777777" w:rsidR="00CA4E27" w:rsidRDefault="00CA4E27" w:rsidP="00CA4E2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B2C2744" w14:textId="77777777" w:rsidR="00CA4E27" w:rsidRDefault="00CA4E27" w:rsidP="00CA4E2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7EB1ED8" w14:textId="77777777" w:rsidR="00CA4E27" w:rsidRDefault="00CA4E27" w:rsidP="00CA4E2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20AEE5A" w14:textId="77777777" w:rsidR="00CA4E27" w:rsidRDefault="00CA4E27" w:rsidP="00CA4E2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866E123" w14:textId="77777777" w:rsidR="00CA4E27" w:rsidRDefault="00CA4E27" w:rsidP="00CA4E2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7DD7F1E0" w14:textId="77777777" w:rsidR="00CA4E27" w:rsidRPr="00FB3F21" w:rsidRDefault="00CA4E27" w:rsidP="00CA4E27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6067095F" w14:textId="77777777" w:rsidR="00CA4E27" w:rsidRPr="0054009D" w:rsidRDefault="00CA4E27" w:rsidP="00CA4E27"/>
    <w:p w14:paraId="6BDF6A09" w14:textId="77777777" w:rsidR="00CA4E27" w:rsidRPr="00963B2E" w:rsidRDefault="00CA4E27" w:rsidP="00CA4E27"/>
    <w:p w14:paraId="250A80AC" w14:textId="77777777" w:rsidR="00FE545C" w:rsidRPr="00CA4E27" w:rsidRDefault="00FE545C" w:rsidP="00CA4E27"/>
    <w:sectPr w:rsidR="00FE545C" w:rsidRPr="00CA4E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8831E" w14:textId="77777777" w:rsidR="00971DE4" w:rsidRDefault="00971DE4">
      <w:r>
        <w:separator/>
      </w:r>
    </w:p>
  </w:endnote>
  <w:endnote w:type="continuationSeparator" w:id="0">
    <w:p w14:paraId="15B5C15E" w14:textId="77777777" w:rsidR="00971DE4" w:rsidRDefault="00971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CB2D8" w14:textId="77777777" w:rsidR="00C65719" w:rsidRDefault="00C657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0E8D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B1323" w14:textId="77777777" w:rsidR="00C65719" w:rsidRDefault="00C657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DFB47" w14:textId="77777777" w:rsidR="00971DE4" w:rsidRDefault="00971DE4">
      <w:r>
        <w:separator/>
      </w:r>
    </w:p>
  </w:footnote>
  <w:footnote w:type="continuationSeparator" w:id="0">
    <w:p w14:paraId="1A309ACA" w14:textId="77777777" w:rsidR="00971DE4" w:rsidRDefault="00971D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4C065" w14:textId="77777777" w:rsidR="00C65719" w:rsidRDefault="00C657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0A24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1D12E" w14:textId="77777777" w:rsidR="00C65719" w:rsidRDefault="00C657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64391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12420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6303606">
    <w:abstractNumId w:val="0"/>
  </w:num>
  <w:num w:numId="4" w16cid:durableId="16504061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1DE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1DE4"/>
    <w:rsid w:val="00A0022B"/>
    <w:rsid w:val="00A346FE"/>
    <w:rsid w:val="00A47B4D"/>
    <w:rsid w:val="00A83018"/>
    <w:rsid w:val="00B774DC"/>
    <w:rsid w:val="00C65719"/>
    <w:rsid w:val="00C969A6"/>
    <w:rsid w:val="00CA4E27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123016"/>
  <w15:chartTrackingRefBased/>
  <w15:docId w15:val="{58FA1A88-E880-4256-907D-DC81DF987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4E2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566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2024-04-03T11:06:00Z</dcterms:created>
  <dcterms:modified xsi:type="dcterms:W3CDTF">2024-04-03T11:17:00Z</dcterms:modified>
</cp:coreProperties>
</file>