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93AEB" w14:textId="3480A77D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3C591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BF64E38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4323962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47435D6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E6259EE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1E20FDC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72B511CF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277933D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6FC608C8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B4BC669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5077765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A7C41F2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1BFABC1B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7D0F0D74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5841D71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786A4D17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11C71C7" w14:textId="1FA09952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576CEF" w:rsidRPr="00576CEF">
        <w:rPr>
          <w:rFonts w:eastAsia="Times New Roman" w:cs="Calibri"/>
          <w:b/>
          <w:lang w:eastAsia="pl-PL"/>
        </w:rPr>
        <w:t xml:space="preserve">Dostawa reometru rotacyjnego na potrzeby </w:t>
      </w:r>
      <w:proofErr w:type="spellStart"/>
      <w:r w:rsidR="00576CEF" w:rsidRPr="00576CEF">
        <w:rPr>
          <w:rFonts w:eastAsia="Times New Roman" w:cs="Calibri"/>
          <w:b/>
          <w:lang w:eastAsia="pl-PL"/>
        </w:rPr>
        <w:t>WIMiC</w:t>
      </w:r>
      <w:proofErr w:type="spellEnd"/>
      <w:r w:rsidRPr="00432E10">
        <w:rPr>
          <w:rFonts w:eastAsia="Times New Roman" w:cs="Calibri"/>
          <w:lang w:eastAsia="pl-PL"/>
        </w:rPr>
        <w:t xml:space="preserve">, </w:t>
      </w:r>
      <w:r w:rsidR="003C5919">
        <w:rPr>
          <w:rFonts w:eastAsia="Times New Roman" w:cs="Calibri"/>
          <w:lang w:eastAsia="pl-PL"/>
        </w:rPr>
        <w:t xml:space="preserve">nr sprawy: </w:t>
      </w:r>
      <w:r w:rsidR="003C5919" w:rsidRPr="003C5919">
        <w:rPr>
          <w:rFonts w:eastAsia="Times New Roman" w:cs="Calibri"/>
          <w:b/>
          <w:bCs/>
          <w:lang w:eastAsia="pl-PL"/>
        </w:rPr>
        <w:t>DE-dzp.272-158/24</w:t>
      </w:r>
      <w:r w:rsidR="003C5919">
        <w:rPr>
          <w:rFonts w:eastAsia="Times New Roman" w:cs="Calibri"/>
          <w:lang w:eastAsia="pl-PL"/>
        </w:rPr>
        <w:t xml:space="preserve"> </w:t>
      </w:r>
      <w:r w:rsidRPr="00432E10">
        <w:rPr>
          <w:rFonts w:eastAsia="Times New Roman" w:cs="Calibri"/>
          <w:lang w:eastAsia="pl-PL"/>
        </w:rPr>
        <w:t xml:space="preserve">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5B45B409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C18A7D2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78EAE20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5ED1B7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5443EC5D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CCF8BD8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134B21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D9FEC6C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2B3DD88E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EA99A0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B86BB3C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A99A417" w14:textId="6F269C74" w:rsidR="005103B9" w:rsidRPr="009475A8" w:rsidRDefault="008F3D36" w:rsidP="003C5919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8C6E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35ADAC" w14:textId="77777777" w:rsidR="008C6E56" w:rsidRDefault="008C6E56" w:rsidP="0038231F">
      <w:pPr>
        <w:spacing w:after="0" w:line="240" w:lineRule="auto"/>
      </w:pPr>
      <w:r>
        <w:separator/>
      </w:r>
    </w:p>
  </w:endnote>
  <w:endnote w:type="continuationSeparator" w:id="0">
    <w:p w14:paraId="3EE8D118" w14:textId="77777777" w:rsidR="008C6E56" w:rsidRDefault="008C6E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1141E4" w14:textId="77777777" w:rsidR="00576CEF" w:rsidRDefault="00576C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565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1BA289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AF28E" w14:textId="77777777" w:rsidR="00576CEF" w:rsidRDefault="00576C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9723CF" w14:textId="77777777" w:rsidR="008C6E56" w:rsidRDefault="008C6E56" w:rsidP="0038231F">
      <w:pPr>
        <w:spacing w:after="0" w:line="240" w:lineRule="auto"/>
      </w:pPr>
      <w:r>
        <w:separator/>
      </w:r>
    </w:p>
  </w:footnote>
  <w:footnote w:type="continuationSeparator" w:id="0">
    <w:p w14:paraId="64B382A1" w14:textId="77777777" w:rsidR="008C6E56" w:rsidRDefault="008C6E56" w:rsidP="0038231F">
      <w:pPr>
        <w:spacing w:after="0" w:line="240" w:lineRule="auto"/>
      </w:pPr>
      <w:r>
        <w:continuationSeparator/>
      </w:r>
    </w:p>
  </w:footnote>
  <w:footnote w:id="1">
    <w:p w14:paraId="3E903780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DADF840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2C4B1" w14:textId="77777777" w:rsidR="00576CEF" w:rsidRDefault="00576C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40CE26" w14:textId="77777777" w:rsidR="00576CEF" w:rsidRDefault="00576C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BA965" w14:textId="77777777" w:rsidR="00576CEF" w:rsidRDefault="00576C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821048">
    <w:abstractNumId w:val="7"/>
  </w:num>
  <w:num w:numId="2" w16cid:durableId="1957566718">
    <w:abstractNumId w:val="0"/>
  </w:num>
  <w:num w:numId="3" w16cid:durableId="133572992">
    <w:abstractNumId w:val="6"/>
  </w:num>
  <w:num w:numId="4" w16cid:durableId="1610769884">
    <w:abstractNumId w:val="9"/>
  </w:num>
  <w:num w:numId="5" w16cid:durableId="75788703">
    <w:abstractNumId w:val="8"/>
  </w:num>
  <w:num w:numId="6" w16cid:durableId="1084647863">
    <w:abstractNumId w:val="5"/>
  </w:num>
  <w:num w:numId="7" w16cid:durableId="1897624506">
    <w:abstractNumId w:val="1"/>
  </w:num>
  <w:num w:numId="8" w16cid:durableId="90320999">
    <w:abstractNumId w:val="3"/>
  </w:num>
  <w:num w:numId="9" w16cid:durableId="768740253">
    <w:abstractNumId w:val="2"/>
  </w:num>
  <w:num w:numId="10" w16cid:durableId="1131872441">
    <w:abstractNumId w:val="4"/>
  </w:num>
  <w:num w:numId="11" w16cid:durableId="2004777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C6E56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C5919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76CEF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C6E56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20871D"/>
  <w15:chartTrackingRefBased/>
  <w15:docId w15:val="{74DB072F-D5CA-4210-B9D5-5D42B5260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307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2024-04-03T12:01:00Z</cp:lastPrinted>
  <dcterms:created xsi:type="dcterms:W3CDTF">2024-04-03T12:01:00Z</dcterms:created>
  <dcterms:modified xsi:type="dcterms:W3CDTF">2024-04-03T12:01:00Z</dcterms:modified>
</cp:coreProperties>
</file>