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CDE6BF0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3625A6" w:rsidRPr="003625A6">
        <w:rPr>
          <w:rFonts w:eastAsia="Times New Roman" w:cs="Calibri"/>
          <w:b/>
          <w:bCs/>
          <w:lang w:eastAsia="pl-PL"/>
        </w:rPr>
        <w:t>Dostawa drukarki 3D (2szt) - DE-dzp.272- 124/24</w:t>
      </w:r>
      <w:r>
        <w:rPr>
          <w:rFonts w:eastAsia="Times New Roman" w:cs="Calibri"/>
          <w:lang w:eastAsia="pl-PL"/>
        </w:rPr>
        <w:t xml:space="preserve"> 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4EEA1" w14:textId="77777777" w:rsidR="000A54B0" w:rsidRDefault="000A54B0">
      <w:pPr>
        <w:spacing w:after="0" w:line="240" w:lineRule="auto"/>
      </w:pPr>
      <w:r>
        <w:separator/>
      </w:r>
    </w:p>
  </w:endnote>
  <w:endnote w:type="continuationSeparator" w:id="0">
    <w:p w14:paraId="145FAB55" w14:textId="77777777" w:rsidR="000A54B0" w:rsidRDefault="000A5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62F2" w14:textId="77777777" w:rsidR="00000000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52644" w14:textId="77777777" w:rsidR="000A54B0" w:rsidRDefault="000A54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0BB70FE" w14:textId="77777777" w:rsidR="000A54B0" w:rsidRDefault="000A54B0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246D5"/>
    <w:rsid w:val="000246D5"/>
    <w:rsid w:val="000A54B0"/>
    <w:rsid w:val="003625A6"/>
    <w:rsid w:val="009A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302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2024-03-12T15:38:00Z</dcterms:created>
  <dcterms:modified xsi:type="dcterms:W3CDTF">2024-03-12T15:39:00Z</dcterms:modified>
</cp:coreProperties>
</file>