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E35A47" w14:textId="644572D8" w:rsidR="008D2AB8" w:rsidRPr="00004386" w:rsidRDefault="008D2AB8" w:rsidP="003336A1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004386">
        <w:rPr>
          <w:rFonts w:ascii="Times New Roman" w:hAnsi="Times New Roman"/>
          <w:sz w:val="22"/>
          <w:szCs w:val="22"/>
        </w:rPr>
        <w:t>1</w:t>
      </w:r>
    </w:p>
    <w:p w14:paraId="1982EB11" w14:textId="360893DD" w:rsidR="00A9639A" w:rsidRPr="00004386" w:rsidRDefault="008D2AB8" w:rsidP="003336A1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004386">
        <w:rPr>
          <w:b/>
          <w:sz w:val="22"/>
          <w:szCs w:val="22"/>
        </w:rPr>
        <w:t>FORMULARZ OFERTY</w:t>
      </w:r>
    </w:p>
    <w:p w14:paraId="4E80AF23" w14:textId="77777777" w:rsidR="00A9639A" w:rsidRPr="00004386" w:rsidRDefault="00A9639A" w:rsidP="00A9639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04386">
        <w:rPr>
          <w:sz w:val="22"/>
          <w:szCs w:val="22"/>
        </w:rPr>
        <w:t>NAZWA WYKONAWCY:……………………………………………………………………..</w:t>
      </w:r>
    </w:p>
    <w:p w14:paraId="39CBA1E4" w14:textId="77777777" w:rsidR="00A9639A" w:rsidRPr="00004386" w:rsidRDefault="00A9639A" w:rsidP="00A9639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04386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540E68F1" w14:textId="77777777" w:rsidR="00A9639A" w:rsidRPr="00004386" w:rsidRDefault="00A9639A" w:rsidP="00A9639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04386">
        <w:rPr>
          <w:sz w:val="22"/>
          <w:szCs w:val="22"/>
        </w:rPr>
        <w:t>ADRES:………………………………………………………………………………………….</w:t>
      </w:r>
    </w:p>
    <w:p w14:paraId="79C41B37" w14:textId="77777777" w:rsidR="00A9639A" w:rsidRPr="00004386" w:rsidRDefault="00A9639A" w:rsidP="00A9639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04386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7354F906" w14:textId="77777777" w:rsidR="00A9639A" w:rsidRPr="00004386" w:rsidRDefault="00A9639A" w:rsidP="00A9639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04386">
        <w:rPr>
          <w:sz w:val="22"/>
          <w:szCs w:val="22"/>
        </w:rPr>
        <w:t>TEL.………………………………………………………………………………………………</w:t>
      </w:r>
    </w:p>
    <w:p w14:paraId="1DE258B0" w14:textId="77777777" w:rsidR="00A9639A" w:rsidRPr="00004386" w:rsidRDefault="00A9639A" w:rsidP="00A9639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04386">
        <w:rPr>
          <w:sz w:val="22"/>
          <w:szCs w:val="22"/>
        </w:rPr>
        <w:t>FAX ……………………………………………………………………………………………..</w:t>
      </w:r>
    </w:p>
    <w:p w14:paraId="0F711502" w14:textId="77777777" w:rsidR="00A9639A" w:rsidRPr="00004386" w:rsidRDefault="00A9639A" w:rsidP="00A9639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04386">
        <w:rPr>
          <w:sz w:val="22"/>
          <w:szCs w:val="22"/>
        </w:rPr>
        <w:t>E-MAIL…………………………………………………………………………………………..</w:t>
      </w:r>
    </w:p>
    <w:p w14:paraId="003FA2A1" w14:textId="77777777" w:rsidR="00A9639A" w:rsidRPr="00004386" w:rsidRDefault="00A9639A" w:rsidP="00A9639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04386">
        <w:rPr>
          <w:sz w:val="22"/>
          <w:szCs w:val="22"/>
        </w:rPr>
        <w:t>NIP…………………………………. REGON:……………………………………………….....</w:t>
      </w:r>
    </w:p>
    <w:p w14:paraId="244EB71B" w14:textId="77777777" w:rsidR="00A9639A" w:rsidRPr="00004386" w:rsidRDefault="00A9639A" w:rsidP="00A9639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04386">
        <w:rPr>
          <w:sz w:val="22"/>
          <w:szCs w:val="22"/>
        </w:rPr>
        <w:t>BANK/ NR KONTA …………………………………………………………………………….</w:t>
      </w:r>
    </w:p>
    <w:p w14:paraId="7AD35E9F" w14:textId="77777777" w:rsidR="00A9639A" w:rsidRPr="00004386" w:rsidRDefault="00A9639A" w:rsidP="00A9639A">
      <w:pPr>
        <w:spacing w:line="360" w:lineRule="auto"/>
        <w:rPr>
          <w:sz w:val="22"/>
          <w:szCs w:val="22"/>
        </w:rPr>
      </w:pPr>
      <w:r w:rsidRPr="00004386">
        <w:rPr>
          <w:sz w:val="22"/>
          <w:szCs w:val="22"/>
        </w:rPr>
        <w:t>Do: Nazwa i siedziba Zamawiającego:</w:t>
      </w:r>
    </w:p>
    <w:p w14:paraId="7C277C50" w14:textId="77777777" w:rsidR="00B653E6" w:rsidRDefault="00A9639A" w:rsidP="00A9639A">
      <w:pPr>
        <w:ind w:right="-110"/>
        <w:rPr>
          <w:b/>
          <w:sz w:val="22"/>
          <w:szCs w:val="22"/>
        </w:rPr>
      </w:pPr>
      <w:r w:rsidRPr="00004386">
        <w:rPr>
          <w:b/>
          <w:sz w:val="22"/>
          <w:szCs w:val="22"/>
        </w:rPr>
        <w:t xml:space="preserve">Akademia Górniczo </w:t>
      </w:r>
      <w:r w:rsidR="00B653E6">
        <w:rPr>
          <w:b/>
          <w:sz w:val="22"/>
          <w:szCs w:val="22"/>
        </w:rPr>
        <w:t>–</w:t>
      </w:r>
      <w:r w:rsidRPr="00004386">
        <w:rPr>
          <w:b/>
          <w:sz w:val="22"/>
          <w:szCs w:val="22"/>
        </w:rPr>
        <w:t xml:space="preserve"> Hutnicza</w:t>
      </w:r>
      <w:r w:rsidR="00B653E6">
        <w:rPr>
          <w:b/>
          <w:sz w:val="22"/>
          <w:szCs w:val="22"/>
        </w:rPr>
        <w:t xml:space="preserve"> </w:t>
      </w:r>
      <w:r w:rsidRPr="00004386">
        <w:rPr>
          <w:b/>
          <w:sz w:val="22"/>
          <w:szCs w:val="22"/>
        </w:rPr>
        <w:t>im. Stanisława Staszica w Krakowie</w:t>
      </w:r>
      <w:r w:rsidR="00B653E6">
        <w:rPr>
          <w:b/>
          <w:sz w:val="22"/>
          <w:szCs w:val="22"/>
        </w:rPr>
        <w:t xml:space="preserve"> </w:t>
      </w:r>
    </w:p>
    <w:p w14:paraId="2C67A43F" w14:textId="276F83FE" w:rsidR="00A9639A" w:rsidRPr="00004386" w:rsidRDefault="00A9639A" w:rsidP="00A9639A">
      <w:pPr>
        <w:ind w:right="-110"/>
        <w:rPr>
          <w:b/>
          <w:sz w:val="22"/>
          <w:szCs w:val="22"/>
        </w:rPr>
      </w:pPr>
      <w:r w:rsidRPr="00004386">
        <w:rPr>
          <w:b/>
          <w:sz w:val="22"/>
          <w:szCs w:val="22"/>
        </w:rPr>
        <w:t xml:space="preserve">Dział Zamówień Publicznych  </w:t>
      </w:r>
    </w:p>
    <w:p w14:paraId="1F14DA15" w14:textId="77777777" w:rsidR="00A9639A" w:rsidRPr="00004386" w:rsidRDefault="00A9639A" w:rsidP="00A9639A">
      <w:pPr>
        <w:ind w:right="-110"/>
        <w:rPr>
          <w:b/>
          <w:sz w:val="22"/>
          <w:szCs w:val="22"/>
        </w:rPr>
      </w:pPr>
      <w:r w:rsidRPr="00004386">
        <w:rPr>
          <w:b/>
          <w:sz w:val="22"/>
          <w:szCs w:val="22"/>
        </w:rPr>
        <w:t xml:space="preserve">Al. Mickiewicza 30 </w:t>
      </w:r>
    </w:p>
    <w:p w14:paraId="7DFF1F42" w14:textId="77777777" w:rsidR="00A9639A" w:rsidRPr="00004386" w:rsidRDefault="00A9639A" w:rsidP="00A9639A">
      <w:pPr>
        <w:rPr>
          <w:b/>
          <w:sz w:val="22"/>
          <w:szCs w:val="22"/>
        </w:rPr>
      </w:pPr>
      <w:r w:rsidRPr="00004386">
        <w:rPr>
          <w:b/>
          <w:sz w:val="22"/>
          <w:szCs w:val="22"/>
        </w:rPr>
        <w:t xml:space="preserve">30-059 Kraków,  </w:t>
      </w:r>
    </w:p>
    <w:p w14:paraId="3F5F19B1" w14:textId="77777777" w:rsidR="00A9639A" w:rsidRPr="00004386" w:rsidRDefault="00A9639A" w:rsidP="00A9639A">
      <w:pPr>
        <w:ind w:firstLine="3969"/>
        <w:rPr>
          <w:b/>
          <w:sz w:val="22"/>
          <w:szCs w:val="22"/>
        </w:rPr>
      </w:pPr>
    </w:p>
    <w:p w14:paraId="5D7419C9" w14:textId="137D500F" w:rsidR="007D5896" w:rsidRDefault="00A9639A" w:rsidP="00485852">
      <w:pPr>
        <w:jc w:val="both"/>
        <w:rPr>
          <w:sz w:val="22"/>
          <w:szCs w:val="22"/>
        </w:rPr>
      </w:pPr>
      <w:r w:rsidRPr="00004386">
        <w:rPr>
          <w:sz w:val="22"/>
          <w:szCs w:val="22"/>
        </w:rPr>
        <w:t>Przystępując do postępowania o udzielenie zamówienia publicznego, którego przedmiotem</w:t>
      </w:r>
      <w:r w:rsidR="007E435B" w:rsidRPr="00004386">
        <w:rPr>
          <w:sz w:val="22"/>
          <w:szCs w:val="22"/>
        </w:rPr>
        <w:t xml:space="preserve"> </w:t>
      </w:r>
      <w:r w:rsidRPr="00004386">
        <w:rPr>
          <w:sz w:val="22"/>
          <w:szCs w:val="22"/>
        </w:rPr>
        <w:t xml:space="preserve">jest </w:t>
      </w:r>
      <w:r w:rsidR="006D1797" w:rsidRPr="00004386">
        <w:rPr>
          <w:b/>
          <w:bCs/>
          <w:sz w:val="22"/>
          <w:szCs w:val="22"/>
        </w:rPr>
        <w:t>Dostawa drukarki 3D (2szt) - DE-dzp.272-124/24</w:t>
      </w:r>
      <w:r w:rsidRPr="00004386">
        <w:rPr>
          <w:sz w:val="22"/>
          <w:szCs w:val="22"/>
        </w:rPr>
        <w:t>, oferuję realizację przedmiotu zamówienia, zgodnie z zasadami określonymi w specyfikacji warunków zamówienia.</w:t>
      </w:r>
    </w:p>
    <w:p w14:paraId="26D8B201" w14:textId="77777777" w:rsidR="007D5896" w:rsidRDefault="007D5896" w:rsidP="00485852">
      <w:pPr>
        <w:jc w:val="both"/>
        <w:rPr>
          <w:sz w:val="22"/>
          <w:szCs w:val="22"/>
        </w:rPr>
      </w:pPr>
    </w:p>
    <w:tbl>
      <w:tblPr>
        <w:tblW w:w="10244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"/>
        <w:gridCol w:w="814"/>
        <w:gridCol w:w="887"/>
        <w:gridCol w:w="2502"/>
        <w:gridCol w:w="771"/>
        <w:gridCol w:w="1236"/>
        <w:gridCol w:w="1236"/>
        <w:gridCol w:w="1122"/>
        <w:gridCol w:w="1254"/>
      </w:tblGrid>
      <w:tr w:rsidR="007D5896" w14:paraId="0147B316" w14:textId="77777777" w:rsidTr="007D5896">
        <w:trPr>
          <w:trHeight w:val="676"/>
        </w:trPr>
        <w:tc>
          <w:tcPr>
            <w:tcW w:w="42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9A1CBAE" w14:textId="77777777" w:rsidR="007D5896" w:rsidRDefault="007D5896" w:rsidP="00400B6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L.p.</w:t>
            </w:r>
          </w:p>
        </w:tc>
        <w:tc>
          <w:tcPr>
            <w:tcW w:w="1701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F0FD602" w14:textId="77777777" w:rsidR="007D5896" w:rsidRDefault="007D5896" w:rsidP="00400B6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Nazwa elementu</w:t>
            </w:r>
          </w:p>
        </w:tc>
        <w:tc>
          <w:tcPr>
            <w:tcW w:w="250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D91F80C" w14:textId="77777777" w:rsidR="007D5896" w:rsidRDefault="007D5896" w:rsidP="00400B6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Nazwa producenta/ model </w:t>
            </w:r>
          </w:p>
        </w:tc>
        <w:tc>
          <w:tcPr>
            <w:tcW w:w="77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3E5BEB9" w14:textId="77777777" w:rsidR="007D5896" w:rsidRDefault="007D5896" w:rsidP="00400B6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Ilość</w:t>
            </w:r>
          </w:p>
          <w:p w14:paraId="2FD29B4C" w14:textId="77777777" w:rsidR="007D5896" w:rsidRDefault="007D5896" w:rsidP="00400B6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123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EFF3005" w14:textId="320CBED4" w:rsidR="007D5896" w:rsidRDefault="007D5896" w:rsidP="00400B6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Cena jednostkowa netto [PLN]</w:t>
            </w:r>
          </w:p>
        </w:tc>
        <w:tc>
          <w:tcPr>
            <w:tcW w:w="123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D9C6F27" w14:textId="42D7770E" w:rsidR="007D5896" w:rsidRDefault="007D5896" w:rsidP="00400B6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Wartość netto</w:t>
            </w:r>
          </w:p>
          <w:p w14:paraId="3560FC04" w14:textId="77777777" w:rsidR="007D5896" w:rsidRDefault="007D5896" w:rsidP="00400B6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[PLN] </w:t>
            </w:r>
          </w:p>
        </w:tc>
        <w:tc>
          <w:tcPr>
            <w:tcW w:w="112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4B0FEEA" w14:textId="77777777" w:rsidR="007D5896" w:rsidRDefault="007D5896" w:rsidP="00400B6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VAT</w:t>
            </w:r>
          </w:p>
          <w:p w14:paraId="75305290" w14:textId="25DCE441" w:rsidR="007D5896" w:rsidRDefault="007D5896" w:rsidP="00400B6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>[23%]</w:t>
            </w:r>
          </w:p>
        </w:tc>
        <w:tc>
          <w:tcPr>
            <w:tcW w:w="125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9DC4C4E" w14:textId="77777777" w:rsidR="007D5896" w:rsidRDefault="007D5896" w:rsidP="00400B6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Wartość brutto </w:t>
            </w:r>
            <w:r w:rsidRPr="00427698">
              <w:rPr>
                <w:sz w:val="18"/>
                <w:szCs w:val="18"/>
              </w:rPr>
              <w:t>[PLN]</w:t>
            </w:r>
            <w:r>
              <w:rPr>
                <w:b/>
                <w:bCs/>
                <w:sz w:val="18"/>
                <w:szCs w:val="18"/>
              </w:rPr>
              <w:t xml:space="preserve"> (</w:t>
            </w:r>
            <w:r w:rsidRPr="00427698">
              <w:rPr>
                <w:sz w:val="18"/>
                <w:szCs w:val="18"/>
              </w:rPr>
              <w:t>z doliczonym</w:t>
            </w:r>
            <w:r>
              <w:rPr>
                <w:b/>
                <w:bCs/>
                <w:sz w:val="18"/>
                <w:szCs w:val="18"/>
              </w:rPr>
              <w:t xml:space="preserve"> VAT)</w:t>
            </w:r>
          </w:p>
          <w:p w14:paraId="73683F0C" w14:textId="77777777" w:rsidR="007D5896" w:rsidRDefault="007D5896" w:rsidP="00400B60">
            <w:pPr>
              <w:jc w:val="center"/>
              <w:rPr>
                <w:sz w:val="18"/>
                <w:szCs w:val="18"/>
              </w:rPr>
            </w:pPr>
          </w:p>
        </w:tc>
      </w:tr>
      <w:tr w:rsidR="007D5896" w14:paraId="059D3505" w14:textId="77777777" w:rsidTr="007D5896">
        <w:trPr>
          <w:trHeight w:val="245"/>
        </w:trPr>
        <w:tc>
          <w:tcPr>
            <w:tcW w:w="42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6AE130F" w14:textId="77777777" w:rsidR="007D5896" w:rsidRDefault="007D5896" w:rsidP="00400B6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F1DE58A" w14:textId="77777777" w:rsidR="007D5896" w:rsidRDefault="007D5896" w:rsidP="00400B6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8FBC230" w14:textId="77777777" w:rsidR="007D5896" w:rsidRDefault="007D5896" w:rsidP="00400B6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D558A38" w14:textId="77777777" w:rsidR="007D5896" w:rsidRDefault="007D5896" w:rsidP="00400B6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59E29E5" w14:textId="77777777" w:rsidR="007D5896" w:rsidRDefault="007D5896" w:rsidP="00400B60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5A47DEE" w14:textId="7EE22B25" w:rsidR="007D5896" w:rsidRDefault="007D5896" w:rsidP="00400B6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27FE968" w14:textId="77777777" w:rsidR="007D5896" w:rsidRDefault="007D5896" w:rsidP="00400B6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029FB5F" w14:textId="77777777" w:rsidR="007D5896" w:rsidRDefault="007D5896" w:rsidP="00400B6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</w:t>
            </w:r>
          </w:p>
        </w:tc>
      </w:tr>
      <w:tr w:rsidR="007D5896" w14:paraId="640988E3" w14:textId="77777777" w:rsidTr="007D5896">
        <w:trPr>
          <w:trHeight w:val="1156"/>
        </w:trPr>
        <w:tc>
          <w:tcPr>
            <w:tcW w:w="42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7B07BB8F" w14:textId="77777777" w:rsidR="007D5896" w:rsidRDefault="007D5896" w:rsidP="00400B60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7F9A7FCC" w14:textId="77777777" w:rsidR="007D5896" w:rsidRDefault="007D5896" w:rsidP="00400B60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72B3465F" w14:textId="3AFFBA4A" w:rsidR="007D5896" w:rsidRDefault="007D5896" w:rsidP="00400B6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BD756B6" w14:textId="77777777" w:rsidR="007D5896" w:rsidRDefault="007D5896" w:rsidP="00B653E6">
            <w:pPr>
              <w:jc w:val="center"/>
              <w:rPr>
                <w:sz w:val="18"/>
                <w:szCs w:val="18"/>
              </w:rPr>
            </w:pPr>
          </w:p>
          <w:p w14:paraId="6ABEF667" w14:textId="77777777" w:rsidR="007D5896" w:rsidRDefault="007D5896" w:rsidP="00B653E6">
            <w:pPr>
              <w:jc w:val="center"/>
              <w:rPr>
                <w:sz w:val="18"/>
                <w:szCs w:val="18"/>
              </w:rPr>
            </w:pPr>
          </w:p>
          <w:p w14:paraId="629F9A3A" w14:textId="2F2648AE" w:rsidR="007D5896" w:rsidRPr="005D2C98" w:rsidRDefault="007D5896" w:rsidP="00B653E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Drukarka 3D</w:t>
            </w:r>
          </w:p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FEC9CAE" w14:textId="77777777" w:rsidR="007D5896" w:rsidRDefault="007D5896" w:rsidP="00400B60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5343917B" w14:textId="77777777" w:rsidR="007D5896" w:rsidRDefault="007D5896" w:rsidP="00400B60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62310674" w14:textId="77777777" w:rsidR="007D5896" w:rsidRDefault="007D5896" w:rsidP="00400B60">
            <w:pPr>
              <w:rPr>
                <w:b/>
                <w:bCs/>
                <w:sz w:val="18"/>
                <w:szCs w:val="18"/>
              </w:rPr>
            </w:pPr>
          </w:p>
          <w:p w14:paraId="0DD18A21" w14:textId="77777777" w:rsidR="007D5896" w:rsidRDefault="007D5896" w:rsidP="00400B60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AACBC60" w14:textId="77777777" w:rsidR="007D5896" w:rsidRDefault="007D5896" w:rsidP="00400B60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0FC3850C" w14:textId="77777777" w:rsidR="007D5896" w:rsidRDefault="007D5896" w:rsidP="00400B60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5AD3CC7D" w14:textId="2877222D" w:rsidR="007D5896" w:rsidRDefault="007D5896" w:rsidP="00400B6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</w:t>
            </w:r>
          </w:p>
          <w:p w14:paraId="0A58BAEB" w14:textId="77777777" w:rsidR="007D5896" w:rsidRDefault="007D5896" w:rsidP="00400B60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0907853E" w14:textId="77777777" w:rsidR="007D5896" w:rsidRDefault="007D5896" w:rsidP="00400B60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008F5406" w14:textId="77777777" w:rsidR="007D5896" w:rsidRDefault="007D5896" w:rsidP="00400B60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15971C03" w14:textId="77777777" w:rsidR="007D5896" w:rsidRDefault="007D5896" w:rsidP="00400B60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FDD9663" w14:textId="77777777" w:rsidR="007D5896" w:rsidRDefault="007D5896" w:rsidP="00400B60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11A4A8C" w14:textId="5FBA0EFB" w:rsidR="007D5896" w:rsidRDefault="007D5896" w:rsidP="00400B60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8AACFB0" w14:textId="77777777" w:rsidR="007D5896" w:rsidRDefault="007D5896" w:rsidP="00400B60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5BEE679B" w14:textId="77777777" w:rsidR="007D5896" w:rsidRDefault="007D5896" w:rsidP="00400B60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7D5896" w14:paraId="376C7970" w14:textId="77777777" w:rsidTr="007D5896">
        <w:trPr>
          <w:trHeight w:val="645"/>
        </w:trPr>
        <w:tc>
          <w:tcPr>
            <w:tcW w:w="42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14:paraId="5CD555AA" w14:textId="77777777" w:rsidR="007D5896" w:rsidRDefault="007D5896" w:rsidP="00400B60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7F44357E" w14:textId="77777777" w:rsidR="007D5896" w:rsidRDefault="007D5896" w:rsidP="00400B60">
            <w:pPr>
              <w:rPr>
                <w:sz w:val="18"/>
                <w:szCs w:val="18"/>
              </w:rPr>
            </w:pPr>
          </w:p>
        </w:tc>
        <w:tc>
          <w:tcPr>
            <w:tcW w:w="250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14:paraId="76C521B3" w14:textId="77777777" w:rsidR="007D5896" w:rsidRDefault="007D5896" w:rsidP="00400B60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03AAC4D8" w14:textId="77777777" w:rsidR="007D5896" w:rsidRDefault="007D5896" w:rsidP="00400B60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494E4CD6" w14:textId="77777777" w:rsidR="007D5896" w:rsidRDefault="007D5896" w:rsidP="00400B6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                                     RAZEM:</w:t>
            </w:r>
          </w:p>
        </w:tc>
        <w:tc>
          <w:tcPr>
            <w:tcW w:w="771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</w:tcPr>
          <w:p w14:paraId="5BE69AB0" w14:textId="77777777" w:rsidR="007D5896" w:rsidRDefault="007D5896" w:rsidP="00400B60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9C168FD" w14:textId="77777777" w:rsidR="007D5896" w:rsidRDefault="007D5896" w:rsidP="00400B60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8C92FD3" w14:textId="72DF40AF" w:rsidR="007D5896" w:rsidRDefault="007D5896" w:rsidP="00400B60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93C7BFC" w14:textId="77777777" w:rsidR="007D5896" w:rsidRDefault="007D5896" w:rsidP="00400B60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406D2D37" w14:textId="77777777" w:rsidR="007D5896" w:rsidRDefault="007D5896" w:rsidP="00400B60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7D5896" w14:paraId="7086BE41" w14:textId="77777777" w:rsidTr="007D5896">
        <w:trPr>
          <w:trHeight w:val="170"/>
        </w:trPr>
        <w:tc>
          <w:tcPr>
            <w:tcW w:w="1236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6844D90" w14:textId="77777777" w:rsidR="007D5896" w:rsidRDefault="007D5896" w:rsidP="00400B60">
            <w:pPr>
              <w:rPr>
                <w:sz w:val="18"/>
                <w:szCs w:val="18"/>
              </w:rPr>
            </w:pPr>
          </w:p>
        </w:tc>
        <w:tc>
          <w:tcPr>
            <w:tcW w:w="663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77B8B16" w14:textId="0BE5B603" w:rsidR="007D5896" w:rsidRDefault="007D5896" w:rsidP="00400B60">
            <w:pPr>
              <w:rPr>
                <w:sz w:val="18"/>
                <w:szCs w:val="18"/>
              </w:rPr>
            </w:pPr>
          </w:p>
          <w:p w14:paraId="3993BD2F" w14:textId="77777777" w:rsidR="007D5896" w:rsidRDefault="007D5896" w:rsidP="00400B6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Słownie brutto: ……………………………………………………/</w:t>
            </w:r>
          </w:p>
          <w:p w14:paraId="73CD8704" w14:textId="77777777" w:rsidR="007D5896" w:rsidRDefault="007D5896" w:rsidP="00400B60">
            <w:pPr>
              <w:rPr>
                <w:sz w:val="18"/>
                <w:szCs w:val="18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1A794" w14:textId="77777777" w:rsidR="007D5896" w:rsidRDefault="007D5896" w:rsidP="00400B60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646ADCF" w14:textId="77777777" w:rsidR="007D5896" w:rsidRDefault="007D5896" w:rsidP="00400B60">
            <w:pPr>
              <w:ind w:right="425"/>
              <w:rPr>
                <w:sz w:val="18"/>
                <w:szCs w:val="18"/>
              </w:rPr>
            </w:pPr>
          </w:p>
        </w:tc>
      </w:tr>
    </w:tbl>
    <w:p w14:paraId="3BB4188F" w14:textId="77777777" w:rsidR="00B653E6" w:rsidRPr="00004386" w:rsidRDefault="00B653E6" w:rsidP="00485852">
      <w:pPr>
        <w:jc w:val="both"/>
        <w:rPr>
          <w:b/>
          <w:bCs/>
          <w:sz w:val="22"/>
          <w:szCs w:val="22"/>
        </w:rPr>
      </w:pPr>
    </w:p>
    <w:p w14:paraId="792CF4E3" w14:textId="497C2CCF" w:rsidR="00A9639A" w:rsidRPr="00004386" w:rsidRDefault="0067138D" w:rsidP="00A9639A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Wartość</w:t>
      </w:r>
      <w:r w:rsidR="00A9639A" w:rsidRPr="00004386">
        <w:rPr>
          <w:b/>
          <w:sz w:val="22"/>
          <w:szCs w:val="22"/>
        </w:rPr>
        <w:t xml:space="preserve"> netto</w:t>
      </w:r>
      <w:r w:rsidR="00B653E6">
        <w:rPr>
          <w:b/>
          <w:sz w:val="22"/>
          <w:szCs w:val="22"/>
        </w:rPr>
        <w:t xml:space="preserve"> za 2 </w:t>
      </w:r>
      <w:proofErr w:type="spellStart"/>
      <w:r w:rsidR="00B653E6">
        <w:rPr>
          <w:b/>
          <w:sz w:val="22"/>
          <w:szCs w:val="22"/>
        </w:rPr>
        <w:t>szt</w:t>
      </w:r>
      <w:proofErr w:type="spellEnd"/>
      <w:r w:rsidR="00B653E6">
        <w:rPr>
          <w:b/>
          <w:sz w:val="22"/>
          <w:szCs w:val="22"/>
        </w:rPr>
        <w:t xml:space="preserve"> drukarki 3D</w:t>
      </w:r>
      <w:r w:rsidR="00A9639A" w:rsidRPr="00004386">
        <w:rPr>
          <w:b/>
          <w:sz w:val="22"/>
          <w:szCs w:val="22"/>
        </w:rPr>
        <w:t>:  .............................................</w:t>
      </w:r>
      <w:r w:rsidR="00B03F16" w:rsidRPr="00004386">
        <w:rPr>
          <w:b/>
          <w:sz w:val="22"/>
          <w:szCs w:val="22"/>
        </w:rPr>
        <w:t xml:space="preserve"> </w:t>
      </w:r>
      <w:r w:rsidR="00A9639A" w:rsidRPr="00004386">
        <w:rPr>
          <w:b/>
          <w:sz w:val="22"/>
          <w:szCs w:val="22"/>
        </w:rPr>
        <w:t>PLN</w:t>
      </w:r>
    </w:p>
    <w:p w14:paraId="5739AEBF" w14:textId="0C5B578B" w:rsidR="00A9639A" w:rsidRPr="00004386" w:rsidRDefault="0067138D" w:rsidP="00A9639A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Wartość</w:t>
      </w:r>
      <w:r w:rsidR="00A9639A" w:rsidRPr="00004386">
        <w:rPr>
          <w:b/>
          <w:sz w:val="22"/>
          <w:szCs w:val="22"/>
        </w:rPr>
        <w:t xml:space="preserve"> brutto</w:t>
      </w:r>
      <w:r w:rsidR="00B653E6">
        <w:rPr>
          <w:b/>
          <w:sz w:val="22"/>
          <w:szCs w:val="22"/>
        </w:rPr>
        <w:t xml:space="preserve"> za</w:t>
      </w:r>
      <w:r>
        <w:rPr>
          <w:b/>
          <w:sz w:val="22"/>
          <w:szCs w:val="22"/>
        </w:rPr>
        <w:t xml:space="preserve"> </w:t>
      </w:r>
      <w:r w:rsidR="00B653E6" w:rsidRPr="00B653E6">
        <w:rPr>
          <w:b/>
          <w:sz w:val="22"/>
          <w:szCs w:val="22"/>
        </w:rPr>
        <w:t xml:space="preserve">2 </w:t>
      </w:r>
      <w:proofErr w:type="spellStart"/>
      <w:r w:rsidR="00B653E6" w:rsidRPr="00B653E6">
        <w:rPr>
          <w:b/>
          <w:sz w:val="22"/>
          <w:szCs w:val="22"/>
        </w:rPr>
        <w:t>szt</w:t>
      </w:r>
      <w:proofErr w:type="spellEnd"/>
      <w:r w:rsidR="00B653E6" w:rsidRPr="00B653E6">
        <w:rPr>
          <w:b/>
          <w:sz w:val="22"/>
          <w:szCs w:val="22"/>
        </w:rPr>
        <w:t xml:space="preserve"> drukarki 3D</w:t>
      </w:r>
      <w:r w:rsidR="00A9639A" w:rsidRPr="00004386">
        <w:rPr>
          <w:b/>
          <w:sz w:val="22"/>
          <w:szCs w:val="22"/>
        </w:rPr>
        <w:t>: .............................................</w:t>
      </w:r>
      <w:r w:rsidR="00B03F16" w:rsidRPr="00004386">
        <w:rPr>
          <w:b/>
          <w:sz w:val="22"/>
          <w:szCs w:val="22"/>
        </w:rPr>
        <w:t xml:space="preserve"> </w:t>
      </w:r>
      <w:r w:rsidR="00A9639A" w:rsidRPr="00004386">
        <w:rPr>
          <w:b/>
          <w:sz w:val="22"/>
          <w:szCs w:val="22"/>
        </w:rPr>
        <w:t>PLN</w:t>
      </w:r>
    </w:p>
    <w:p w14:paraId="04777A46" w14:textId="47CC0E1A" w:rsidR="00A9639A" w:rsidRPr="00004386" w:rsidRDefault="00A9639A" w:rsidP="00A9639A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Słownie brutto</w:t>
      </w:r>
      <w:r w:rsidR="00B03F16" w:rsidRPr="00004386">
        <w:rPr>
          <w:sz w:val="22"/>
          <w:szCs w:val="22"/>
        </w:rPr>
        <w:t xml:space="preserve">: </w:t>
      </w:r>
      <w:r w:rsidRPr="00004386">
        <w:rPr>
          <w:sz w:val="22"/>
          <w:szCs w:val="22"/>
        </w:rPr>
        <w:t>.......................................................................................................................</w:t>
      </w:r>
    </w:p>
    <w:p w14:paraId="1F2A00A3" w14:textId="4A700CD9" w:rsidR="00A9639A" w:rsidRPr="00004386" w:rsidRDefault="00A9639A" w:rsidP="00A9639A">
      <w:pPr>
        <w:pStyle w:val="Tekstpodstawowy"/>
        <w:rPr>
          <w:sz w:val="22"/>
          <w:szCs w:val="22"/>
        </w:rPr>
      </w:pPr>
      <w:r w:rsidRPr="00004386">
        <w:rPr>
          <w:sz w:val="22"/>
          <w:szCs w:val="22"/>
        </w:rPr>
        <w:t xml:space="preserve">Powyższa cena zawiera podatek VAT w wysokości </w:t>
      </w:r>
      <w:r w:rsidR="007D081D" w:rsidRPr="00004386">
        <w:rPr>
          <w:sz w:val="22"/>
          <w:szCs w:val="22"/>
        </w:rPr>
        <w:t>23</w:t>
      </w:r>
      <w:r w:rsidRPr="00004386">
        <w:rPr>
          <w:sz w:val="22"/>
          <w:szCs w:val="22"/>
        </w:rPr>
        <w:t xml:space="preserve"> % tj. ……………………. PLN</w:t>
      </w:r>
    </w:p>
    <w:p w14:paraId="065482A4" w14:textId="69AF211D" w:rsidR="00061007" w:rsidRPr="00004386" w:rsidRDefault="00A9639A" w:rsidP="00061007">
      <w:pPr>
        <w:pStyle w:val="Tekstpodstawowy"/>
        <w:rPr>
          <w:sz w:val="22"/>
          <w:szCs w:val="22"/>
        </w:rPr>
      </w:pPr>
      <w:r w:rsidRPr="00004386">
        <w:rPr>
          <w:sz w:val="22"/>
          <w:szCs w:val="22"/>
        </w:rPr>
        <w:t xml:space="preserve">Termin realizacji umowy: </w:t>
      </w:r>
      <w:r w:rsidR="00B03F16" w:rsidRPr="00004386">
        <w:rPr>
          <w:sz w:val="22"/>
          <w:szCs w:val="22"/>
        </w:rPr>
        <w:t>do</w:t>
      </w:r>
      <w:r w:rsidR="007D081D" w:rsidRPr="00004386">
        <w:rPr>
          <w:sz w:val="22"/>
          <w:szCs w:val="22"/>
        </w:rPr>
        <w:t>……</w:t>
      </w:r>
      <w:r w:rsidRPr="00004386">
        <w:rPr>
          <w:sz w:val="22"/>
          <w:szCs w:val="22"/>
        </w:rPr>
        <w:t xml:space="preserve">dni od </w:t>
      </w:r>
      <w:r w:rsidR="00061007" w:rsidRPr="00004386">
        <w:rPr>
          <w:sz w:val="22"/>
          <w:szCs w:val="22"/>
        </w:rPr>
        <w:t xml:space="preserve">otrzymania zamówienia potwierdzonego przez </w:t>
      </w:r>
      <w:proofErr w:type="spellStart"/>
      <w:r w:rsidR="00061007" w:rsidRPr="00004386">
        <w:rPr>
          <w:sz w:val="22"/>
          <w:szCs w:val="22"/>
        </w:rPr>
        <w:t>MNiSW</w:t>
      </w:r>
      <w:proofErr w:type="spellEnd"/>
      <w:r w:rsidR="00061007" w:rsidRPr="00004386">
        <w:rPr>
          <w:sz w:val="22"/>
          <w:szCs w:val="22"/>
        </w:rPr>
        <w:t xml:space="preserve">. </w:t>
      </w:r>
      <w:r w:rsidR="007D081D" w:rsidRPr="00004386">
        <w:rPr>
          <w:sz w:val="22"/>
          <w:szCs w:val="22"/>
        </w:rPr>
        <w:t>(</w:t>
      </w:r>
      <w:r w:rsidR="007D081D" w:rsidRPr="00004386">
        <w:rPr>
          <w:i/>
          <w:iCs/>
          <w:sz w:val="22"/>
          <w:szCs w:val="22"/>
          <w:highlight w:val="yellow"/>
        </w:rPr>
        <w:t>kryterium oceny ofert)</w:t>
      </w:r>
    </w:p>
    <w:p w14:paraId="37D1D3E4" w14:textId="77777777" w:rsidR="0067138D" w:rsidRDefault="00A9639A" w:rsidP="00A9639A">
      <w:pPr>
        <w:widowControl w:val="0"/>
        <w:spacing w:line="360" w:lineRule="auto"/>
        <w:ind w:right="1"/>
        <w:jc w:val="both"/>
      </w:pPr>
      <w:r w:rsidRPr="0067138D">
        <w:rPr>
          <w:b/>
          <w:sz w:val="22"/>
          <w:szCs w:val="22"/>
        </w:rPr>
        <w:lastRenderedPageBreak/>
        <w:t>Okres udzielonej gwarancji wynosi:</w:t>
      </w:r>
      <w:r w:rsidRPr="0067138D">
        <w:rPr>
          <w:sz w:val="22"/>
          <w:szCs w:val="22"/>
        </w:rPr>
        <w:t xml:space="preserve"> </w:t>
      </w:r>
      <w:r w:rsidRPr="0067138D">
        <w:rPr>
          <w:b/>
          <w:bCs/>
          <w:sz w:val="22"/>
          <w:szCs w:val="22"/>
        </w:rPr>
        <w:t>……… miesięcy</w:t>
      </w:r>
      <w:r w:rsidR="0067138D" w:rsidRPr="0067138D">
        <w:t xml:space="preserve"> </w:t>
      </w:r>
    </w:p>
    <w:p w14:paraId="475E6965" w14:textId="553C8278" w:rsidR="00A9639A" w:rsidRPr="0067138D" w:rsidRDefault="0067138D" w:rsidP="00A9639A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  <w:r w:rsidRPr="0067138D">
        <w:rPr>
          <w:sz w:val="22"/>
          <w:szCs w:val="22"/>
        </w:rPr>
        <w:t xml:space="preserve">W przypadku nie podania okresu gwarancji, Zamawiający przyjmie minimalny okres gwarancji, tj. </w:t>
      </w:r>
      <w:r>
        <w:rPr>
          <w:sz w:val="22"/>
          <w:szCs w:val="22"/>
        </w:rPr>
        <w:t>12</w:t>
      </w:r>
      <w:r w:rsidRPr="0067138D">
        <w:rPr>
          <w:sz w:val="22"/>
          <w:szCs w:val="22"/>
        </w:rPr>
        <w:t xml:space="preserve"> miesi</w:t>
      </w:r>
      <w:r>
        <w:rPr>
          <w:sz w:val="22"/>
          <w:szCs w:val="22"/>
        </w:rPr>
        <w:t>ęcy</w:t>
      </w:r>
    </w:p>
    <w:p w14:paraId="73A305D1" w14:textId="216601C9" w:rsidR="0031496D" w:rsidRPr="00004386" w:rsidRDefault="0031496D" w:rsidP="0031496D">
      <w:pPr>
        <w:rPr>
          <w:i/>
          <w:iCs/>
          <w:sz w:val="22"/>
          <w:szCs w:val="22"/>
        </w:rPr>
      </w:pPr>
      <w:r w:rsidRPr="00004386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na </w:t>
      </w:r>
      <w:r w:rsidR="00B653E6">
        <w:rPr>
          <w:b/>
          <w:bCs/>
          <w:i/>
          <w:iCs/>
          <w:sz w:val="22"/>
          <w:szCs w:val="22"/>
        </w:rPr>
        <w:t>drukarki 3D</w:t>
      </w:r>
      <w:r w:rsidRPr="00004386">
        <w:rPr>
          <w:i/>
          <w:iCs/>
          <w:sz w:val="22"/>
          <w:szCs w:val="22"/>
        </w:rPr>
        <w:t xml:space="preserve"> </w:t>
      </w:r>
      <w:r w:rsidRPr="00004386">
        <w:rPr>
          <w:rFonts w:eastAsia="Calibri"/>
          <w:b/>
          <w:sz w:val="22"/>
          <w:szCs w:val="22"/>
          <w:lang w:eastAsia="en-US"/>
        </w:rPr>
        <w:t xml:space="preserve"> </w:t>
      </w:r>
      <w:r w:rsidRPr="00004386">
        <w:rPr>
          <w:i/>
          <w:iCs/>
          <w:sz w:val="22"/>
          <w:szCs w:val="22"/>
        </w:rPr>
        <w:t xml:space="preserve">wchodzący w zakres niniejszego zamówienia. Po przedstawieniu przez Zamawiającego zamówienia potwierdzonego przez organ nadzorujący Zamawiającego Wykonawca uwzględni w wystawionej fakturze 0% stawkę podatku VAT.  </w:t>
      </w:r>
    </w:p>
    <w:p w14:paraId="0BFE1F23" w14:textId="696663DA" w:rsidR="00A9639A" w:rsidRPr="00004386" w:rsidRDefault="00C471AA" w:rsidP="00A9639A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004386">
        <w:rPr>
          <w:sz w:val="22"/>
          <w:szCs w:val="22"/>
        </w:rPr>
        <w:br/>
      </w:r>
      <w:r w:rsidR="00A9639A" w:rsidRPr="00004386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="00A9639A" w:rsidRPr="00004386">
        <w:rPr>
          <w:b/>
          <w:sz w:val="22"/>
          <w:szCs w:val="22"/>
        </w:rPr>
        <w:t xml:space="preserve"> TAK/NIE</w:t>
      </w:r>
    </w:p>
    <w:p w14:paraId="322BB203" w14:textId="23C8A72C" w:rsidR="0031496D" w:rsidRPr="00004386" w:rsidRDefault="00A9639A" w:rsidP="0031496D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  <w:r w:rsidRPr="00004386">
        <w:rPr>
          <w:sz w:val="22"/>
          <w:szCs w:val="22"/>
        </w:rPr>
        <w:t xml:space="preserve">Termin płatności: </w:t>
      </w:r>
      <w:r w:rsidRPr="00004386">
        <w:rPr>
          <w:b w:val="0"/>
          <w:bCs/>
          <w:sz w:val="22"/>
          <w:szCs w:val="22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  <w:r w:rsidR="0031496D" w:rsidRPr="00004386">
        <w:rPr>
          <w:b w:val="0"/>
          <w:bCs/>
          <w:sz w:val="22"/>
          <w:szCs w:val="22"/>
        </w:rPr>
        <w:br/>
      </w:r>
    </w:p>
    <w:p w14:paraId="5CFA5AA6" w14:textId="77777777" w:rsidR="0031496D" w:rsidRPr="00004386" w:rsidRDefault="0031496D" w:rsidP="0031496D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</w:p>
    <w:p w14:paraId="42C90C27" w14:textId="5158F6A1" w:rsidR="00A9639A" w:rsidRPr="00004386" w:rsidRDefault="00A9639A" w:rsidP="0031496D">
      <w:pPr>
        <w:pStyle w:val="Tekstpodstawowy"/>
        <w:widowControl/>
        <w:spacing w:line="240" w:lineRule="auto"/>
        <w:ind w:right="-47"/>
        <w:jc w:val="both"/>
        <w:rPr>
          <w:sz w:val="22"/>
          <w:szCs w:val="22"/>
        </w:rPr>
      </w:pPr>
      <w:r w:rsidRPr="00004386">
        <w:rPr>
          <w:sz w:val="22"/>
          <w:szCs w:val="22"/>
          <w:u w:val="single"/>
        </w:rPr>
        <w:t>Jednocześnie oświadczamy, że:</w:t>
      </w:r>
    </w:p>
    <w:p w14:paraId="35E41CC5" w14:textId="77777777" w:rsidR="00A9639A" w:rsidRPr="00004386" w:rsidRDefault="00A9639A" w:rsidP="00A9639A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04386">
        <w:rPr>
          <w:color w:val="000000"/>
          <w:sz w:val="22"/>
          <w:szCs w:val="22"/>
          <w:lang w:eastAsia="ar-SA"/>
        </w:rPr>
        <w:t>Oświadczamy, że jesteśmy związani niniejszą ofertą do terminu wskazanego w SWZ.</w:t>
      </w:r>
    </w:p>
    <w:p w14:paraId="6A0E640C" w14:textId="77777777" w:rsidR="003B5A81" w:rsidRPr="00004386" w:rsidRDefault="00A9639A" w:rsidP="003B5A8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004386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004386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004386">
        <w:rPr>
          <w:color w:val="000000"/>
          <w:sz w:val="22"/>
          <w:szCs w:val="22"/>
        </w:rPr>
        <w:t xml:space="preserve"> i nie wnosimy do nich żadnych zastrzeżeń.</w:t>
      </w:r>
    </w:p>
    <w:p w14:paraId="6C8252F0" w14:textId="5902D1CD" w:rsidR="003B5A81" w:rsidRPr="00004386" w:rsidRDefault="003B5A81" w:rsidP="003B5A8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004386">
        <w:rPr>
          <w:color w:val="000000"/>
          <w:sz w:val="22"/>
          <w:szCs w:val="22"/>
          <w:lang w:eastAsia="ar-SA"/>
        </w:rPr>
        <w:t xml:space="preserve">Oświadczamy, że w dniu odbioru </w:t>
      </w:r>
      <w:r w:rsidRPr="00B653E6">
        <w:rPr>
          <w:color w:val="000000"/>
          <w:sz w:val="22"/>
          <w:szCs w:val="22"/>
          <w:highlight w:val="yellow"/>
          <w:lang w:eastAsia="ar-SA"/>
        </w:rPr>
        <w:t>sprzętu dostarczymy instrukcję w języku polskim</w:t>
      </w:r>
      <w:r w:rsidR="00B653E6" w:rsidRPr="00B653E6">
        <w:rPr>
          <w:color w:val="000000"/>
          <w:sz w:val="22"/>
          <w:szCs w:val="22"/>
          <w:highlight w:val="yellow"/>
          <w:lang w:eastAsia="ar-SA"/>
        </w:rPr>
        <w:t>.</w:t>
      </w:r>
    </w:p>
    <w:p w14:paraId="783226D3" w14:textId="29A14F37" w:rsidR="007E1884" w:rsidRPr="00004386" w:rsidRDefault="007E1884" w:rsidP="007E188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004386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004386"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 w:rsidRPr="00004386">
        <w:rPr>
          <w:sz w:val="22"/>
          <w:szCs w:val="22"/>
        </w:rPr>
        <w:t>późn</w:t>
      </w:r>
      <w:proofErr w:type="spellEnd"/>
      <w:r w:rsidRPr="00004386">
        <w:rPr>
          <w:sz w:val="22"/>
          <w:szCs w:val="22"/>
        </w:rPr>
        <w:t xml:space="preserve">. zm.) </w:t>
      </w:r>
      <w:r w:rsidRPr="00004386">
        <w:rPr>
          <w:color w:val="000000"/>
          <w:sz w:val="22"/>
          <w:szCs w:val="22"/>
          <w:lang w:eastAsia="ar-SA"/>
        </w:rPr>
        <w:t>będzie się ubiegał o zastosowanie przy zakupie 0% stawki VAT</w:t>
      </w:r>
      <w:r w:rsidR="00B653E6">
        <w:rPr>
          <w:color w:val="000000"/>
          <w:sz w:val="22"/>
          <w:szCs w:val="22"/>
          <w:lang w:eastAsia="ar-SA"/>
        </w:rPr>
        <w:t xml:space="preserve"> na</w:t>
      </w:r>
      <w:r w:rsidRPr="00004386">
        <w:rPr>
          <w:color w:val="000000"/>
          <w:sz w:val="22"/>
          <w:szCs w:val="22"/>
          <w:lang w:eastAsia="ar-SA"/>
        </w:rPr>
        <w:t xml:space="preserve"> </w:t>
      </w:r>
      <w:r w:rsidR="006D1797" w:rsidRPr="00004386">
        <w:rPr>
          <w:rFonts w:eastAsia="Calibri"/>
          <w:b/>
          <w:sz w:val="22"/>
          <w:szCs w:val="22"/>
          <w:lang w:eastAsia="en-US"/>
        </w:rPr>
        <w:t>drukarki 3D</w:t>
      </w:r>
      <w:r w:rsidRPr="00004386">
        <w:rPr>
          <w:rFonts w:eastAsia="Calibri"/>
          <w:b/>
          <w:sz w:val="22"/>
          <w:szCs w:val="22"/>
          <w:lang w:eastAsia="en-US"/>
        </w:rPr>
        <w:t xml:space="preserve">   </w:t>
      </w:r>
      <w:r w:rsidRPr="00004386">
        <w:rPr>
          <w:sz w:val="22"/>
          <w:szCs w:val="22"/>
        </w:rPr>
        <w:t xml:space="preserve">w zakresie objętym zwolnieniem – zgodnie z art. 83 ust. 1 pkt 26 przywołanej ustawy. </w:t>
      </w:r>
    </w:p>
    <w:p w14:paraId="4DC6B373" w14:textId="4DD8C80C" w:rsidR="007E1884" w:rsidRPr="00004386" w:rsidRDefault="007E1884" w:rsidP="007E188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004386">
        <w:rPr>
          <w:color w:val="000000"/>
          <w:sz w:val="22"/>
          <w:szCs w:val="22"/>
          <w:lang w:eastAsia="ar-SA"/>
        </w:rPr>
        <w:t>W przypadku podpisania umowy z naszą firmą uwzględnimy w wystawionej fakturze 0% stawkę podatku VAT po przedstawieniu przez Zamawiającego zaświadczenia potwierdzającego, że wymieni</w:t>
      </w:r>
      <w:r w:rsidR="00F53B9C">
        <w:rPr>
          <w:color w:val="000000"/>
          <w:sz w:val="22"/>
          <w:szCs w:val="22"/>
          <w:lang w:eastAsia="ar-SA"/>
        </w:rPr>
        <w:t>one</w:t>
      </w:r>
      <w:r w:rsidRPr="00004386">
        <w:rPr>
          <w:color w:val="000000"/>
          <w:sz w:val="22"/>
          <w:szCs w:val="22"/>
          <w:lang w:eastAsia="ar-SA"/>
        </w:rPr>
        <w:t xml:space="preserve"> w zamówieniu skierowanym do Wykonawcy </w:t>
      </w:r>
      <w:r w:rsidR="006D1797" w:rsidRPr="00004386">
        <w:rPr>
          <w:rFonts w:eastAsia="Calibri"/>
          <w:b/>
          <w:sz w:val="22"/>
          <w:szCs w:val="22"/>
          <w:lang w:eastAsia="en-US"/>
        </w:rPr>
        <w:t>drukarki 3D</w:t>
      </w:r>
      <w:r w:rsidRPr="00004386">
        <w:rPr>
          <w:rFonts w:eastAsia="Calibri"/>
          <w:b/>
          <w:sz w:val="22"/>
          <w:szCs w:val="22"/>
          <w:lang w:eastAsia="en-US"/>
        </w:rPr>
        <w:t xml:space="preserve">  </w:t>
      </w:r>
      <w:r w:rsidR="00E369F5">
        <w:rPr>
          <w:rFonts w:eastAsia="Calibri"/>
          <w:b/>
          <w:sz w:val="22"/>
          <w:szCs w:val="22"/>
          <w:lang w:eastAsia="en-US"/>
        </w:rPr>
        <w:t xml:space="preserve">- </w:t>
      </w:r>
      <w:r w:rsidR="00E369F5" w:rsidRPr="00E369F5">
        <w:rPr>
          <w:rFonts w:eastAsia="Calibri"/>
          <w:bCs/>
          <w:sz w:val="22"/>
          <w:szCs w:val="22"/>
          <w:lang w:eastAsia="en-US"/>
        </w:rPr>
        <w:t xml:space="preserve">są przeznaczone dla placówki oświatowej </w:t>
      </w:r>
      <w:r w:rsidR="00E369F5">
        <w:rPr>
          <w:rFonts w:eastAsia="Calibri"/>
          <w:b/>
          <w:sz w:val="22"/>
          <w:szCs w:val="22"/>
          <w:lang w:eastAsia="en-US"/>
        </w:rPr>
        <w:t xml:space="preserve">- </w:t>
      </w:r>
      <w:r w:rsidRPr="00004386">
        <w:rPr>
          <w:rFonts w:eastAsia="Calibri"/>
          <w:b/>
          <w:sz w:val="22"/>
          <w:szCs w:val="22"/>
          <w:lang w:eastAsia="en-US"/>
        </w:rPr>
        <w:t xml:space="preserve"> </w:t>
      </w:r>
      <w:r w:rsidRPr="00004386">
        <w:rPr>
          <w:bCs/>
          <w:i/>
          <w:iCs/>
          <w:color w:val="000000"/>
          <w:sz w:val="22"/>
          <w:szCs w:val="22"/>
          <w:lang w:eastAsia="ar-SA"/>
        </w:rPr>
        <w:t>zgodnie z u</w:t>
      </w:r>
      <w:r w:rsidRPr="00004386">
        <w:rPr>
          <w:bCs/>
          <w:i/>
          <w:iCs/>
          <w:sz w:val="22"/>
          <w:szCs w:val="22"/>
        </w:rPr>
        <w:t>stawą</w:t>
      </w:r>
      <w:r w:rsidRPr="00004386">
        <w:rPr>
          <w:i/>
          <w:iCs/>
          <w:sz w:val="22"/>
          <w:szCs w:val="22"/>
        </w:rPr>
        <w:t xml:space="preserve"> z dnia 11 marca 2004 r. o podatku od towarów i usług (Dz.U. z dnia 5 kwietnia 2004 r.) </w:t>
      </w:r>
      <w:r w:rsidRPr="00004386">
        <w:rPr>
          <w:sz w:val="22"/>
          <w:szCs w:val="22"/>
        </w:rPr>
        <w:t xml:space="preserve">o podatku od towarów i usług (t. j. Dz. U. 2011 Nr 177 poz. 1054 z </w:t>
      </w:r>
      <w:proofErr w:type="spellStart"/>
      <w:r w:rsidRPr="00004386">
        <w:rPr>
          <w:sz w:val="22"/>
          <w:szCs w:val="22"/>
        </w:rPr>
        <w:t>późn</w:t>
      </w:r>
      <w:proofErr w:type="spellEnd"/>
      <w:r w:rsidRPr="00004386">
        <w:rPr>
          <w:sz w:val="22"/>
          <w:szCs w:val="22"/>
        </w:rPr>
        <w:t>. zm.)</w:t>
      </w:r>
    </w:p>
    <w:p w14:paraId="5DE882E7" w14:textId="77777777" w:rsidR="00A9639A" w:rsidRPr="00004386" w:rsidRDefault="00A9639A" w:rsidP="00A9639A">
      <w:pPr>
        <w:numPr>
          <w:ilvl w:val="0"/>
          <w:numId w:val="1"/>
        </w:numPr>
        <w:jc w:val="both"/>
        <w:rPr>
          <w:sz w:val="22"/>
          <w:szCs w:val="22"/>
        </w:rPr>
      </w:pPr>
      <w:r w:rsidRPr="00004386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BF2C996" w14:textId="77777777" w:rsidR="00A9639A" w:rsidRPr="00004386" w:rsidRDefault="00A9639A" w:rsidP="00A9639A">
      <w:pPr>
        <w:ind w:left="360"/>
        <w:jc w:val="both"/>
        <w:rPr>
          <w:i/>
          <w:sz w:val="22"/>
          <w:szCs w:val="22"/>
        </w:rPr>
      </w:pPr>
      <w:r w:rsidRPr="00004386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C2C4805" w14:textId="77777777" w:rsidR="00A9639A" w:rsidRPr="00004386" w:rsidRDefault="00A9639A" w:rsidP="00A9639A">
      <w:pPr>
        <w:ind w:left="360"/>
        <w:jc w:val="both"/>
        <w:rPr>
          <w:i/>
          <w:sz w:val="22"/>
          <w:szCs w:val="22"/>
        </w:rPr>
      </w:pPr>
      <w:r w:rsidRPr="00004386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9D3E16C" w14:textId="77777777" w:rsidR="00A9639A" w:rsidRPr="00004386" w:rsidRDefault="00A9639A" w:rsidP="00A9639A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9639A" w:rsidRPr="00004386" w14:paraId="64199570" w14:textId="77777777" w:rsidTr="008522FF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7BE4F1" w14:textId="77777777" w:rsidR="00A9639A" w:rsidRPr="00004386" w:rsidRDefault="00A9639A" w:rsidP="008522F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04386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0AE35E" w14:textId="77777777" w:rsidR="00A9639A" w:rsidRPr="00004386" w:rsidRDefault="00A9639A" w:rsidP="008522F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04386">
              <w:rPr>
                <w:sz w:val="22"/>
                <w:szCs w:val="22"/>
              </w:rPr>
              <w:t xml:space="preserve">Opis części zamówienia, którą wykonawca </w:t>
            </w:r>
          </w:p>
          <w:p w14:paraId="08C1639F" w14:textId="77777777" w:rsidR="00A9639A" w:rsidRPr="00004386" w:rsidRDefault="00A9639A" w:rsidP="008522F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04386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176F66" w14:textId="77777777" w:rsidR="00A9639A" w:rsidRPr="00004386" w:rsidRDefault="00A9639A" w:rsidP="008522F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04386">
              <w:rPr>
                <w:sz w:val="22"/>
                <w:szCs w:val="22"/>
              </w:rPr>
              <w:t>Nazwa podwykonawcy</w:t>
            </w:r>
            <w:r w:rsidRPr="00004386">
              <w:rPr>
                <w:sz w:val="22"/>
                <w:szCs w:val="22"/>
              </w:rPr>
              <w:br/>
              <w:t>(o ile jest znana)</w:t>
            </w:r>
          </w:p>
        </w:tc>
      </w:tr>
      <w:tr w:rsidR="00A9639A" w:rsidRPr="00004386" w14:paraId="252EE002" w14:textId="77777777" w:rsidTr="008522F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86CD6B" w14:textId="77777777" w:rsidR="00A9639A" w:rsidRPr="00004386" w:rsidRDefault="00A9639A" w:rsidP="008522F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8352A6" w14:textId="77777777" w:rsidR="00A9639A" w:rsidRPr="00004386" w:rsidRDefault="00A9639A" w:rsidP="008522F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065671" w14:textId="77777777" w:rsidR="00A9639A" w:rsidRPr="00004386" w:rsidRDefault="00A9639A" w:rsidP="008522F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A9639A" w:rsidRPr="00004386" w14:paraId="1D8C3FB7" w14:textId="77777777" w:rsidTr="008522F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54649F" w14:textId="77777777" w:rsidR="00A9639A" w:rsidRPr="00004386" w:rsidRDefault="00A9639A" w:rsidP="008522F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A4E6ED" w14:textId="77777777" w:rsidR="00A9639A" w:rsidRPr="00004386" w:rsidRDefault="00A9639A" w:rsidP="008522F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3BF0A9" w14:textId="77777777" w:rsidR="00A9639A" w:rsidRPr="00004386" w:rsidRDefault="00A9639A" w:rsidP="008522F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28750B6D" w14:textId="77777777" w:rsidR="00A9639A" w:rsidRPr="00004386" w:rsidRDefault="00A9639A" w:rsidP="00A9639A">
      <w:pPr>
        <w:numPr>
          <w:ilvl w:val="0"/>
          <w:numId w:val="1"/>
        </w:numPr>
        <w:jc w:val="both"/>
        <w:rPr>
          <w:sz w:val="22"/>
          <w:szCs w:val="22"/>
        </w:rPr>
      </w:pPr>
      <w:r w:rsidRPr="00004386">
        <w:rPr>
          <w:sz w:val="22"/>
          <w:szCs w:val="22"/>
        </w:rPr>
        <w:t>Upoważnionymi do reprezentowania naszej firmy są następujące osoby:</w:t>
      </w:r>
    </w:p>
    <w:p w14:paraId="2D441410" w14:textId="77777777" w:rsidR="00A9639A" w:rsidRPr="00004386" w:rsidRDefault="00A9639A" w:rsidP="00A9639A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004386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</w:p>
    <w:p w14:paraId="27C27DE2" w14:textId="77777777" w:rsidR="00A9639A" w:rsidRPr="00004386" w:rsidRDefault="00A9639A" w:rsidP="00A9639A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004386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004386">
        <w:rPr>
          <w:sz w:val="22"/>
          <w:szCs w:val="22"/>
        </w:rPr>
        <w:tab/>
      </w:r>
      <w:r w:rsidRPr="00004386">
        <w:rPr>
          <w:sz w:val="22"/>
          <w:szCs w:val="22"/>
        </w:rPr>
        <w:tab/>
      </w:r>
    </w:p>
    <w:p w14:paraId="6B64194C" w14:textId="77777777" w:rsidR="00A9639A" w:rsidRPr="00004386" w:rsidRDefault="00A9639A" w:rsidP="00A9639A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7A2B5C69" w14:textId="77777777" w:rsidR="00A9639A" w:rsidRPr="00004386" w:rsidRDefault="00A9639A" w:rsidP="00A9639A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004386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004386">
        <w:rPr>
          <w:sz w:val="22"/>
          <w:szCs w:val="22"/>
        </w:rPr>
        <w:tab/>
      </w:r>
      <w:r w:rsidRPr="00004386">
        <w:rPr>
          <w:sz w:val="22"/>
          <w:szCs w:val="22"/>
        </w:rPr>
        <w:tab/>
        <w:t xml:space="preserve"> </w:t>
      </w:r>
    </w:p>
    <w:p w14:paraId="6C85263F" w14:textId="77777777" w:rsidR="00A9639A" w:rsidRPr="00004386" w:rsidRDefault="00A9639A" w:rsidP="00A9639A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4B1933B3" w14:textId="77777777" w:rsidR="00A9639A" w:rsidRPr="00004386" w:rsidRDefault="00A9639A" w:rsidP="00A9639A">
      <w:pPr>
        <w:numPr>
          <w:ilvl w:val="0"/>
          <w:numId w:val="1"/>
        </w:numPr>
        <w:jc w:val="both"/>
        <w:rPr>
          <w:sz w:val="22"/>
          <w:szCs w:val="22"/>
        </w:rPr>
      </w:pPr>
      <w:r w:rsidRPr="00004386">
        <w:rPr>
          <w:sz w:val="22"/>
          <w:szCs w:val="22"/>
        </w:rPr>
        <w:t>upoważnienie dla powyżej wskazanych osób wynika z następującego (</w:t>
      </w:r>
      <w:proofErr w:type="spellStart"/>
      <w:r w:rsidRPr="00004386">
        <w:rPr>
          <w:sz w:val="22"/>
          <w:szCs w:val="22"/>
        </w:rPr>
        <w:t>ych</w:t>
      </w:r>
      <w:proofErr w:type="spellEnd"/>
      <w:r w:rsidRPr="00004386">
        <w:rPr>
          <w:sz w:val="22"/>
          <w:szCs w:val="22"/>
        </w:rPr>
        <w:t>) dokumentu(ów)</w:t>
      </w:r>
    </w:p>
    <w:p w14:paraId="20E13AC3" w14:textId="77777777" w:rsidR="00A9639A" w:rsidRPr="00004386" w:rsidRDefault="00A9639A" w:rsidP="00A9639A">
      <w:pPr>
        <w:jc w:val="both"/>
        <w:rPr>
          <w:sz w:val="22"/>
          <w:szCs w:val="22"/>
        </w:rPr>
      </w:pPr>
      <w:r w:rsidRPr="00004386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B98116B" w14:textId="77777777" w:rsidR="00A9639A" w:rsidRPr="00004386" w:rsidRDefault="00A9639A" w:rsidP="00A9639A">
      <w:pPr>
        <w:numPr>
          <w:ilvl w:val="0"/>
          <w:numId w:val="1"/>
        </w:numPr>
        <w:jc w:val="both"/>
        <w:rPr>
          <w:sz w:val="22"/>
          <w:szCs w:val="22"/>
        </w:rPr>
      </w:pPr>
      <w:r w:rsidRPr="00004386">
        <w:rPr>
          <w:sz w:val="22"/>
          <w:szCs w:val="22"/>
        </w:rPr>
        <w:t>załącznikami do niniejszej oferty są:</w:t>
      </w:r>
    </w:p>
    <w:p w14:paraId="13E13A1F" w14:textId="77777777" w:rsidR="00A9639A" w:rsidRPr="00004386" w:rsidRDefault="00A9639A" w:rsidP="00A9639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………………………………………………………………………………………….</w:t>
      </w:r>
    </w:p>
    <w:p w14:paraId="427F81AA" w14:textId="77777777" w:rsidR="00A9639A" w:rsidRPr="00004386" w:rsidRDefault="00A9639A" w:rsidP="00A9639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……………………………………………..……………………………………………</w:t>
      </w:r>
    </w:p>
    <w:p w14:paraId="309E3EC2" w14:textId="77777777" w:rsidR="00A9639A" w:rsidRPr="00004386" w:rsidRDefault="00A9639A" w:rsidP="00A9639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41DA76D0" w14:textId="77777777" w:rsidR="00A9639A" w:rsidRPr="00004386" w:rsidRDefault="00A9639A" w:rsidP="00A9639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………………………………………………………………………………………….</w:t>
      </w:r>
    </w:p>
    <w:p w14:paraId="750CD756" w14:textId="77777777" w:rsidR="00A9639A" w:rsidRPr="00004386" w:rsidRDefault="00A9639A" w:rsidP="00A9639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……………………………………………..……………………………………………</w:t>
      </w:r>
    </w:p>
    <w:p w14:paraId="08ADECEA" w14:textId="77777777" w:rsidR="00A9639A" w:rsidRPr="00004386" w:rsidRDefault="00A9639A" w:rsidP="00A9639A">
      <w:pPr>
        <w:jc w:val="both"/>
        <w:rPr>
          <w:sz w:val="22"/>
          <w:szCs w:val="22"/>
        </w:rPr>
      </w:pPr>
    </w:p>
    <w:p w14:paraId="5FFF93D6" w14:textId="77777777" w:rsidR="00A9639A" w:rsidRPr="00004386" w:rsidRDefault="00A9639A" w:rsidP="00A9639A">
      <w:pPr>
        <w:rPr>
          <w:b/>
          <w:sz w:val="22"/>
          <w:szCs w:val="22"/>
          <w:u w:val="single"/>
        </w:rPr>
      </w:pPr>
    </w:p>
    <w:p w14:paraId="39E08A5E" w14:textId="77777777" w:rsidR="0064295B" w:rsidRPr="00004386" w:rsidRDefault="0064295B" w:rsidP="0064295B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i/>
          <w:color w:val="FF0000"/>
          <w:sz w:val="22"/>
          <w:szCs w:val="22"/>
          <w:lang w:eastAsia="zh-CN"/>
        </w:rPr>
      </w:pP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Oferta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powinna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być sporządzona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>.</w:t>
      </w:r>
    </w:p>
    <w:p w14:paraId="6AD75E45" w14:textId="77777777" w:rsidR="00A9639A" w:rsidRPr="00004386" w:rsidRDefault="00A9639A" w:rsidP="00A9639A">
      <w:pPr>
        <w:rPr>
          <w:b/>
          <w:sz w:val="22"/>
          <w:szCs w:val="22"/>
          <w:u w:val="single"/>
        </w:rPr>
      </w:pPr>
    </w:p>
    <w:sectPr w:rsidR="00A9639A" w:rsidRPr="00004386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C81E031" w14:textId="77777777" w:rsidR="00931861" w:rsidRDefault="00931861">
      <w:r>
        <w:separator/>
      </w:r>
    </w:p>
  </w:endnote>
  <w:endnote w:type="continuationSeparator" w:id="0">
    <w:p w14:paraId="0619E6BE" w14:textId="77777777" w:rsidR="00931861" w:rsidRDefault="009318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25DD0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D729BB2" w14:textId="77777777" w:rsidR="00931861" w:rsidRDefault="00931861">
      <w:r>
        <w:separator/>
      </w:r>
    </w:p>
  </w:footnote>
  <w:footnote w:type="continuationSeparator" w:id="0">
    <w:p w14:paraId="0CD7E1FB" w14:textId="77777777" w:rsidR="00931861" w:rsidRDefault="009318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5780E7" w14:textId="6DC707B3" w:rsidR="00EA579B" w:rsidRDefault="00EA579B">
    <w:pPr>
      <w:pStyle w:val="Nagwek"/>
      <w:rPr>
        <w:sz w:val="22"/>
      </w:rPr>
    </w:pPr>
  </w:p>
  <w:p w14:paraId="39A12500" w14:textId="7820688A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A846623"/>
    <w:multiLevelType w:val="hybridMultilevel"/>
    <w:tmpl w:val="4B9AE4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7190368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557324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99911345">
    <w:abstractNumId w:val="0"/>
  </w:num>
  <w:num w:numId="4" w16cid:durableId="786390356">
    <w:abstractNumId w:val="3"/>
  </w:num>
  <w:num w:numId="5" w16cid:durableId="325080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2A32"/>
    <w:rsid w:val="00004386"/>
    <w:rsid w:val="00012286"/>
    <w:rsid w:val="00020AD4"/>
    <w:rsid w:val="000238AE"/>
    <w:rsid w:val="00040050"/>
    <w:rsid w:val="00061007"/>
    <w:rsid w:val="000704FC"/>
    <w:rsid w:val="00071CCC"/>
    <w:rsid w:val="000A1465"/>
    <w:rsid w:val="000B731D"/>
    <w:rsid w:val="000D6134"/>
    <w:rsid w:val="000E09C7"/>
    <w:rsid w:val="000F6589"/>
    <w:rsid w:val="00106636"/>
    <w:rsid w:val="00116EC6"/>
    <w:rsid w:val="001801DD"/>
    <w:rsid w:val="001B39B7"/>
    <w:rsid w:val="001D4612"/>
    <w:rsid w:val="001E2E06"/>
    <w:rsid w:val="00207E98"/>
    <w:rsid w:val="00261135"/>
    <w:rsid w:val="002723B0"/>
    <w:rsid w:val="003064E3"/>
    <w:rsid w:val="0031496D"/>
    <w:rsid w:val="00315A4A"/>
    <w:rsid w:val="003336A1"/>
    <w:rsid w:val="003A3FF8"/>
    <w:rsid w:val="003B5A81"/>
    <w:rsid w:val="003F2313"/>
    <w:rsid w:val="004614CB"/>
    <w:rsid w:val="00485852"/>
    <w:rsid w:val="0048709F"/>
    <w:rsid w:val="004B7300"/>
    <w:rsid w:val="004C6753"/>
    <w:rsid w:val="004F1149"/>
    <w:rsid w:val="00514936"/>
    <w:rsid w:val="00551F48"/>
    <w:rsid w:val="00595C87"/>
    <w:rsid w:val="005D2C65"/>
    <w:rsid w:val="005E6D94"/>
    <w:rsid w:val="0063384F"/>
    <w:rsid w:val="0064295B"/>
    <w:rsid w:val="00643C6F"/>
    <w:rsid w:val="00646202"/>
    <w:rsid w:val="0065290F"/>
    <w:rsid w:val="00667331"/>
    <w:rsid w:val="0067138D"/>
    <w:rsid w:val="006815F6"/>
    <w:rsid w:val="006A0ED8"/>
    <w:rsid w:val="006D1797"/>
    <w:rsid w:val="006F4272"/>
    <w:rsid w:val="007748F0"/>
    <w:rsid w:val="007A4321"/>
    <w:rsid w:val="007D081D"/>
    <w:rsid w:val="007D302E"/>
    <w:rsid w:val="007D5896"/>
    <w:rsid w:val="007D731D"/>
    <w:rsid w:val="007E1884"/>
    <w:rsid w:val="007E435B"/>
    <w:rsid w:val="00833933"/>
    <w:rsid w:val="00853083"/>
    <w:rsid w:val="008B2F0C"/>
    <w:rsid w:val="008B4928"/>
    <w:rsid w:val="008D2AB8"/>
    <w:rsid w:val="008F1C66"/>
    <w:rsid w:val="00931861"/>
    <w:rsid w:val="00970FE4"/>
    <w:rsid w:val="00A0022B"/>
    <w:rsid w:val="00A346FE"/>
    <w:rsid w:val="00A47B4D"/>
    <w:rsid w:val="00A83018"/>
    <w:rsid w:val="00A9639A"/>
    <w:rsid w:val="00AA0F7C"/>
    <w:rsid w:val="00AD653E"/>
    <w:rsid w:val="00B03F16"/>
    <w:rsid w:val="00B62A32"/>
    <w:rsid w:val="00B653E6"/>
    <w:rsid w:val="00B774DC"/>
    <w:rsid w:val="00B84413"/>
    <w:rsid w:val="00B924C3"/>
    <w:rsid w:val="00B97CCF"/>
    <w:rsid w:val="00BD00E0"/>
    <w:rsid w:val="00BE264F"/>
    <w:rsid w:val="00C449FF"/>
    <w:rsid w:val="00C471AA"/>
    <w:rsid w:val="00C95F26"/>
    <w:rsid w:val="00C969A6"/>
    <w:rsid w:val="00CA7D36"/>
    <w:rsid w:val="00D24208"/>
    <w:rsid w:val="00D360D5"/>
    <w:rsid w:val="00D60C38"/>
    <w:rsid w:val="00D66893"/>
    <w:rsid w:val="00D90ACB"/>
    <w:rsid w:val="00DC1500"/>
    <w:rsid w:val="00E369F5"/>
    <w:rsid w:val="00E44371"/>
    <w:rsid w:val="00E514A7"/>
    <w:rsid w:val="00E949B0"/>
    <w:rsid w:val="00EA579B"/>
    <w:rsid w:val="00EC0BEA"/>
    <w:rsid w:val="00F00591"/>
    <w:rsid w:val="00F51688"/>
    <w:rsid w:val="00F53146"/>
    <w:rsid w:val="00F53B9C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4F4D3BA"/>
  <w15:chartTrackingRefBased/>
  <w15:docId w15:val="{4B947283-020E-44F5-BC55-135F6BF92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61007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aliases w:val="Normal,Akapit z listą3,Akapit z listą2,Wypunktowanie,L1,Numerowanie,Akapit z listą5,T_SZ_List Paragraph,normalny tekst,Preambuła,CW_Lista,Akapit z listą31,Kolorowa lista — akcent 11,Jasna lista — akcent 51"/>
    <w:basedOn w:val="Normalny"/>
    <w:link w:val="AkapitzlistZnak"/>
    <w:uiPriority w:val="34"/>
    <w:qFormat/>
    <w:rsid w:val="003B5A81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Normal Znak,Akapit z listą3 Znak,Akapit z listą2 Znak,Wypunktowanie Znak,L1 Znak,Numerowanie Znak,Akapit z listą5 Znak,T_SZ_List Paragraph Znak,normalny tekst Znak,Preambuła Znak,CW_Lista Znak,Akapit z listą31 Znak"/>
    <w:link w:val="Akapitzlist"/>
    <w:uiPriority w:val="34"/>
    <w:qFormat/>
    <w:locked/>
    <w:rsid w:val="003B5A81"/>
    <w:rPr>
      <w:rFonts w:ascii="Calibri" w:eastAsia="Calibri" w:hAnsi="Calibri"/>
      <w:sz w:val="22"/>
      <w:szCs w:val="22"/>
      <w:lang w:eastAsia="en-US"/>
    </w:rPr>
  </w:style>
  <w:style w:type="character" w:customStyle="1" w:styleId="Nagwek2Znak">
    <w:name w:val="Nagłówek 2 Znak"/>
    <w:link w:val="Nagwek2"/>
    <w:uiPriority w:val="9"/>
    <w:semiHidden/>
    <w:rsid w:val="00061007"/>
    <w:rPr>
      <w:rFonts w:ascii="Calibri Light" w:eastAsia="Times New Roman" w:hAnsi="Calibri Light" w:cs="Times New Roman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7275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9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57</TotalTime>
  <Pages>3</Pages>
  <Words>933</Words>
  <Characters>5598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Lucyna Śliwa-Naporowska</cp:lastModifiedBy>
  <cp:revision>11</cp:revision>
  <cp:lastPrinted>2023-12-06T13:05:00Z</cp:lastPrinted>
  <dcterms:created xsi:type="dcterms:W3CDTF">2024-03-12T15:15:00Z</dcterms:created>
  <dcterms:modified xsi:type="dcterms:W3CDTF">2024-03-28T13:05:00Z</dcterms:modified>
</cp:coreProperties>
</file>