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2D972" w14:textId="77777777" w:rsidR="00F245C5" w:rsidRPr="008A742C" w:rsidRDefault="00E6581F" w:rsidP="00F245C5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8A742C">
        <w:rPr>
          <w:rFonts w:ascii="Arial" w:hAnsi="Arial" w:cs="Arial"/>
          <w:sz w:val="22"/>
          <w:szCs w:val="22"/>
        </w:rPr>
        <w:t>Kraków</w:t>
      </w:r>
      <w:r w:rsidR="00F245C5" w:rsidRPr="008A742C">
        <w:rPr>
          <w:rFonts w:ascii="Arial" w:hAnsi="Arial" w:cs="Arial"/>
          <w:sz w:val="22"/>
          <w:szCs w:val="22"/>
        </w:rPr>
        <w:t xml:space="preserve"> dnia: </w:t>
      </w:r>
      <w:r w:rsidRPr="008A742C">
        <w:rPr>
          <w:rFonts w:ascii="Arial" w:hAnsi="Arial" w:cs="Arial"/>
          <w:sz w:val="22"/>
          <w:szCs w:val="22"/>
        </w:rPr>
        <w:t>2024-04-05</w:t>
      </w:r>
    </w:p>
    <w:p w14:paraId="33BCC647" w14:textId="0DCF9552" w:rsidR="00F245C5" w:rsidRPr="008A742C" w:rsidRDefault="00E6581F" w:rsidP="00F245C5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8A742C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SP ZOZ w Krakowie </w:t>
      </w:r>
    </w:p>
    <w:p w14:paraId="6C0F5FCA" w14:textId="77777777" w:rsidR="00F245C5" w:rsidRPr="008A742C" w:rsidRDefault="00E6581F" w:rsidP="00F245C5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8A742C">
        <w:rPr>
          <w:rFonts w:ascii="Arial" w:hAnsi="Arial" w:cs="Arial"/>
          <w:sz w:val="22"/>
          <w:szCs w:val="22"/>
        </w:rPr>
        <w:t>os. Na Skarpie</w:t>
      </w:r>
      <w:r w:rsidR="00F245C5" w:rsidRPr="008A742C">
        <w:rPr>
          <w:rFonts w:ascii="Arial" w:hAnsi="Arial" w:cs="Arial"/>
          <w:sz w:val="22"/>
          <w:szCs w:val="22"/>
        </w:rPr>
        <w:t xml:space="preserve"> </w:t>
      </w:r>
      <w:r w:rsidRPr="008A742C">
        <w:rPr>
          <w:rFonts w:ascii="Arial" w:hAnsi="Arial" w:cs="Arial"/>
          <w:sz w:val="22"/>
          <w:szCs w:val="22"/>
        </w:rPr>
        <w:t>66</w:t>
      </w:r>
    </w:p>
    <w:p w14:paraId="24DACBF5" w14:textId="77777777" w:rsidR="00F245C5" w:rsidRPr="008A742C" w:rsidRDefault="00E6581F" w:rsidP="00D30F1F">
      <w:pPr>
        <w:ind w:right="4253"/>
        <w:rPr>
          <w:rFonts w:ascii="Arial" w:hAnsi="Arial" w:cs="Arial"/>
          <w:sz w:val="22"/>
          <w:szCs w:val="22"/>
        </w:rPr>
      </w:pPr>
      <w:r w:rsidRPr="008A742C">
        <w:rPr>
          <w:rFonts w:ascii="Arial" w:hAnsi="Arial" w:cs="Arial"/>
          <w:sz w:val="22"/>
          <w:szCs w:val="22"/>
        </w:rPr>
        <w:t>31-913</w:t>
      </w:r>
      <w:r w:rsidR="00F245C5" w:rsidRPr="008A742C">
        <w:rPr>
          <w:rFonts w:ascii="Arial" w:hAnsi="Arial" w:cs="Arial"/>
          <w:sz w:val="22"/>
          <w:szCs w:val="22"/>
        </w:rPr>
        <w:t xml:space="preserve"> </w:t>
      </w:r>
      <w:r w:rsidRPr="008A742C">
        <w:rPr>
          <w:rFonts w:ascii="Arial" w:hAnsi="Arial" w:cs="Arial"/>
          <w:sz w:val="22"/>
          <w:szCs w:val="22"/>
        </w:rPr>
        <w:t>Kraków</w:t>
      </w:r>
    </w:p>
    <w:p w14:paraId="78CF4E57" w14:textId="77777777" w:rsidR="00F245C5" w:rsidRPr="008A742C" w:rsidRDefault="00F245C5" w:rsidP="00F245C5">
      <w:pPr>
        <w:ind w:right="3969"/>
        <w:jc w:val="both"/>
        <w:rPr>
          <w:rFonts w:ascii="Arial" w:hAnsi="Arial" w:cs="Arial"/>
          <w:bCs/>
          <w:sz w:val="16"/>
          <w:szCs w:val="16"/>
        </w:rPr>
      </w:pPr>
      <w:r w:rsidRPr="008A742C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56E6927B" w14:textId="007EA823" w:rsidR="008A742C" w:rsidRPr="008A742C" w:rsidRDefault="00F245C5" w:rsidP="008A742C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6"/>
          <w:szCs w:val="16"/>
        </w:rPr>
      </w:pPr>
      <w:r w:rsidRPr="008A742C">
        <w:rPr>
          <w:rFonts w:ascii="Arial" w:hAnsi="Arial" w:cs="Arial"/>
          <w:bCs/>
          <w:sz w:val="16"/>
          <w:szCs w:val="16"/>
        </w:rPr>
        <w:t>[nazwa zamawiającego, adres]</w:t>
      </w:r>
    </w:p>
    <w:p w14:paraId="1604EA15" w14:textId="0736C247" w:rsidR="008A742C" w:rsidRPr="008A742C" w:rsidRDefault="008A742C" w:rsidP="008A742C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8A742C">
        <w:rPr>
          <w:rFonts w:ascii="Arial" w:hAnsi="Arial" w:cs="Arial"/>
          <w:bCs/>
          <w:sz w:val="20"/>
          <w:szCs w:val="20"/>
        </w:rPr>
        <w:t xml:space="preserve">SZP-271-6/24 </w:t>
      </w:r>
      <w:r w:rsidR="00395D26">
        <w:rPr>
          <w:rFonts w:ascii="Arial" w:hAnsi="Arial" w:cs="Arial"/>
          <w:bCs/>
          <w:sz w:val="20"/>
          <w:szCs w:val="20"/>
        </w:rPr>
        <w:t>–</w:t>
      </w:r>
      <w:r w:rsidRPr="008A742C">
        <w:rPr>
          <w:rFonts w:ascii="Arial" w:hAnsi="Arial" w:cs="Arial"/>
          <w:bCs/>
          <w:sz w:val="20"/>
          <w:szCs w:val="20"/>
        </w:rPr>
        <w:t xml:space="preserve"> </w:t>
      </w:r>
      <w:r w:rsidR="00395D26">
        <w:rPr>
          <w:rFonts w:ascii="Arial" w:hAnsi="Arial" w:cs="Arial"/>
          <w:bCs/>
          <w:sz w:val="20"/>
          <w:szCs w:val="20"/>
        </w:rPr>
        <w:t>213.</w:t>
      </w:r>
      <w:r w:rsidRPr="008A742C">
        <w:rPr>
          <w:rFonts w:ascii="Arial" w:hAnsi="Arial" w:cs="Arial"/>
          <w:bCs/>
          <w:sz w:val="20"/>
          <w:szCs w:val="20"/>
        </w:rPr>
        <w:t>MM</w:t>
      </w:r>
    </w:p>
    <w:p w14:paraId="6B346FCD" w14:textId="77777777" w:rsidR="00D30F1F" w:rsidRPr="008A742C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  <w:sz w:val="22"/>
          <w:szCs w:val="22"/>
        </w:rPr>
      </w:pPr>
      <w:r w:rsidRPr="008A742C">
        <w:rPr>
          <w:rFonts w:ascii="Arial" w:hAnsi="Arial" w:cs="Arial"/>
          <w:b/>
          <w:sz w:val="22"/>
          <w:szCs w:val="22"/>
        </w:rPr>
        <w:t>WYKONAWCY</w:t>
      </w:r>
    </w:p>
    <w:p w14:paraId="55B20681" w14:textId="77777777" w:rsidR="00F245C5" w:rsidRPr="008A742C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  <w:sz w:val="22"/>
          <w:szCs w:val="22"/>
        </w:rPr>
      </w:pPr>
      <w:r w:rsidRPr="008A742C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8A742C" w14:paraId="5058D3C5" w14:textId="77777777" w:rsidTr="002716A3">
        <w:tc>
          <w:tcPr>
            <w:tcW w:w="10065" w:type="dxa"/>
            <w:shd w:val="clear" w:color="auto" w:fill="F2F2F2"/>
            <w:hideMark/>
          </w:tcPr>
          <w:p w14:paraId="29B06698" w14:textId="77777777" w:rsidR="00F245C5" w:rsidRPr="008A742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A742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F5CA5FD" w14:textId="77777777" w:rsidR="00F245C5" w:rsidRPr="008A742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8A742C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AC105F4" w14:textId="77777777" w:rsidR="00F245C5" w:rsidRPr="008A742C" w:rsidRDefault="00F245C5" w:rsidP="00F245C5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5A0E563A" w14:textId="77777777" w:rsidR="00F245C5" w:rsidRPr="008A742C" w:rsidRDefault="00F245C5" w:rsidP="00F245C5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A742C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A742C">
        <w:rPr>
          <w:rFonts w:ascii="Arial" w:hAnsi="Arial" w:cs="Arial"/>
          <w:sz w:val="22"/>
          <w:szCs w:val="22"/>
        </w:rPr>
        <w:t>postępowania o udzielenie zamówienia publicznego</w:t>
      </w:r>
      <w:r w:rsidRPr="008A742C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8A742C" w14:paraId="1AB9558B" w14:textId="77777777" w:rsidTr="002716A3">
        <w:tc>
          <w:tcPr>
            <w:tcW w:w="2269" w:type="dxa"/>
            <w:shd w:val="clear" w:color="auto" w:fill="auto"/>
          </w:tcPr>
          <w:p w14:paraId="730EE12F" w14:textId="77777777" w:rsidR="00F245C5" w:rsidRPr="008A742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E1BA6B" w14:textId="77777777" w:rsidR="00F245C5" w:rsidRPr="008A742C" w:rsidRDefault="00E6581F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Wykonanie przeglądów okresowych sprzętu medycznego na potrzeby Oddziałów Szpitalnych (46 grup)</w:t>
            </w:r>
          </w:p>
        </w:tc>
      </w:tr>
      <w:tr w:rsidR="00E6581F" w:rsidRPr="008A742C" w14:paraId="1CFA5ECE" w14:textId="77777777" w:rsidTr="00C84B6E">
        <w:tc>
          <w:tcPr>
            <w:tcW w:w="2269" w:type="dxa"/>
            <w:shd w:val="clear" w:color="auto" w:fill="auto"/>
          </w:tcPr>
          <w:p w14:paraId="53137196" w14:textId="77777777" w:rsidR="00E6581F" w:rsidRPr="008A742C" w:rsidRDefault="00E6581F" w:rsidP="00C84B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97B42" w14:textId="77777777" w:rsidR="00E6581F" w:rsidRPr="008A742C" w:rsidRDefault="00E6581F" w:rsidP="00C84B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SZP-271-6/24</w:t>
            </w:r>
          </w:p>
        </w:tc>
      </w:tr>
    </w:tbl>
    <w:p w14:paraId="4C13D7C8" w14:textId="77777777" w:rsidR="00F245C5" w:rsidRPr="008A742C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3049F06B" w14:textId="12A50B7E" w:rsidR="00A02E94" w:rsidRPr="008A742C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A742C">
        <w:rPr>
          <w:rFonts w:ascii="Arial" w:hAnsi="Arial" w:cs="Arial"/>
          <w:sz w:val="22"/>
          <w:szCs w:val="22"/>
        </w:rPr>
        <w:t xml:space="preserve">Zamawiający, </w:t>
      </w:r>
      <w:r w:rsidR="00E6581F" w:rsidRPr="008A742C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8A742C">
        <w:rPr>
          <w:rFonts w:ascii="Arial" w:hAnsi="Arial" w:cs="Arial"/>
          <w:sz w:val="22"/>
          <w:szCs w:val="22"/>
        </w:rPr>
        <w:t xml:space="preserve">, działając na podstawie </w:t>
      </w:r>
      <w:r w:rsidR="008A742C" w:rsidRPr="008A742C">
        <w:rPr>
          <w:rFonts w:ascii="Arial" w:hAnsi="Arial" w:cs="Arial"/>
          <w:sz w:val="22"/>
          <w:szCs w:val="22"/>
        </w:rPr>
        <w:t xml:space="preserve">art. 253 ust. 1 pkt. 1 i ust. 2 </w:t>
      </w:r>
      <w:r w:rsidRPr="008A742C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E6581F" w:rsidRPr="008A742C">
        <w:rPr>
          <w:rFonts w:ascii="Arial" w:hAnsi="Arial" w:cs="Arial"/>
          <w:sz w:val="22"/>
          <w:szCs w:val="22"/>
        </w:rPr>
        <w:t>(</w:t>
      </w:r>
      <w:proofErr w:type="spellStart"/>
      <w:r w:rsidR="00E6581F" w:rsidRPr="008A742C">
        <w:rPr>
          <w:rFonts w:ascii="Arial" w:hAnsi="Arial" w:cs="Arial"/>
          <w:sz w:val="22"/>
          <w:szCs w:val="22"/>
        </w:rPr>
        <w:t>t.j</w:t>
      </w:r>
      <w:proofErr w:type="spellEnd"/>
      <w:r w:rsidR="00E6581F" w:rsidRPr="008A742C">
        <w:rPr>
          <w:rFonts w:ascii="Arial" w:hAnsi="Arial" w:cs="Arial"/>
          <w:sz w:val="22"/>
          <w:szCs w:val="22"/>
        </w:rPr>
        <w:t>. Dz. U. z 2023r. poz. 1605)</w:t>
      </w:r>
      <w:r w:rsidRPr="008A742C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8A742C">
        <w:rPr>
          <w:rFonts w:ascii="Arial" w:hAnsi="Arial" w:cs="Arial"/>
          <w:sz w:val="22"/>
          <w:szCs w:val="22"/>
        </w:rPr>
        <w:t>Pzp</w:t>
      </w:r>
      <w:proofErr w:type="spellEnd"/>
      <w:r w:rsidRPr="008A742C">
        <w:rPr>
          <w:rFonts w:ascii="Arial" w:hAnsi="Arial" w:cs="Arial"/>
          <w:sz w:val="22"/>
          <w:szCs w:val="22"/>
        </w:rPr>
        <w:t>”, informuje, że w toczącym się postępowaniu o udzielenie zamówienia publicznego</w:t>
      </w:r>
      <w:r w:rsidR="00A02E94" w:rsidRPr="008A742C">
        <w:rPr>
          <w:rFonts w:ascii="Arial" w:hAnsi="Arial" w:cs="Arial"/>
          <w:sz w:val="22"/>
          <w:szCs w:val="22"/>
        </w:rPr>
        <w:t xml:space="preserve">, </w:t>
      </w:r>
      <w:r w:rsidRPr="008A742C">
        <w:rPr>
          <w:rFonts w:ascii="Arial" w:hAnsi="Arial" w:cs="Arial"/>
          <w:sz w:val="22"/>
          <w:szCs w:val="22"/>
        </w:rPr>
        <w:t>jako najkorzystniejsza wybrana została oferta złożona przez wykonawcę</w:t>
      </w:r>
      <w:r w:rsidR="00A02E94" w:rsidRPr="008A742C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6581F" w:rsidRPr="008A742C" w14:paraId="553A4B69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0DC4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5</w:t>
            </w:r>
            <w:r w:rsidRPr="008A742C">
              <w:rPr>
                <w:rFonts w:ascii="Arial" w:hAnsi="Arial" w:cs="Arial"/>
                <w:sz w:val="22"/>
                <w:szCs w:val="22"/>
              </w:rPr>
              <w:t>: Aparat do terapii ultradźwiękowej</w:t>
            </w:r>
          </w:p>
          <w:p w14:paraId="4DB1EA53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3D774EFD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251E1BC6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0F1C48EF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648.00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B26AFAC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62E31D4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10121C97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BDA3B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11</w:t>
            </w:r>
            <w:r w:rsidRPr="008A742C">
              <w:rPr>
                <w:rFonts w:ascii="Arial" w:hAnsi="Arial" w:cs="Arial"/>
                <w:sz w:val="22"/>
                <w:szCs w:val="22"/>
              </w:rPr>
              <w:t>: lampy dermatologiczne</w:t>
            </w:r>
          </w:p>
          <w:p w14:paraId="1C9FD02B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3A01C715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713F32B7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20897844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1 944.00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4D77DD4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A02FF89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32EADA1E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7CF6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12</w:t>
            </w:r>
            <w:r w:rsidRPr="008A742C">
              <w:rPr>
                <w:rFonts w:ascii="Arial" w:hAnsi="Arial" w:cs="Arial"/>
                <w:sz w:val="22"/>
                <w:szCs w:val="22"/>
              </w:rPr>
              <w:t>: Laser CO2</w:t>
            </w:r>
          </w:p>
          <w:p w14:paraId="15C9B460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76197387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49720C23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37486B90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1 728.00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0534CC6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6B5437D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548D00FC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E8437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13</w:t>
            </w:r>
            <w:r w:rsidRPr="008A742C">
              <w:rPr>
                <w:rFonts w:ascii="Arial" w:hAnsi="Arial" w:cs="Arial"/>
                <w:sz w:val="22"/>
                <w:szCs w:val="22"/>
              </w:rPr>
              <w:t>: Laser diodowy do zabiegów proktologicznych</w:t>
            </w:r>
          </w:p>
          <w:p w14:paraId="05E33196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77F207DA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1B243786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5772D6EF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1 080.00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BAC850F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479826A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0746F06F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BB3A4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14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8A742C">
              <w:rPr>
                <w:rFonts w:ascii="Arial" w:hAnsi="Arial" w:cs="Arial"/>
                <w:sz w:val="22"/>
                <w:szCs w:val="22"/>
              </w:rPr>
              <w:t>Neuromonitor</w:t>
            </w:r>
            <w:proofErr w:type="spellEnd"/>
          </w:p>
          <w:p w14:paraId="7ED76A39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29131022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5B5EB2E7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5B023DDB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1 080.00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00BD0A8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0506531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6509771B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27517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15</w:t>
            </w:r>
            <w:r w:rsidRPr="008A742C">
              <w:rPr>
                <w:rFonts w:ascii="Arial" w:hAnsi="Arial" w:cs="Arial"/>
                <w:sz w:val="22"/>
                <w:szCs w:val="22"/>
              </w:rPr>
              <w:t>: Aparat do kriochirurgii</w:t>
            </w:r>
          </w:p>
          <w:p w14:paraId="72D2D7FB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1DB4B637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38BF238A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17C32A85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864.00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542EB70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34EE73A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6DBADD28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B3B3F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16</w:t>
            </w:r>
            <w:r w:rsidRPr="008A742C">
              <w:rPr>
                <w:rFonts w:ascii="Arial" w:hAnsi="Arial" w:cs="Arial"/>
                <w:sz w:val="22"/>
                <w:szCs w:val="22"/>
              </w:rPr>
              <w:t>: Aparat do kriochirurgii</w:t>
            </w:r>
          </w:p>
          <w:p w14:paraId="108CC412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034A9466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5F2BC6D3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2D776838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864.00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8E5F579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9070797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451CA8E6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3354D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19</w:t>
            </w:r>
            <w:r w:rsidRPr="008A742C">
              <w:rPr>
                <w:rFonts w:ascii="Arial" w:hAnsi="Arial" w:cs="Arial"/>
                <w:sz w:val="22"/>
                <w:szCs w:val="22"/>
              </w:rPr>
              <w:t>: Unit laryngologiczny</w:t>
            </w:r>
          </w:p>
          <w:p w14:paraId="3FE0A8DC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28BACA41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20EDDA49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5FDBDE9C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2 160.00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0F7FA70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44F6685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52FF4899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85C50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20</w:t>
            </w:r>
            <w:r w:rsidRPr="008A742C">
              <w:rPr>
                <w:rFonts w:ascii="Arial" w:hAnsi="Arial" w:cs="Arial"/>
                <w:sz w:val="22"/>
                <w:szCs w:val="22"/>
              </w:rPr>
              <w:t>: Urządzenie do przesiewowego badania słuchu</w:t>
            </w:r>
          </w:p>
          <w:p w14:paraId="454A6452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/>
                <w:sz w:val="22"/>
                <w:szCs w:val="22"/>
              </w:rPr>
              <w:t>Diatec</w:t>
            </w:r>
            <w:proofErr w:type="spellEnd"/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51F76FFC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al. Jana Pawła II 22 </w:t>
            </w:r>
          </w:p>
          <w:p w14:paraId="1C8FFA5B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00-133 Warszawa</w:t>
            </w:r>
          </w:p>
          <w:p w14:paraId="5A84266F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6 480.00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AC36511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508F080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3E146545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737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21</w:t>
            </w:r>
            <w:r w:rsidRPr="008A742C">
              <w:rPr>
                <w:rFonts w:ascii="Arial" w:hAnsi="Arial" w:cs="Arial"/>
                <w:sz w:val="22"/>
                <w:szCs w:val="22"/>
              </w:rPr>
              <w:t>: Zestaw do prób wysiłkowych</w:t>
            </w:r>
          </w:p>
          <w:p w14:paraId="2268C675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2892494D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0F12DDCD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61D3B83E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2 160.00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2501A43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60C39DC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3964FCA7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D252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24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8A742C">
              <w:rPr>
                <w:rFonts w:ascii="Arial" w:hAnsi="Arial" w:cs="Arial"/>
                <w:sz w:val="22"/>
                <w:szCs w:val="22"/>
              </w:rPr>
              <w:t>Wózkowanna</w:t>
            </w:r>
            <w:proofErr w:type="spellEnd"/>
            <w:r w:rsidRPr="008A742C">
              <w:rPr>
                <w:rFonts w:ascii="Arial" w:hAnsi="Arial" w:cs="Arial"/>
                <w:sz w:val="22"/>
                <w:szCs w:val="22"/>
              </w:rPr>
              <w:t xml:space="preserve"> do transportu i mycia pacjenta</w:t>
            </w:r>
          </w:p>
          <w:p w14:paraId="08FA6DDB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0A552AC7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0056BAF6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1A4F185B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648.00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7661C3F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3568624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45B7D0AB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69E2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25</w:t>
            </w:r>
            <w:r w:rsidRPr="008A742C">
              <w:rPr>
                <w:rFonts w:ascii="Arial" w:hAnsi="Arial" w:cs="Arial"/>
                <w:sz w:val="22"/>
                <w:szCs w:val="22"/>
              </w:rPr>
              <w:t>: Laryngoskop</w:t>
            </w:r>
          </w:p>
          <w:p w14:paraId="3913ED6D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4C883ED8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21DFD2EA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22AB2ACF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864.00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B960BD6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650D2E7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1CBFF134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076A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27</w:t>
            </w:r>
            <w:r w:rsidRPr="008A742C">
              <w:rPr>
                <w:rFonts w:ascii="Arial" w:hAnsi="Arial" w:cs="Arial"/>
                <w:sz w:val="22"/>
                <w:szCs w:val="22"/>
              </w:rPr>
              <w:t>: Platforma</w:t>
            </w:r>
          </w:p>
          <w:p w14:paraId="4FA2386F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sz w:val="22"/>
                <w:szCs w:val="22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1D5BECBE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Szparagowa 15 </w:t>
            </w:r>
          </w:p>
          <w:p w14:paraId="6A95F682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44-141 Gliwice</w:t>
            </w:r>
          </w:p>
          <w:p w14:paraId="161ECFFE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2 332.80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71DF2EE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2FD5C05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6283A4AD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51303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28</w:t>
            </w:r>
            <w:r w:rsidRPr="008A742C">
              <w:rPr>
                <w:rFonts w:ascii="Arial" w:hAnsi="Arial" w:cs="Arial"/>
                <w:sz w:val="22"/>
                <w:szCs w:val="22"/>
              </w:rPr>
              <w:t>: zestaw do rehabilitacji</w:t>
            </w:r>
          </w:p>
          <w:p w14:paraId="140719A2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sz w:val="22"/>
                <w:szCs w:val="22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6F6F1086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Szparagowa 15 </w:t>
            </w:r>
          </w:p>
          <w:p w14:paraId="12D9D91F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44-141 Gliwice</w:t>
            </w:r>
          </w:p>
          <w:p w14:paraId="4A6B383A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2 268.00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E58EB3B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444E7F7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77E3A4E5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178A8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29</w:t>
            </w:r>
            <w:r w:rsidRPr="008A742C">
              <w:rPr>
                <w:rFonts w:ascii="Arial" w:hAnsi="Arial" w:cs="Arial"/>
                <w:sz w:val="22"/>
                <w:szCs w:val="22"/>
              </w:rPr>
              <w:t>: Podwójny zasilacz opasek zaciskowych</w:t>
            </w:r>
          </w:p>
          <w:p w14:paraId="238EAFE2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33FE257A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37F091E3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23197FC4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1 728.00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44754ED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F91CFF4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353B77D4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DC8D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30</w:t>
            </w:r>
            <w:r w:rsidRPr="008A742C">
              <w:rPr>
                <w:rFonts w:ascii="Arial" w:hAnsi="Arial" w:cs="Arial"/>
                <w:sz w:val="22"/>
                <w:szCs w:val="22"/>
              </w:rPr>
              <w:t>: Aparat do krioterapii</w:t>
            </w:r>
          </w:p>
          <w:p w14:paraId="0DCEF4B4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sz w:val="22"/>
                <w:szCs w:val="22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578E4B05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Szparagowa 15 </w:t>
            </w:r>
          </w:p>
          <w:p w14:paraId="08E0F069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44-141 Gliwice</w:t>
            </w:r>
          </w:p>
          <w:p w14:paraId="3873ADB5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756.00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8DBD01F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33CC0729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0C5479FB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0C1E1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33</w:t>
            </w:r>
            <w:r w:rsidRPr="008A742C">
              <w:rPr>
                <w:rFonts w:ascii="Arial" w:hAnsi="Arial" w:cs="Arial"/>
                <w:sz w:val="22"/>
                <w:szCs w:val="22"/>
              </w:rPr>
              <w:t>: Myjnia - dezynfektor</w:t>
            </w:r>
          </w:p>
          <w:p w14:paraId="11CAA19E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Zakłady Techniki Medycznej Sp. z o.o.</w:t>
            </w:r>
          </w:p>
          <w:p w14:paraId="25A6EBD0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Cs/>
                <w:sz w:val="22"/>
                <w:szCs w:val="22"/>
              </w:rPr>
              <w:t>Szyllinga</w:t>
            </w:r>
            <w:proofErr w:type="spellEnd"/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 63 </w:t>
            </w:r>
          </w:p>
          <w:p w14:paraId="0FB153FF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30-433 Kraków</w:t>
            </w:r>
          </w:p>
          <w:p w14:paraId="20F0116A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2 592.00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4D8D6B1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7DB10D34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7D730518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4FDA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35</w:t>
            </w:r>
            <w:r w:rsidRPr="008A742C">
              <w:rPr>
                <w:rFonts w:ascii="Arial" w:hAnsi="Arial" w:cs="Arial"/>
                <w:sz w:val="22"/>
                <w:szCs w:val="22"/>
              </w:rPr>
              <w:t>: Myjnia do narzędzi chirurgicznych</w:t>
            </w:r>
          </w:p>
          <w:p w14:paraId="487C247A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Zakłady Techniki Medycznej Sp. z o.o.</w:t>
            </w:r>
          </w:p>
          <w:p w14:paraId="5D9044B2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Cs/>
                <w:sz w:val="22"/>
                <w:szCs w:val="22"/>
              </w:rPr>
              <w:t>Szyllinga</w:t>
            </w:r>
            <w:proofErr w:type="spellEnd"/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 63 </w:t>
            </w:r>
          </w:p>
          <w:p w14:paraId="02A83B7B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30-433 Kraków</w:t>
            </w:r>
          </w:p>
          <w:p w14:paraId="0AFE96DC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864.00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3EE19BD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05E51C0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0163D3EB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5B76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36</w:t>
            </w:r>
            <w:r w:rsidRPr="008A742C">
              <w:rPr>
                <w:rFonts w:ascii="Arial" w:hAnsi="Arial" w:cs="Arial"/>
                <w:sz w:val="22"/>
                <w:szCs w:val="22"/>
              </w:rPr>
              <w:t>: Ssak</w:t>
            </w:r>
          </w:p>
          <w:p w14:paraId="099C8D85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Zakłady Techniki Medycznej Sp. z o.o.</w:t>
            </w:r>
          </w:p>
          <w:p w14:paraId="55EDDE03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Cs/>
                <w:sz w:val="22"/>
                <w:szCs w:val="22"/>
              </w:rPr>
              <w:t>Szyllinga</w:t>
            </w:r>
            <w:proofErr w:type="spellEnd"/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 63 </w:t>
            </w:r>
          </w:p>
          <w:p w14:paraId="216B09DC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30-433 Kraków</w:t>
            </w:r>
          </w:p>
          <w:p w14:paraId="2265FE90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432.00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DE39249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E6FC84B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5A728F8E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59CB5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39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: Unit okulistyczny(zestaw: </w:t>
            </w:r>
            <w:proofErr w:type="spellStart"/>
            <w:r w:rsidRPr="008A742C">
              <w:rPr>
                <w:rFonts w:ascii="Arial" w:hAnsi="Arial" w:cs="Arial"/>
                <w:sz w:val="22"/>
                <w:szCs w:val="22"/>
              </w:rPr>
              <w:t>autorefraktometr</w:t>
            </w:r>
            <w:proofErr w:type="spellEnd"/>
            <w:r w:rsidRPr="008A742C">
              <w:rPr>
                <w:rFonts w:ascii="Arial" w:hAnsi="Arial" w:cs="Arial"/>
                <w:sz w:val="22"/>
                <w:szCs w:val="22"/>
              </w:rPr>
              <w:t xml:space="preserve">, mikroskop </w:t>
            </w:r>
            <w:proofErr w:type="spellStart"/>
            <w:r w:rsidRPr="008A742C">
              <w:rPr>
                <w:rFonts w:ascii="Arial" w:hAnsi="Arial" w:cs="Arial"/>
                <w:sz w:val="22"/>
                <w:szCs w:val="22"/>
              </w:rPr>
              <w:t>spekularny</w:t>
            </w:r>
            <w:proofErr w:type="spellEnd"/>
            <w:r w:rsidRPr="008A742C">
              <w:rPr>
                <w:rFonts w:ascii="Arial" w:hAnsi="Arial" w:cs="Arial"/>
                <w:sz w:val="22"/>
                <w:szCs w:val="22"/>
              </w:rPr>
              <w:t>, tonometr indukcyjny, rzutnik optotypów)</w:t>
            </w:r>
          </w:p>
          <w:p w14:paraId="5119D0C1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666A4B03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16CC9632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41AAC96A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3 456.00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FFDCBC3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67ED307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4FC4ED02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A1685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40</w:t>
            </w:r>
            <w:r w:rsidRPr="008A742C">
              <w:rPr>
                <w:rFonts w:ascii="Arial" w:hAnsi="Arial" w:cs="Arial"/>
                <w:sz w:val="22"/>
                <w:szCs w:val="22"/>
              </w:rPr>
              <w:t>: Aparat do echokardiografii</w:t>
            </w:r>
          </w:p>
          <w:p w14:paraId="503EE7A6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1849A48C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5C3A4F25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43FB38CD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2 160.00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7BEDBB4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FFF49F5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4C5740DA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379F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41</w:t>
            </w:r>
            <w:r w:rsidRPr="008A742C">
              <w:rPr>
                <w:rFonts w:ascii="Arial" w:hAnsi="Arial" w:cs="Arial"/>
                <w:sz w:val="22"/>
                <w:szCs w:val="22"/>
              </w:rPr>
              <w:t>: Laktatory elektryczne</w:t>
            </w:r>
          </w:p>
          <w:p w14:paraId="38F3BD0F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79A8AA4F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569A8BF0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01F75E1E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648.00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9E255E8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B0650D1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77F7273D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BB12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42</w:t>
            </w:r>
            <w:r w:rsidRPr="008A742C">
              <w:rPr>
                <w:rFonts w:ascii="Arial" w:hAnsi="Arial" w:cs="Arial"/>
                <w:sz w:val="22"/>
                <w:szCs w:val="22"/>
              </w:rPr>
              <w:t>: Lampa bezcieniowa zabiegowo-diagnostyczna</w:t>
            </w:r>
          </w:p>
          <w:p w14:paraId="55986D24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Zakłady Techniki Medycznej Sp. z o.o.</w:t>
            </w:r>
          </w:p>
          <w:p w14:paraId="539FE27B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Cs/>
                <w:sz w:val="22"/>
                <w:szCs w:val="22"/>
              </w:rPr>
              <w:t>Szyllinga</w:t>
            </w:r>
            <w:proofErr w:type="spellEnd"/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 63 </w:t>
            </w:r>
          </w:p>
          <w:p w14:paraId="37C071CF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30-433 Kraków</w:t>
            </w:r>
          </w:p>
          <w:p w14:paraId="6CDAE5F7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583.20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4B537C8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729C1A8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0D7B2340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4DDD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43</w:t>
            </w:r>
            <w:r w:rsidRPr="008A742C">
              <w:rPr>
                <w:rFonts w:ascii="Arial" w:hAnsi="Arial" w:cs="Arial"/>
                <w:sz w:val="22"/>
                <w:szCs w:val="22"/>
              </w:rPr>
              <w:t>: System holterowski z rejestratorami EKG i ABP</w:t>
            </w:r>
          </w:p>
          <w:p w14:paraId="7D1CF71D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5B411FF3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6C739666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295DC131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2 160.00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CC92B47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C8DF84B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578E1D34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40519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44</w:t>
            </w:r>
            <w:r w:rsidRPr="008A742C">
              <w:rPr>
                <w:rFonts w:ascii="Arial" w:hAnsi="Arial" w:cs="Arial"/>
                <w:sz w:val="22"/>
                <w:szCs w:val="22"/>
              </w:rPr>
              <w:t>: Myjnia - dezynfektor</w:t>
            </w:r>
          </w:p>
          <w:p w14:paraId="5D44686C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Zakłady Techniki Medycznej Sp. z o.o.</w:t>
            </w:r>
          </w:p>
          <w:p w14:paraId="2466D6FF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Cs/>
                <w:sz w:val="22"/>
                <w:szCs w:val="22"/>
              </w:rPr>
              <w:t>Szyllinga</w:t>
            </w:r>
            <w:proofErr w:type="spellEnd"/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 63 </w:t>
            </w:r>
          </w:p>
          <w:p w14:paraId="1852AD5C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30-433 Kraków</w:t>
            </w:r>
          </w:p>
          <w:p w14:paraId="36D16928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864.00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ABBE8FE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35E61A5C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6AFB1869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32F4F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45</w:t>
            </w:r>
            <w:r w:rsidRPr="008A742C">
              <w:rPr>
                <w:rFonts w:ascii="Arial" w:hAnsi="Arial" w:cs="Arial"/>
                <w:sz w:val="22"/>
                <w:szCs w:val="22"/>
              </w:rPr>
              <w:t>: Aparat USG z głowicą</w:t>
            </w:r>
          </w:p>
          <w:p w14:paraId="4F3A8DE4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ELMED Piotr Błażejewski Sp. jawna</w:t>
            </w:r>
          </w:p>
          <w:p w14:paraId="14623368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os. Witkowice Nowe 53 </w:t>
            </w:r>
          </w:p>
          <w:p w14:paraId="165AE384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31-234 Kraków</w:t>
            </w:r>
          </w:p>
          <w:p w14:paraId="37D7046A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2 160.00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ED11898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6A96100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E6581F" w:rsidRPr="008A742C" w14:paraId="12EDD24A" w14:textId="77777777" w:rsidTr="00C84B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6510" w14:textId="77777777" w:rsidR="00E6581F" w:rsidRPr="008A742C" w:rsidRDefault="00E6581F" w:rsidP="00C84B6E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Część nr 46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8A742C">
              <w:rPr>
                <w:rFonts w:ascii="Arial" w:hAnsi="Arial" w:cs="Arial"/>
                <w:sz w:val="22"/>
                <w:szCs w:val="22"/>
              </w:rPr>
              <w:t>Holter</w:t>
            </w:r>
            <w:proofErr w:type="spellEnd"/>
            <w:r w:rsidRPr="008A742C">
              <w:rPr>
                <w:rFonts w:ascii="Arial" w:hAnsi="Arial" w:cs="Arial"/>
                <w:sz w:val="22"/>
                <w:szCs w:val="22"/>
              </w:rPr>
              <w:t xml:space="preserve"> EKG</w:t>
            </w:r>
          </w:p>
          <w:p w14:paraId="7E05E675" w14:textId="77777777" w:rsidR="00E6581F" w:rsidRPr="008A742C" w:rsidRDefault="00E6581F" w:rsidP="00C84B6E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742C">
              <w:rPr>
                <w:rFonts w:ascii="Arial" w:hAnsi="Arial" w:cs="Arial"/>
                <w:b/>
                <w:sz w:val="22"/>
                <w:szCs w:val="22"/>
              </w:rPr>
              <w:t>Zakłady Techniki Medycznej Sp. z o.o.</w:t>
            </w:r>
          </w:p>
          <w:p w14:paraId="436719EE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8A742C">
              <w:rPr>
                <w:rFonts w:ascii="Arial" w:hAnsi="Arial" w:cs="Arial"/>
                <w:bCs/>
                <w:sz w:val="22"/>
                <w:szCs w:val="22"/>
              </w:rPr>
              <w:t>Szyllinga</w:t>
            </w:r>
            <w:proofErr w:type="spellEnd"/>
            <w:r w:rsidRPr="008A742C">
              <w:rPr>
                <w:rFonts w:ascii="Arial" w:hAnsi="Arial" w:cs="Arial"/>
                <w:bCs/>
                <w:sz w:val="22"/>
                <w:szCs w:val="22"/>
              </w:rPr>
              <w:t xml:space="preserve"> 63 </w:t>
            </w:r>
          </w:p>
          <w:p w14:paraId="655A8A03" w14:textId="77777777" w:rsidR="00E6581F" w:rsidRPr="008A742C" w:rsidRDefault="00E6581F" w:rsidP="00C84B6E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30-433 Kraków</w:t>
            </w:r>
          </w:p>
          <w:p w14:paraId="5D6D8B07" w14:textId="77777777" w:rsidR="00E6581F" w:rsidRPr="008A742C" w:rsidRDefault="00E6581F" w:rsidP="00C84B6E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8A742C">
              <w:rPr>
                <w:rFonts w:ascii="Arial" w:hAnsi="Arial" w:cs="Arial"/>
                <w:b/>
                <w:sz w:val="22"/>
                <w:szCs w:val="22"/>
              </w:rPr>
              <w:t>324.00 zł</w:t>
            </w:r>
            <w:r w:rsidRPr="008A74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742C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8A742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E7B61A3" w14:textId="77777777" w:rsidR="00E6581F" w:rsidRPr="008A742C" w:rsidRDefault="00E6581F" w:rsidP="00C84B6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A742C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E5D78BD" w14:textId="77777777" w:rsidR="00E6581F" w:rsidRPr="008A742C" w:rsidRDefault="00E6581F" w:rsidP="00C84B6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742C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48A91C73" w14:textId="77777777" w:rsidR="00A02E94" w:rsidRPr="008A742C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A742C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A742C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8A742C" w14:paraId="0A839813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B55121" w14:textId="77777777" w:rsidR="00A02E94" w:rsidRPr="008A742C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Część</w:t>
            </w:r>
            <w:r w:rsidR="00A02E94" w:rsidRPr="008A742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7D7932" w:rsidRPr="008A742C">
              <w:rPr>
                <w:rFonts w:ascii="Arial" w:hAnsi="Arial" w:cs="Arial"/>
                <w:bCs/>
                <w:sz w:val="22"/>
                <w:szCs w:val="22"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F6214D" w14:textId="77777777" w:rsidR="00A02E94" w:rsidRPr="008A742C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68574B" w14:textId="77777777" w:rsidR="00A02E94" w:rsidRPr="008A742C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</w:t>
            </w:r>
            <w:r w:rsidR="00A02E94" w:rsidRPr="008A742C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ryterium - </w:t>
            </w:r>
            <w:r w:rsidRPr="008A742C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E9CDA9" w14:textId="77777777" w:rsidR="00A02E94" w:rsidRPr="008A742C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A742C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6581F" w:rsidRPr="008A742C" w14:paraId="315F4872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D5E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5 - Aparat do terapii ultradźwiękowej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430A7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48BB2473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4E7228F1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853D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89926E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A9DD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55AA9E5C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B09FE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5 - Aparat do terapii </w:t>
            </w: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ultradźwiękowej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B212D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0E49544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Szparagowa 15</w:t>
            </w:r>
          </w:p>
          <w:p w14:paraId="5C3F03FB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44-141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88973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1 - Cena - 51.43</w:t>
            </w:r>
          </w:p>
          <w:p w14:paraId="290E013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10E9F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 xml:space="preserve">  91,43</w:t>
            </w:r>
          </w:p>
        </w:tc>
      </w:tr>
      <w:tr w:rsidR="00E6581F" w:rsidRPr="008A742C" w14:paraId="44423729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1CE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9 - Zestaw do kruszenia kamieni (Zestaw: zestaw do zabiegów PCNL z oprzyrządowaniem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Calcuson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;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zestw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litotryptor z oprzyrządowaniem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Calcusplit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; Pompa ssąca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Endomat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>; Sprężarka)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33F22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7419A8D5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176ED709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3E3A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2C2BF543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DC0A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E6581F" w:rsidRPr="008A742C" w14:paraId="67181A22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FD5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11 - lampy dermatologiczne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56CC3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6A8A483C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56020601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D36E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E1FC38F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3306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0A9AF5AC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89F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12 - Laser CO2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3C4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5EB1DD3D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68815EC0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D3AD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AF16B3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EEE0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487564A2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895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13 - Laser diodowy do zabiegów proktologicznych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E83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43DD212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154EB915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062A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293C4131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B6AB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262A02B3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82A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14 -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Neuromonitor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23E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13C0C883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65D910C5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544D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F0E9577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DA43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7ADE23EA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560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15 - Aparat do kriochirurgii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616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0CBC25C8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29023051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51EA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44C76A94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912C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428273C7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CD8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16 - Aparat do kriochirurgii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A842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70CCBB3F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793866D4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D87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AF6140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B9010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2E6D17A9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7B74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19 - Unit laryngologiczny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CC2AC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12B4F670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435ED1C5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25D6A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AE6861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37B7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099CF168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1805E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20 - Urządzenie do przesiewowego badania słuchu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650C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Diatec</w:t>
            </w:r>
            <w:proofErr w:type="spellEnd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1E2F6177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al. Jana Pawła II 22</w:t>
            </w:r>
          </w:p>
          <w:p w14:paraId="1ABADF7C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00-133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55F1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019B35F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45E4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1EE36D2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D16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21 - Zestaw do prób wysiłkowych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E9C0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62D59DCD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38139DB6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199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060CB31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CAA6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1AEC568A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DB27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24 -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Wózkowanna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do transportu i mycia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17DF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48B5A26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7B23FB77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115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F6C51D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0017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2CD02E1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99FC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25 - Laryngoskop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05F0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64AB04A2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0FDD9A50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5B24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544FEA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EA45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4E1823FF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32D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27 - Platforma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FA91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717A829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Szparagowa 15</w:t>
            </w:r>
          </w:p>
          <w:p w14:paraId="219AF294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44-141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EEC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ECC5DE4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F6BB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45D0BB34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D31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28 - zestaw do rehabilitacji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FC69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24726EF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Szparagowa 15</w:t>
            </w:r>
          </w:p>
          <w:p w14:paraId="4EAD49AF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44-141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9484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07E72E7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AF7C9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C20943F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A83E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28 - zestaw do rehabilitacji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3B9E4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114F52D9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2B29FB6A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EE4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- 52.50</w:t>
            </w:r>
          </w:p>
          <w:p w14:paraId="6027A1F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2C7C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92,50</w:t>
            </w:r>
          </w:p>
        </w:tc>
      </w:tr>
      <w:tr w:rsidR="00E6581F" w:rsidRPr="008A742C" w14:paraId="188889E2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10D3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29 - Podwójny zasilacz opasek zaciskowych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6439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1E3D03D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25C99AFD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98C1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92FEA7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ECEF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45C2F7B9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5CB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30 - Aparat do krioterapii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F2D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PHU </w:t>
            </w:r>
            <w:proofErr w:type="spellStart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Technomex</w:t>
            </w:r>
            <w:proofErr w:type="spellEnd"/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38BB61C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Szparagowa 15</w:t>
            </w:r>
          </w:p>
          <w:p w14:paraId="51D63D1E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44-141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85EF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365FA1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1D26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D41DCB3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418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30 - Aparat do krioterapii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CE9A0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620B9C8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7281D01F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A1B9C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- 52.50</w:t>
            </w:r>
          </w:p>
          <w:p w14:paraId="79A234A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B6DD8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92,50</w:t>
            </w:r>
          </w:p>
        </w:tc>
      </w:tr>
      <w:tr w:rsidR="00E6581F" w:rsidRPr="008A742C" w14:paraId="49A98061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C81B7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33 - Myjnia - dezynfektor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1648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Zakłady Techniki Medycznej Sp. z o.o.</w:t>
            </w:r>
          </w:p>
          <w:p w14:paraId="2168A8F7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Szyllinga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63</w:t>
            </w:r>
          </w:p>
          <w:p w14:paraId="4726D948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A78EC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7ADC07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6634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44B9BBE4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ED884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35 - Myjnia do narzędzi 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4FA2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Zakłady Techniki Medycznej Sp. z o.o.</w:t>
            </w:r>
          </w:p>
          <w:p w14:paraId="45EE48F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Szyllinga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63</w:t>
            </w:r>
          </w:p>
          <w:p w14:paraId="61731E66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21F0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74C04B7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9F6D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1C4D400C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9E283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35 - Myjnia do narzędzi 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7669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2482642D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3949D782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62CD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- 0.00</w:t>
            </w:r>
          </w:p>
          <w:p w14:paraId="282444BD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E094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E6581F" w:rsidRPr="008A742C" w14:paraId="70F9936E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BB43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36 - Ssak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2EE4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Zakłady Techniki Medycznej Sp. z o.o.</w:t>
            </w:r>
          </w:p>
          <w:p w14:paraId="37FCEE91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Szyllinga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63</w:t>
            </w:r>
          </w:p>
          <w:p w14:paraId="7D590E68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B4E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04AC4FA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39A76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5FF5640F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D8C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36 - Ssak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D05E7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52786C0C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70D5EF62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D797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- 20.00</w:t>
            </w:r>
          </w:p>
          <w:p w14:paraId="69389AD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86206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60,00</w:t>
            </w:r>
          </w:p>
        </w:tc>
      </w:tr>
      <w:tr w:rsidR="00E6581F" w:rsidRPr="008A742C" w14:paraId="72A9E27A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722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39 - Unit okulistyczny(zestaw: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autorefraktometr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, mikroskop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spekularny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>, tonometr indukcyjny, rzutnik optotypów)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592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0C5CE0DF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622B8B39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FD1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1162776F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9E84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667CF16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48D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40 - Aparat do </w:t>
            </w: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echokardiografii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8CB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ELMED Piotr Błażejewski Sp. </w:t>
            </w: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jawna</w:t>
            </w:r>
          </w:p>
          <w:p w14:paraId="6F72F5A9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2847428A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829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1 - Cena - 60.00</w:t>
            </w:r>
          </w:p>
          <w:p w14:paraId="6A2DFE18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BD82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E6581F" w:rsidRPr="008A742C" w14:paraId="2A98E983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054F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41 - Laktatory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7473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4684D703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71395E7C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B76E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78BBE8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8B9B4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6483AF5C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30621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42 - Lampa bezcieniowa zabiegowo-diagnostyczna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FB0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Zakłady Techniki Medycznej Sp. z o.o.</w:t>
            </w:r>
          </w:p>
          <w:p w14:paraId="7E01099D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Szyllinga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63</w:t>
            </w:r>
          </w:p>
          <w:p w14:paraId="08DAD6BB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C7FCD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336FBA5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2711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187FE410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B43C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42 - Lampa bezcieniowa zabiegowo-diagnostyczna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2E2BC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041112CD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1E0B0769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FED1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- 54.00</w:t>
            </w:r>
          </w:p>
          <w:p w14:paraId="21677032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E098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94,00</w:t>
            </w:r>
          </w:p>
        </w:tc>
      </w:tr>
      <w:tr w:rsidR="00E6581F" w:rsidRPr="008A742C" w14:paraId="49A7F03A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002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43 - System holterowski z rejestratorami EKG i ABP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60F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6880BA92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2D8260F6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E82BF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67AE13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7A69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0EE707AD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B1FE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44 - Myjnia - dezynfektor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43DB6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Zakłady Techniki Medycznej Sp. z o.o.</w:t>
            </w:r>
          </w:p>
          <w:p w14:paraId="633019D3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Szyllinga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63</w:t>
            </w:r>
          </w:p>
          <w:p w14:paraId="475BA206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8903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028C00D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469E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E826930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2E05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45 - Aparat USG z głowicą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5C2B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7754BC1A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08C13386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5BBE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64E66D7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B90F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1E2C233C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3047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46 -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Holter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E578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Zakłady Techniki Medycznej Sp. z o.o.</w:t>
            </w:r>
          </w:p>
          <w:p w14:paraId="5771DF9E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Szyllinga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63</w:t>
            </w:r>
          </w:p>
          <w:p w14:paraId="469CA4FD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30-433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49A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7580CABB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6F2E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E6581F" w:rsidRPr="008A742C" w14:paraId="3C85EE97" w14:textId="77777777" w:rsidTr="00C84B6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8160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46 - </w:t>
            </w:r>
            <w:proofErr w:type="spellStart"/>
            <w:r w:rsidRPr="008A742C">
              <w:rPr>
                <w:rFonts w:ascii="Arial" w:hAnsi="Arial" w:cs="Arial"/>
                <w:sz w:val="20"/>
                <w:szCs w:val="20"/>
              </w:rPr>
              <w:t>Holter</w:t>
            </w:r>
            <w:proofErr w:type="spellEnd"/>
            <w:r w:rsidRPr="008A742C">
              <w:rPr>
                <w:rFonts w:ascii="Arial" w:hAnsi="Arial" w:cs="Arial"/>
                <w:sz w:val="20"/>
                <w:szCs w:val="20"/>
              </w:rPr>
              <w:t xml:space="preserve">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0BC8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A742C">
              <w:rPr>
                <w:rFonts w:ascii="Arial" w:hAnsi="Arial" w:cs="Arial"/>
                <w:b/>
                <w:bCs/>
                <w:sz w:val="20"/>
                <w:szCs w:val="20"/>
              </w:rPr>
              <w:t>ELMED Piotr Błażejewski Sp. jawna</w:t>
            </w:r>
          </w:p>
          <w:p w14:paraId="7850AB34" w14:textId="77777777" w:rsidR="00E6581F" w:rsidRPr="008A742C" w:rsidRDefault="00E6581F" w:rsidP="00C84B6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os. Witkowice Nowe 53</w:t>
            </w:r>
          </w:p>
          <w:p w14:paraId="49C4E8E5" w14:textId="77777777" w:rsidR="00E6581F" w:rsidRPr="008A742C" w:rsidRDefault="00E6581F" w:rsidP="00C84B6E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31-234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76E89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1 - Cena - 9.00</w:t>
            </w:r>
          </w:p>
          <w:p w14:paraId="5DC85356" w14:textId="77777777" w:rsidR="00E6581F" w:rsidRPr="008A742C" w:rsidRDefault="00E6581F" w:rsidP="00C84B6E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>2 - Miejsce wykonania przeglądu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F4B7" w14:textId="77777777" w:rsidR="00E6581F" w:rsidRPr="008A742C" w:rsidRDefault="00E6581F" w:rsidP="00C84B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A742C">
              <w:rPr>
                <w:rFonts w:ascii="Arial" w:hAnsi="Arial" w:cs="Arial"/>
                <w:sz w:val="20"/>
                <w:szCs w:val="20"/>
              </w:rPr>
              <w:t xml:space="preserve">  49,00</w:t>
            </w:r>
          </w:p>
        </w:tc>
      </w:tr>
    </w:tbl>
    <w:p w14:paraId="791EF616" w14:textId="77777777" w:rsidR="00A02E94" w:rsidRPr="008A742C" w:rsidRDefault="00A02E94" w:rsidP="00A02E94">
      <w:pPr>
        <w:spacing w:before="120"/>
        <w:jc w:val="both"/>
        <w:rPr>
          <w:rFonts w:ascii="Arial" w:hAnsi="Arial" w:cs="Arial"/>
          <w:color w:val="000000"/>
          <w:sz w:val="22"/>
          <w:szCs w:val="22"/>
        </w:rPr>
      </w:pPr>
    </w:p>
    <w:p w14:paraId="391FABAD" w14:textId="77777777" w:rsidR="0013621B" w:rsidRPr="008A742C" w:rsidRDefault="0013621B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A742C">
        <w:rPr>
          <w:rFonts w:ascii="Arial" w:hAnsi="Arial" w:cs="Arial"/>
          <w:i/>
          <w:sz w:val="22"/>
          <w:szCs w:val="22"/>
        </w:rPr>
        <w:t>Zamawiający</w:t>
      </w:r>
      <w:bookmarkEnd w:id="0"/>
    </w:p>
    <w:sectPr w:rsidR="0013621B" w:rsidRPr="008A742C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59DE" w14:textId="77777777" w:rsidR="00F427A4" w:rsidRDefault="00F427A4">
      <w:r>
        <w:separator/>
      </w:r>
    </w:p>
  </w:endnote>
  <w:endnote w:type="continuationSeparator" w:id="0">
    <w:p w14:paraId="7E02C0F0" w14:textId="77777777" w:rsidR="00F427A4" w:rsidRDefault="00F42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32950" w14:textId="77777777" w:rsidR="00E6581F" w:rsidRDefault="00E65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EB28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2D2ED16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0DE1FE4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1DA32" w14:textId="77777777" w:rsidR="00E6581F" w:rsidRDefault="00E65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CE823" w14:textId="77777777" w:rsidR="00F427A4" w:rsidRDefault="00F427A4">
      <w:r>
        <w:separator/>
      </w:r>
    </w:p>
  </w:footnote>
  <w:footnote w:type="continuationSeparator" w:id="0">
    <w:p w14:paraId="1D387B00" w14:textId="77777777" w:rsidR="00F427A4" w:rsidRDefault="00F42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A3878" w14:textId="77777777" w:rsidR="00E6581F" w:rsidRDefault="00E65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2BE67" w14:textId="77777777" w:rsidR="00E6581F" w:rsidRDefault="00E65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94E45" w14:textId="77777777" w:rsidR="00E6581F" w:rsidRDefault="00E658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67C"/>
    <w:rsid w:val="00022322"/>
    <w:rsid w:val="00042497"/>
    <w:rsid w:val="000C1E6F"/>
    <w:rsid w:val="000E1C72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95D26"/>
    <w:rsid w:val="003A0AFC"/>
    <w:rsid w:val="003D611C"/>
    <w:rsid w:val="00431C0B"/>
    <w:rsid w:val="00437CAD"/>
    <w:rsid w:val="0044067C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A742C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6581F"/>
    <w:rsid w:val="00E85D70"/>
    <w:rsid w:val="00F245C5"/>
    <w:rsid w:val="00F33C66"/>
    <w:rsid w:val="00F427A4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0245E0"/>
  <w15:chartTrackingRefBased/>
  <w15:docId w15:val="{C7443CBD-40D8-4D95-9B7A-D92351F12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13</Pages>
  <Words>2582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2024-04-05T11:01:00Z</dcterms:created>
  <dcterms:modified xsi:type="dcterms:W3CDTF">2024-04-05T11:01:00Z</dcterms:modified>
</cp:coreProperties>
</file>