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53B5" w:rsidRDefault="001253B5" w:rsidP="001253B5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:rsidR="001253B5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1253B5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1253B5" w:rsidRDefault="00910A25" w:rsidP="001253B5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53B5" w:rsidRDefault="001253B5" w:rsidP="001253B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" stroked="f">
                <v:textbox inset="0,0,0,0">
                  <w:txbxContent>
                    <w:p w:rsidR="001253B5" w:rsidRDefault="001253B5" w:rsidP="001253B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253B5" w:rsidRDefault="001253B5" w:rsidP="001253B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1253B5" w:rsidRDefault="001253B5" w:rsidP="001253B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 w:rsidRPr="00872BB1">
        <w:rPr>
          <w:b/>
          <w:color w:val="000000"/>
          <w:sz w:val="28"/>
        </w:rPr>
        <w:t xml:space="preserve">WYKAZ </w:t>
      </w:r>
      <w:r w:rsidR="009A2394">
        <w:rPr>
          <w:b/>
          <w:color w:val="000000"/>
          <w:sz w:val="28"/>
        </w:rPr>
        <w:t>POJAZDÓW</w:t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8"/>
        </w:rPr>
      </w:pP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>NAZWA WYKONAWCY: ……………………………………………….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ADRES:…………………………………………………………………………. 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4C33E6">
        <w:rPr>
          <w:color w:val="000000"/>
          <w:sz w:val="22"/>
          <w:szCs w:val="22"/>
        </w:rPr>
        <w:t>podstawowym bez negocjacji</w:t>
      </w:r>
      <w:r w:rsidRPr="00733424">
        <w:rPr>
          <w:color w:val="000000"/>
          <w:sz w:val="22"/>
          <w:szCs w:val="22"/>
        </w:rPr>
        <w:t xml:space="preserve"> na:</w:t>
      </w:r>
      <w:r>
        <w:rPr>
          <w:color w:val="000000"/>
          <w:sz w:val="22"/>
          <w:szCs w:val="22"/>
        </w:rPr>
        <w:t xml:space="preserve"> </w:t>
      </w:r>
      <w:r w:rsidR="00BD721B" w:rsidRPr="00BD721B">
        <w:rPr>
          <w:b/>
          <w:sz w:val="24"/>
          <w:szCs w:val="24"/>
        </w:rPr>
        <w:t>Wynajem auto</w:t>
      </w:r>
      <w:r w:rsidR="00CC2504">
        <w:rPr>
          <w:b/>
          <w:sz w:val="24"/>
          <w:szCs w:val="24"/>
        </w:rPr>
        <w:t>busu</w:t>
      </w:r>
      <w:bookmarkStart w:id="0" w:name="_GoBack"/>
      <w:bookmarkEnd w:id="0"/>
      <w:r w:rsidR="00BD721B" w:rsidRPr="00BD721B">
        <w:rPr>
          <w:b/>
          <w:sz w:val="24"/>
          <w:szCs w:val="24"/>
        </w:rPr>
        <w:t xml:space="preserve"> wraz z kierowcą do przewozu studentów </w:t>
      </w:r>
      <w:proofErr w:type="spellStart"/>
      <w:r w:rsidR="00BD721B" w:rsidRPr="00BD721B">
        <w:rPr>
          <w:b/>
          <w:sz w:val="24"/>
          <w:szCs w:val="24"/>
        </w:rPr>
        <w:t>WGGiIŚ</w:t>
      </w:r>
      <w:proofErr w:type="spellEnd"/>
      <w:r w:rsidR="00BD721B" w:rsidRPr="00BD721B">
        <w:rPr>
          <w:b/>
          <w:sz w:val="24"/>
          <w:szCs w:val="24"/>
        </w:rPr>
        <w:t xml:space="preserve">  AGH w czasie zajęć terenowych – DE-dzp.272-118/24</w:t>
      </w:r>
      <w:r w:rsidRPr="00BA5F32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</w:t>
      </w:r>
      <w:r w:rsidRPr="00733424">
        <w:rPr>
          <w:color w:val="000000"/>
          <w:sz w:val="22"/>
          <w:szCs w:val="22"/>
        </w:rPr>
        <w:t xml:space="preserve">oświadczamy, iż dysponujemy  </w:t>
      </w:r>
      <w:r w:rsidR="00E40F8E">
        <w:rPr>
          <w:color w:val="000000"/>
          <w:sz w:val="22"/>
          <w:szCs w:val="22"/>
        </w:rPr>
        <w:t>pojazdami</w:t>
      </w:r>
      <w:r w:rsidRPr="00733424">
        <w:rPr>
          <w:color w:val="000000"/>
          <w:sz w:val="22"/>
          <w:szCs w:val="22"/>
        </w:rPr>
        <w:t xml:space="preserve"> wymienionymi poniżej:</w:t>
      </w:r>
    </w:p>
    <w:p w:rsidR="001253B5" w:rsidRPr="00872BB1" w:rsidRDefault="001253B5" w:rsidP="001253B5">
      <w:pPr>
        <w:tabs>
          <w:tab w:val="left" w:pos="0"/>
        </w:tabs>
        <w:spacing w:line="264" w:lineRule="auto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tbl>
      <w:tblPr>
        <w:tblW w:w="903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4498"/>
      </w:tblGrid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E40F8E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1F4234">
              <w:rPr>
                <w:b/>
                <w:color w:val="000000"/>
                <w:sz w:val="24"/>
                <w:szCs w:val="24"/>
              </w:rPr>
              <w:t xml:space="preserve">Nazwa </w:t>
            </w:r>
            <w:r w:rsidR="00E40F8E">
              <w:rPr>
                <w:b/>
                <w:color w:val="000000"/>
                <w:sz w:val="24"/>
                <w:szCs w:val="24"/>
              </w:rPr>
              <w:t>pojazdu i numer rejestracyjny</w:t>
            </w:r>
            <w:r>
              <w:rPr>
                <w:rStyle w:val="Odwoanieprzypisudolnego"/>
                <w:b/>
                <w:color w:val="000000"/>
                <w:sz w:val="24"/>
                <w:szCs w:val="24"/>
              </w:rPr>
              <w:footnoteReference w:id="1"/>
            </w:r>
          </w:p>
        </w:tc>
        <w:tc>
          <w:tcPr>
            <w:tcW w:w="4498" w:type="dxa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Informacja o podstawie dysponowania⃰ </w:t>
            </w: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1253B5" w:rsidRPr="0073342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1253B5" w:rsidRPr="009C264D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p w:rsidR="001253B5" w:rsidRPr="00872BB1" w:rsidRDefault="001253B5" w:rsidP="001253B5">
      <w:pPr>
        <w:tabs>
          <w:tab w:val="left" w:pos="0"/>
        </w:tabs>
        <w:spacing w:line="264" w:lineRule="auto"/>
        <w:rPr>
          <w:b/>
          <w:color w:val="000000"/>
          <w:sz w:val="24"/>
          <w:szCs w:val="24"/>
        </w:rPr>
      </w:pPr>
    </w:p>
    <w:p w:rsidR="001253B5" w:rsidRPr="009D0C10" w:rsidRDefault="001253B5" w:rsidP="001253B5"/>
    <w:p w:rsidR="001253B5" w:rsidRPr="009D0C10" w:rsidRDefault="001253B5" w:rsidP="001253B5"/>
    <w:p w:rsidR="001253B5" w:rsidRPr="004B6DFD" w:rsidRDefault="001253B5" w:rsidP="001253B5"/>
    <w:p w:rsidR="00547241" w:rsidRDefault="00547241" w:rsidP="00547241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lang w:eastAsia="zh-CN"/>
        </w:rPr>
      </w:pPr>
      <w:r>
        <w:rPr>
          <w:rFonts w:eastAsia="Calibri"/>
          <w:b/>
          <w:i/>
          <w:iCs/>
          <w:color w:val="FF0000"/>
          <w:lang w:eastAsia="zh-CN"/>
        </w:rPr>
        <w:t>Dokument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powinien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być sporządzony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z zachowaniem postaci elektronicznej i podpisany kwalifikowanym podpisem elektronicznym, podpisem zaufanym lub elektronicznym podpisem osobistym</w:t>
      </w:r>
      <w:r>
        <w:rPr>
          <w:rFonts w:eastAsia="Calibri"/>
          <w:i/>
          <w:iCs/>
          <w:color w:val="FF0000"/>
          <w:lang w:eastAsia="zh-CN"/>
        </w:rPr>
        <w:t>.</w:t>
      </w:r>
    </w:p>
    <w:p w:rsidR="00F55B12" w:rsidRPr="001253B5" w:rsidRDefault="00F55B12" w:rsidP="001253B5"/>
    <w:sectPr w:rsidR="00F55B12" w:rsidRPr="001253B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65C6" w:rsidRDefault="00A765C6">
      <w:r>
        <w:separator/>
      </w:r>
    </w:p>
  </w:endnote>
  <w:endnote w:type="continuationSeparator" w:id="0">
    <w:p w:rsidR="00A765C6" w:rsidRDefault="00A76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65C6" w:rsidRDefault="00A765C6">
      <w:r>
        <w:separator/>
      </w:r>
    </w:p>
  </w:footnote>
  <w:footnote w:type="continuationSeparator" w:id="0">
    <w:p w:rsidR="00A765C6" w:rsidRDefault="00A765C6">
      <w:r>
        <w:continuationSeparator/>
      </w:r>
    </w:p>
  </w:footnote>
  <w:footnote w:id="1">
    <w:p w:rsidR="001253B5" w:rsidRDefault="001253B5" w:rsidP="001253B5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 pozwalające jednoznacznie stwierdzić, czy Wykonawca spełnia warunek określony w </w:t>
      </w:r>
      <w:r w:rsidRPr="00547241">
        <w:rPr>
          <w:highlight w:val="yellow"/>
        </w:rPr>
        <w:t xml:space="preserve">pkt </w:t>
      </w:r>
      <w:r w:rsidR="00EC7630">
        <w:rPr>
          <w:highlight w:val="yellow"/>
        </w:rPr>
        <w:t>8.2.4</w:t>
      </w:r>
      <w:r w:rsidRPr="00547241">
        <w:rPr>
          <w:highlight w:val="yellow"/>
        </w:rPr>
        <w:t xml:space="preserve"> SWZ.</w:t>
      </w:r>
    </w:p>
    <w:p w:rsidR="001253B5" w:rsidRDefault="001253B5" w:rsidP="001253B5">
      <w:pPr>
        <w:pStyle w:val="Tekstprzypisudolnego"/>
        <w:rPr>
          <w:color w:val="000000"/>
        </w:rPr>
      </w:pPr>
      <w:r>
        <w:rPr>
          <w:b/>
          <w:color w:val="000000"/>
          <w:sz w:val="24"/>
          <w:szCs w:val="24"/>
        </w:rPr>
        <w:t xml:space="preserve">⃰  </w:t>
      </w:r>
      <w:r w:rsidRPr="00C638E0">
        <w:rPr>
          <w:color w:val="000000"/>
        </w:rPr>
        <w:t xml:space="preserve">Należy podać podstawę do dysponowania </w:t>
      </w:r>
      <w:r w:rsidR="00E40F8E">
        <w:rPr>
          <w:color w:val="000000"/>
        </w:rPr>
        <w:t>pojazdam</w:t>
      </w:r>
      <w:r>
        <w:rPr>
          <w:color w:val="000000"/>
        </w:rPr>
        <w:t xml:space="preserve">i wskazanymi w wykazie. </w:t>
      </w:r>
      <w:r w:rsidRPr="00C638E0">
        <w:rPr>
          <w:color w:val="000000"/>
        </w:rPr>
        <w:t>Wykonawca, który polega na zdolnościach innych podmiotów udowodni Zamawiającemu, że realizując zamówienie, będzie dysponował niezbędnymi zasobami tych podmiotów, w szczególności przedstawiając zobowiązanie tych podmiotów do oddania mu do dyspozycji niezbędnych zasobów na potrzeby realizacji  zamówienia</w:t>
      </w:r>
    </w:p>
    <w:p w:rsidR="001253B5" w:rsidRDefault="001253B5" w:rsidP="001253B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F1"/>
    <w:rsid w:val="001253B5"/>
    <w:rsid w:val="001944F1"/>
    <w:rsid w:val="002328A0"/>
    <w:rsid w:val="00235371"/>
    <w:rsid w:val="002A7F51"/>
    <w:rsid w:val="002C4C82"/>
    <w:rsid w:val="003F52E4"/>
    <w:rsid w:val="004A5F23"/>
    <w:rsid w:val="004C33E6"/>
    <w:rsid w:val="00527F15"/>
    <w:rsid w:val="00547241"/>
    <w:rsid w:val="0057762C"/>
    <w:rsid w:val="00580F9C"/>
    <w:rsid w:val="008539D0"/>
    <w:rsid w:val="008E4A55"/>
    <w:rsid w:val="008E66F9"/>
    <w:rsid w:val="00910A25"/>
    <w:rsid w:val="009A2394"/>
    <w:rsid w:val="009D2718"/>
    <w:rsid w:val="009E4F5D"/>
    <w:rsid w:val="00A1177F"/>
    <w:rsid w:val="00A45A87"/>
    <w:rsid w:val="00A765C6"/>
    <w:rsid w:val="00B33027"/>
    <w:rsid w:val="00BD721B"/>
    <w:rsid w:val="00C25FE1"/>
    <w:rsid w:val="00C303B2"/>
    <w:rsid w:val="00C9532C"/>
    <w:rsid w:val="00CC2504"/>
    <w:rsid w:val="00D954A9"/>
    <w:rsid w:val="00E40F8E"/>
    <w:rsid w:val="00EC7630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FFA1EF"/>
  <w15:docId w15:val="{BAC987D8-CEB1-4696-9C79-A5A453E18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53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D954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54A9"/>
  </w:style>
  <w:style w:type="paragraph" w:styleId="Tekstprzypisudolnego">
    <w:name w:val="footnote text"/>
    <w:basedOn w:val="Normalny"/>
    <w:link w:val="TekstprzypisudolnegoZnak"/>
    <w:rsid w:val="001253B5"/>
  </w:style>
  <w:style w:type="character" w:customStyle="1" w:styleId="TekstprzypisudolnegoZnak">
    <w:name w:val="Tekst przypisu dolnego Znak"/>
    <w:basedOn w:val="Domylnaczcionkaakapitu"/>
    <w:link w:val="Tekstprzypisudolnego"/>
    <w:rsid w:val="001253B5"/>
  </w:style>
  <w:style w:type="character" w:styleId="Odwoanieprzypisudolnego">
    <w:name w:val="footnote reference"/>
    <w:rsid w:val="001253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64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72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2022-10-31T09:02:00Z</cp:lastPrinted>
  <dcterms:created xsi:type="dcterms:W3CDTF">2024-04-04T09:29:00Z</dcterms:created>
  <dcterms:modified xsi:type="dcterms:W3CDTF">2024-04-04T09:29:00Z</dcterms:modified>
</cp:coreProperties>
</file>