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1E762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5C0A63">
        <w:rPr>
          <w:rFonts w:ascii="Arial" w:hAnsi="Arial" w:cs="Arial"/>
          <w:sz w:val="24"/>
          <w:szCs w:val="24"/>
        </w:rPr>
        <w:t>2024-04-04</w:t>
      </w:r>
    </w:p>
    <w:p w:rsidR="00035DEC" w:rsidRPr="00AD45A9" w:rsidRDefault="001E762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76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1E762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762D">
        <w:rPr>
          <w:rFonts w:ascii="Arial" w:hAnsi="Arial" w:cs="Arial"/>
          <w:sz w:val="24"/>
          <w:szCs w:val="24"/>
        </w:rPr>
        <w:t>69</w:t>
      </w:r>
    </w:p>
    <w:p w:rsidR="00035DEC" w:rsidRDefault="001E762D" w:rsidP="00035DEC">
      <w:pPr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762D">
        <w:rPr>
          <w:rFonts w:ascii="Arial" w:hAnsi="Arial" w:cs="Arial"/>
          <w:sz w:val="24"/>
          <w:szCs w:val="24"/>
        </w:rPr>
        <w:t>Częstochowa</w:t>
      </w:r>
    </w:p>
    <w:p w:rsidR="007F7BDF" w:rsidRDefault="007F7BDF" w:rsidP="00035DEC">
      <w:pPr>
        <w:rPr>
          <w:rFonts w:ascii="Arial" w:hAnsi="Arial" w:cs="Arial"/>
          <w:sz w:val="24"/>
          <w:szCs w:val="24"/>
        </w:rPr>
      </w:pPr>
    </w:p>
    <w:p w:rsidR="007F7BDF" w:rsidRPr="00AD45A9" w:rsidRDefault="007F7BDF" w:rsidP="00035D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C2624F">
        <w:rPr>
          <w:rFonts w:ascii="Arial" w:hAnsi="Arial" w:cs="Arial"/>
          <w:sz w:val="24"/>
          <w:szCs w:val="24"/>
        </w:rPr>
        <w:t>148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/24</w:t>
      </w:r>
    </w:p>
    <w:p w:rsidR="00A57A39" w:rsidRDefault="00A57A39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1E762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762D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Informatyki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762D" w:rsidRPr="004E4B64" w:rsidTr="00CA79FD">
        <w:tc>
          <w:tcPr>
            <w:tcW w:w="2269" w:type="dxa"/>
            <w:shd w:val="clear" w:color="auto" w:fill="auto"/>
          </w:tcPr>
          <w:p w:rsidR="001E762D" w:rsidRPr="004E4B64" w:rsidRDefault="001E762D" w:rsidP="00CA79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762D" w:rsidRPr="004E4B64" w:rsidRDefault="001E762D" w:rsidP="00CA79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762D">
              <w:rPr>
                <w:rFonts w:ascii="Arial" w:hAnsi="Arial" w:cs="Arial"/>
                <w:bCs/>
                <w:sz w:val="24"/>
                <w:szCs w:val="24"/>
              </w:rPr>
              <w:t>RK-NZ.261.10.2024.MM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5C0A6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, POWIADOMIENIE O ZMIANACH W SWZ                                 </w:t>
            </w:r>
            <w:r w:rsidR="007F7BD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oraz POWIADOMIENIE O 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PRZEDŁUŻENIU TERMINU SKŁADANIA OFERT 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E762D" w:rsidRPr="001E762D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E762D" w:rsidRPr="001E762D">
        <w:rPr>
          <w:rFonts w:ascii="Arial" w:hAnsi="Arial" w:cs="Arial"/>
          <w:sz w:val="24"/>
          <w:szCs w:val="24"/>
        </w:rPr>
        <w:t>(</w:t>
      </w:r>
      <w:proofErr w:type="spellStart"/>
      <w:r w:rsidR="001E762D" w:rsidRPr="001E762D">
        <w:rPr>
          <w:rFonts w:ascii="Arial" w:hAnsi="Arial" w:cs="Arial"/>
          <w:sz w:val="24"/>
          <w:szCs w:val="24"/>
        </w:rPr>
        <w:t>t.j</w:t>
      </w:r>
      <w:proofErr w:type="spellEnd"/>
      <w:r w:rsidR="001E762D" w:rsidRPr="001E762D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521CE" w:rsidRPr="009003D1" w:rsidRDefault="00B521CE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1E762D" w:rsidRPr="009003D1" w:rsidTr="00CA79FD">
        <w:tc>
          <w:tcPr>
            <w:tcW w:w="9356" w:type="dxa"/>
            <w:shd w:val="clear" w:color="auto" w:fill="auto"/>
          </w:tcPr>
          <w:p w:rsidR="001E762D" w:rsidRDefault="001E762D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1E762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7F7BDF" w:rsidRDefault="007F7BDF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F7BDF">
              <w:rPr>
                <w:rFonts w:ascii="Arial" w:hAnsi="Arial" w:cs="Arial"/>
                <w:bCs/>
                <w:sz w:val="24"/>
                <w:szCs w:val="24"/>
              </w:rPr>
              <w:t>Szanowni Państwo, Zamawiający w wymaganiach dotyczących procesorów w serwerach oraz komputerów wymaga osiągnięcia wyników, które w ocenie wykonawcy są nieaktualne ("Minimalne wyniki uzyskane w testach wydajności na dzień 23.06.2023:") Czy Zamawiający udostępni listę procesorów dla serwerów i komputerów z dnia 23.06.2023 r lub czy zaktualizuje wymagania do obecnych wyników?</w:t>
            </w:r>
          </w:p>
          <w:p w:rsidR="00A57A39" w:rsidRPr="007F7BDF" w:rsidRDefault="00A57A39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E762D" w:rsidRDefault="001E762D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A57A39" w:rsidRDefault="007F7BDF" w:rsidP="00A57A3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F7BDF">
              <w:rPr>
                <w:rFonts w:ascii="Arial" w:hAnsi="Arial" w:cs="Arial"/>
                <w:bCs/>
                <w:sz w:val="24"/>
                <w:szCs w:val="24"/>
              </w:rPr>
              <w:t xml:space="preserve">Podane wyniki osiągnięte w testach wydajności są minimalnymi wymaganiami jakie powinien spełniać sprzęt. </w:t>
            </w:r>
          </w:p>
          <w:p w:rsidR="00A57A39" w:rsidRPr="00A57A39" w:rsidRDefault="007F7BDF" w:rsidP="00A57A39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W związku z powyższym </w:t>
            </w:r>
            <w:r w:rsidR="00A57A39" w:rsidRPr="0022485D">
              <w:rPr>
                <w:rFonts w:ascii="Arial" w:hAnsi="Arial" w:cs="Arial"/>
                <w:sz w:val="24"/>
                <w:szCs w:val="24"/>
              </w:rPr>
              <w:t xml:space="preserve">Zamawiający, </w:t>
            </w:r>
            <w:r w:rsidR="00A57A39" w:rsidRPr="003E5AF1">
              <w:rPr>
                <w:rFonts w:ascii="Arial" w:hAnsi="Arial" w:cs="Arial"/>
                <w:b/>
                <w:sz w:val="24"/>
                <w:szCs w:val="24"/>
              </w:rPr>
              <w:t>Politechnika Częstochowska</w:t>
            </w:r>
            <w:r w:rsidR="00A57A39" w:rsidRPr="0022485D">
              <w:rPr>
                <w:rFonts w:ascii="Arial" w:hAnsi="Arial" w:cs="Arial"/>
                <w:sz w:val="24"/>
                <w:szCs w:val="24"/>
              </w:rPr>
              <w:t xml:space="preserve">, działając na podstawie art. 137 ust. 1 i 2 ustawy z dnia 11 września 2019r. Prawo zamówień publicznych </w:t>
            </w:r>
            <w:r w:rsidR="00A57A39" w:rsidRPr="003E5AF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A57A39" w:rsidRPr="003E5AF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A57A39" w:rsidRPr="003E5AF1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="00A57A39" w:rsidRPr="0022485D">
              <w:rPr>
                <w:rFonts w:ascii="Arial" w:hAnsi="Arial" w:cs="Arial"/>
                <w:sz w:val="24"/>
                <w:szCs w:val="24"/>
              </w:rPr>
              <w:t xml:space="preserve">, informuje o dokonaniu zmian w zapisach </w:t>
            </w:r>
            <w:r w:rsidR="00A57A39">
              <w:rPr>
                <w:rFonts w:ascii="Arial" w:hAnsi="Arial" w:cs="Arial"/>
                <w:sz w:val="24"/>
                <w:szCs w:val="24"/>
              </w:rPr>
              <w:t>SWZ</w:t>
            </w:r>
            <w:r w:rsidR="00A57A39" w:rsidRPr="002248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7A39">
              <w:rPr>
                <w:rFonts w:ascii="Arial" w:hAnsi="Arial" w:cs="Arial"/>
                <w:sz w:val="24"/>
                <w:szCs w:val="24"/>
              </w:rPr>
              <w:t xml:space="preserve">– Załącznik nr 8 tj. Opis przedmiotu zamówienia </w:t>
            </w:r>
            <w:r w:rsidR="00A57A39" w:rsidRPr="0022485D">
              <w:rPr>
                <w:rFonts w:ascii="Arial" w:hAnsi="Arial" w:cs="Arial"/>
                <w:sz w:val="24"/>
                <w:szCs w:val="24"/>
              </w:rPr>
              <w:t>w następującym zakresie:</w:t>
            </w:r>
          </w:p>
          <w:p w:rsidR="00A57A39" w:rsidRPr="00A57A39" w:rsidRDefault="00A57A39" w:rsidP="00A57A39">
            <w:pPr>
              <w:spacing w:before="48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A57A39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BYŁO: </w:t>
            </w:r>
          </w:p>
          <w:p w:rsidR="00A57A39" w:rsidRPr="00A57A39" w:rsidRDefault="00A57A39" w:rsidP="00A57A3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57A39">
              <w:rPr>
                <w:rFonts w:ascii="Arial" w:hAnsi="Arial" w:cs="Arial"/>
                <w:b/>
                <w:sz w:val="24"/>
                <w:szCs w:val="24"/>
              </w:rPr>
              <w:t>Zadanie 6. Dostawa 32 szt. zestawów komputerowych</w:t>
            </w:r>
          </w:p>
          <w:p w:rsidR="00A57A39" w:rsidRPr="00A57A39" w:rsidRDefault="00A57A39" w:rsidP="00A57A39">
            <w:pPr>
              <w:pStyle w:val="Tekstpodstawowy"/>
              <w:numPr>
                <w:ilvl w:val="1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Minimalne wyniki uzyskane w testach wydajności na dzień 23.06.2023:</w:t>
            </w:r>
          </w:p>
          <w:p w:rsidR="00A57A39" w:rsidRPr="00A57A39" w:rsidRDefault="00A57A39" w:rsidP="00A57A39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Geekbench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6 (single) – 1500, </w:t>
            </w:r>
          </w:p>
          <w:p w:rsidR="00A57A39" w:rsidRPr="00A57A39" w:rsidRDefault="00A57A39" w:rsidP="00A57A39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Geekbench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6 (</w:t>
            </w: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multi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) – 7900, </w:t>
            </w:r>
          </w:p>
          <w:p w:rsidR="00A57A39" w:rsidRPr="00A57A39" w:rsidRDefault="00A57A39" w:rsidP="00A57A39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Cinebench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R23 - CPU Multi 64Bit, min: 12250</w:t>
            </w:r>
          </w:p>
          <w:p w:rsidR="00A57A39" w:rsidRPr="00B521CE" w:rsidRDefault="00A57A39" w:rsidP="00A35B43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Cinebench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R23 - CPU Single 64Bit, min 1255</w:t>
            </w:r>
          </w:p>
          <w:p w:rsidR="00A57A39" w:rsidRPr="00A57A39" w:rsidRDefault="00A57A39" w:rsidP="00A57A39">
            <w:pPr>
              <w:pStyle w:val="Tekstpodstawowy"/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A57A39">
              <w:rPr>
                <w:rFonts w:ascii="Arial" w:hAnsi="Arial" w:cs="Arial"/>
                <w:b/>
                <w:sz w:val="24"/>
                <w:szCs w:val="24"/>
                <w:u w:val="single"/>
              </w:rPr>
              <w:t>JEST:</w:t>
            </w:r>
          </w:p>
          <w:p w:rsidR="00A57A39" w:rsidRPr="00A57A39" w:rsidRDefault="00A57A39" w:rsidP="00A57A39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57A39">
              <w:rPr>
                <w:rFonts w:ascii="Arial" w:hAnsi="Arial" w:cs="Arial"/>
                <w:b/>
                <w:sz w:val="24"/>
                <w:szCs w:val="24"/>
              </w:rPr>
              <w:t>Zadanie 6. Dostawa 32 szt. zestawów komputerowych</w:t>
            </w:r>
          </w:p>
          <w:p w:rsidR="00A57A39" w:rsidRPr="00A57A39" w:rsidRDefault="00A57A39" w:rsidP="00A57A39">
            <w:pPr>
              <w:pStyle w:val="Tekstpodstawowy"/>
              <w:numPr>
                <w:ilvl w:val="1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Minimalne wyniki uzyskane w testach wydajności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A57A39" w:rsidRPr="00A57A39" w:rsidRDefault="00A57A39" w:rsidP="00A57A39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Geekbench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6 (single) – 1500, </w:t>
            </w:r>
          </w:p>
          <w:p w:rsidR="00A57A39" w:rsidRPr="00A57A39" w:rsidRDefault="00A57A39" w:rsidP="00A57A39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Geekbench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6 (</w:t>
            </w: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multi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) – 7900, </w:t>
            </w:r>
          </w:p>
          <w:p w:rsidR="00A57A39" w:rsidRPr="00A57A39" w:rsidRDefault="00A57A39" w:rsidP="00A57A39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Cinebench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R23 - CPU Multi 64Bit, min: 12250</w:t>
            </w:r>
          </w:p>
          <w:p w:rsidR="00A57A39" w:rsidRPr="00B521CE" w:rsidRDefault="00A57A39" w:rsidP="00A57A39">
            <w:pPr>
              <w:pStyle w:val="Tekstpodstawowy"/>
              <w:numPr>
                <w:ilvl w:val="2"/>
                <w:numId w:val="8"/>
              </w:numPr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>Cinebench</w:t>
            </w:r>
            <w:proofErr w:type="spellEnd"/>
            <w:r w:rsidRPr="00A57A39">
              <w:rPr>
                <w:rFonts w:ascii="Arial" w:hAnsi="Arial" w:cs="Arial"/>
                <w:color w:val="000000"/>
                <w:sz w:val="24"/>
                <w:szCs w:val="24"/>
              </w:rPr>
              <w:t xml:space="preserve"> R23 - CPU Single 64Bit, min 1255</w:t>
            </w:r>
          </w:p>
          <w:p w:rsidR="00B521CE" w:rsidRDefault="00B521CE" w:rsidP="00B521CE">
            <w:pPr>
              <w:pStyle w:val="Tekstpodstawowy"/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521CE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Zamawiający na podstawie art. 137 ust. 6 przedłuża termin składania ofert do dnia 14.05.2024 r. do godz. 10:00.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18 SWZ)</w:t>
            </w:r>
          </w:p>
          <w:p w:rsidR="00B521CE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14.05.2024 r. o godz. 11:00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19.1 SWZ)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B521CE" w:rsidRPr="00A305D5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</w:pPr>
            <w:r w:rsidRPr="00A305D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Wykonawca pozostaje związany ofertą do dnia </w:t>
            </w:r>
            <w:r w:rsidR="00A278A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2024-08</w:t>
            </w:r>
            <w:r w:rsidR="00A305D5" w:rsidRPr="00A305D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-11</w:t>
            </w:r>
            <w:r w:rsidRPr="00A305D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16.1 SWZ).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B521CE" w:rsidTr="00B521CE">
              <w:tc>
                <w:tcPr>
                  <w:tcW w:w="9356" w:type="dxa"/>
                </w:tcPr>
                <w:p w:rsidR="00B521CE" w:rsidRDefault="00B521CE" w:rsidP="00B521CE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B521CE" w:rsidRDefault="00B521CE" w:rsidP="00B521CE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7F7BDF" w:rsidRPr="007F7BDF" w:rsidRDefault="007F7BDF" w:rsidP="00A57A3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7F7BDF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7F7BDF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</w:p>
    <w:sectPr w:rsidR="007F7BDF" w:rsidRPr="007F7BDF" w:rsidSect="007F7B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28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B52" w:rsidRDefault="00060B52">
      <w:r>
        <w:separator/>
      </w:r>
    </w:p>
  </w:endnote>
  <w:endnote w:type="continuationSeparator" w:id="0">
    <w:p w:rsidR="00060B52" w:rsidRDefault="00060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BDF" w:rsidRDefault="00C2624F" w:rsidP="007F7BD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F7BDF" w:rsidTr="00CA79FD">
      <w:tc>
        <w:tcPr>
          <w:tcW w:w="0" w:type="auto"/>
          <w:shd w:val="clear" w:color="auto" w:fill="auto"/>
          <w:vAlign w:val="center"/>
        </w:tcPr>
        <w:p w:rsidR="007F7BDF" w:rsidRPr="00B44D15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F7BDF" w:rsidRPr="00B7388A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F7BDF" w:rsidRPr="00AB1BF2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F7BDF" w:rsidRPr="0099535B" w:rsidRDefault="007F7BDF" w:rsidP="007F7BDF">
          <w:pPr>
            <w:pStyle w:val="Bezodstpw"/>
            <w:jc w:val="center"/>
            <w:rPr>
              <w:noProof/>
            </w:rPr>
          </w:pPr>
        </w:p>
      </w:tc>
    </w:tr>
  </w:tbl>
  <w:p w:rsidR="007F7BDF" w:rsidRPr="008F758E" w:rsidRDefault="007F7BDF" w:rsidP="007F7BD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F7BDF" w:rsidRPr="008F758E" w:rsidRDefault="00C2624F" w:rsidP="007F7BD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F7BDF" w:rsidRPr="008F758E">
      <w:rPr>
        <w:rFonts w:ascii="Roboto" w:hAnsi="Roboto"/>
        <w:sz w:val="24"/>
        <w:szCs w:val="24"/>
      </w:rPr>
      <w:t xml:space="preserve">ul. </w:t>
    </w:r>
    <w:r w:rsidR="007F7BDF">
      <w:rPr>
        <w:rFonts w:ascii="Roboto" w:hAnsi="Roboto"/>
        <w:sz w:val="24"/>
        <w:szCs w:val="24"/>
      </w:rPr>
      <w:t>Gen. J.H. Dąbrowskiego 69</w:t>
    </w:r>
    <w:r w:rsidR="007F7BDF" w:rsidRPr="008F758E">
      <w:rPr>
        <w:rFonts w:ascii="Roboto" w:hAnsi="Roboto"/>
        <w:sz w:val="24"/>
        <w:szCs w:val="24"/>
      </w:rPr>
      <w:t>, 42-201 Częstochowa</w:t>
    </w:r>
  </w:p>
  <w:p w:rsidR="007F7BDF" w:rsidRPr="00D57C24" w:rsidRDefault="007F7BDF" w:rsidP="007F7BD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F7BDF" w:rsidRPr="00B7388A" w:rsidRDefault="007F7BDF" w:rsidP="007F7BD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B7198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78A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B52" w:rsidRDefault="00060B52">
      <w:r>
        <w:separator/>
      </w:r>
    </w:p>
  </w:footnote>
  <w:footnote w:type="continuationSeparator" w:id="0">
    <w:p w:rsidR="00060B52" w:rsidRDefault="00060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62D" w:rsidRDefault="001E7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BDF" w:rsidRPr="0062295F" w:rsidRDefault="00C2624F" w:rsidP="007F7B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E762D" w:rsidRDefault="001E7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62D" w:rsidRDefault="001E7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60F3"/>
    <w:multiLevelType w:val="multilevel"/>
    <w:tmpl w:val="110C7ED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B52"/>
    <w:rsid w:val="00031374"/>
    <w:rsid w:val="00035DEC"/>
    <w:rsid w:val="00060B52"/>
    <w:rsid w:val="000A1097"/>
    <w:rsid w:val="000E2A8F"/>
    <w:rsid w:val="0012774F"/>
    <w:rsid w:val="00144B7A"/>
    <w:rsid w:val="00180C6E"/>
    <w:rsid w:val="001E762D"/>
    <w:rsid w:val="0029606A"/>
    <w:rsid w:val="004848F3"/>
    <w:rsid w:val="004A75F2"/>
    <w:rsid w:val="005144A9"/>
    <w:rsid w:val="00520165"/>
    <w:rsid w:val="005B1B08"/>
    <w:rsid w:val="005C0A63"/>
    <w:rsid w:val="00632C3C"/>
    <w:rsid w:val="00662BDB"/>
    <w:rsid w:val="006A5DF1"/>
    <w:rsid w:val="006B7198"/>
    <w:rsid w:val="006D4AB3"/>
    <w:rsid w:val="006F3B81"/>
    <w:rsid w:val="007D7198"/>
    <w:rsid w:val="007F7BDF"/>
    <w:rsid w:val="00870F9F"/>
    <w:rsid w:val="008804B6"/>
    <w:rsid w:val="00897AB0"/>
    <w:rsid w:val="008A3553"/>
    <w:rsid w:val="009003D1"/>
    <w:rsid w:val="00947A50"/>
    <w:rsid w:val="00A278A8"/>
    <w:rsid w:val="00A305D5"/>
    <w:rsid w:val="00A35B43"/>
    <w:rsid w:val="00A57A39"/>
    <w:rsid w:val="00A905AC"/>
    <w:rsid w:val="00B1255C"/>
    <w:rsid w:val="00B32FF9"/>
    <w:rsid w:val="00B521CE"/>
    <w:rsid w:val="00BA6584"/>
    <w:rsid w:val="00BE7BFD"/>
    <w:rsid w:val="00C2624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AD4DBB"/>
  <w15:chartTrackingRefBased/>
  <w15:docId w15:val="{F885E171-B126-4870-A54A-35B947A0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F7BDF"/>
  </w:style>
  <w:style w:type="paragraph" w:styleId="Bezodstpw">
    <w:name w:val="No Spacing"/>
    <w:uiPriority w:val="1"/>
    <w:qFormat/>
    <w:rsid w:val="007F7BDF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B521C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B521C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2024-04-04T08:35:00Z</cp:lastPrinted>
  <dcterms:created xsi:type="dcterms:W3CDTF">2024-04-05T07:44:00Z</dcterms:created>
  <dcterms:modified xsi:type="dcterms:W3CDTF">2024-04-05T07:44:00Z</dcterms:modified>
</cp:coreProperties>
</file>