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26732" w14:textId="77777777" w:rsidR="00A40424" w:rsidRPr="002A16E2" w:rsidRDefault="002D484C" w:rsidP="00A4042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B3FE433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b w:val="0"/>
          <w:sz w:val="22"/>
          <w:szCs w:val="22"/>
        </w:rPr>
        <w:tab/>
      </w:r>
      <w:r w:rsidR="00A40424" w:rsidRPr="002A16E2">
        <w:rPr>
          <w:rFonts w:ascii="Times New Roman" w:hAnsi="Times New Roman"/>
          <w:sz w:val="22"/>
          <w:szCs w:val="22"/>
        </w:rPr>
        <w:t>Załącznik nr 1</w:t>
      </w:r>
    </w:p>
    <w:p w14:paraId="6BDDCDDE" w14:textId="77777777" w:rsidR="00A40424" w:rsidRPr="002A16E2" w:rsidRDefault="00A40424" w:rsidP="00A404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72F9C49" w14:textId="77777777" w:rsidR="00A40424" w:rsidRPr="002A16E2" w:rsidRDefault="00A40424" w:rsidP="00A404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88B5FE1" w14:textId="77777777" w:rsidR="00A40424" w:rsidRPr="002A16E2" w:rsidRDefault="00A40424" w:rsidP="00A4042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5EA1FE4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1D64FEA" w14:textId="77777777" w:rsidR="00A40424" w:rsidRPr="00FA50AF" w:rsidRDefault="00A40424" w:rsidP="00A4042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5C46E91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BD2911C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815B03F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31728E5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A88A205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6BC88EF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9DE210C" w14:textId="77777777" w:rsidR="00A40424" w:rsidRPr="002A16E2" w:rsidRDefault="00A40424" w:rsidP="00A404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9A6BC9A" w14:textId="77777777" w:rsidR="00A40424" w:rsidRPr="002A16E2" w:rsidRDefault="00A40424" w:rsidP="00A4042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C9E215B" w14:textId="77777777" w:rsidR="00A40424" w:rsidRPr="002A16E2" w:rsidRDefault="00A40424" w:rsidP="00A404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9728FDA" w14:textId="77777777" w:rsidR="00A40424" w:rsidRPr="002A16E2" w:rsidRDefault="00A40424" w:rsidP="00A404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B057855" w14:textId="77777777" w:rsidR="00A40424" w:rsidRPr="002A16E2" w:rsidRDefault="00A40424" w:rsidP="00A404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BE6426D" w14:textId="77777777" w:rsidR="00A40424" w:rsidRPr="002A16E2" w:rsidRDefault="00A40424" w:rsidP="00A404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B8F18A7" w14:textId="77777777" w:rsidR="00A40424" w:rsidRPr="002A16E2" w:rsidRDefault="00A40424" w:rsidP="00A4042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BB19C53" w14:textId="77777777" w:rsidR="00A40424" w:rsidRPr="002A16E2" w:rsidRDefault="00A40424" w:rsidP="00A40424">
      <w:pPr>
        <w:ind w:firstLine="3969"/>
        <w:rPr>
          <w:b/>
          <w:sz w:val="22"/>
          <w:szCs w:val="22"/>
        </w:rPr>
      </w:pPr>
    </w:p>
    <w:p w14:paraId="17C71E75" w14:textId="4A98C1A5" w:rsidR="00A40424" w:rsidRPr="00191807" w:rsidRDefault="00A40424" w:rsidP="00A40424">
      <w:pPr>
        <w:jc w:val="both"/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91807">
        <w:rPr>
          <w:b/>
          <w:bCs/>
          <w:sz w:val="22"/>
          <w:szCs w:val="22"/>
        </w:rPr>
        <w:t xml:space="preserve">Dostawa </w:t>
      </w:r>
      <w:r>
        <w:rPr>
          <w:b/>
          <w:bCs/>
          <w:sz w:val="22"/>
          <w:szCs w:val="22"/>
        </w:rPr>
        <w:t>autonomicznego robota</w:t>
      </w:r>
      <w:r w:rsidRPr="00191807">
        <w:rPr>
          <w:b/>
          <w:bCs/>
          <w:sz w:val="22"/>
          <w:szCs w:val="22"/>
        </w:rPr>
        <w:t xml:space="preserve"> na potrzeby </w:t>
      </w:r>
      <w:r>
        <w:rPr>
          <w:b/>
          <w:bCs/>
          <w:sz w:val="22"/>
          <w:szCs w:val="22"/>
        </w:rPr>
        <w:t>CDSI</w:t>
      </w:r>
      <w:r>
        <w:t xml:space="preserve">, nr sprawy: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134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CE81D2F" w14:textId="77777777" w:rsidR="00A40424" w:rsidRDefault="00A40424" w:rsidP="00A40424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FB47421" w14:textId="77777777" w:rsidR="00A40424" w:rsidRDefault="00A40424" w:rsidP="00A40424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48D810F2" w14:textId="77777777" w:rsidR="00A40424" w:rsidRPr="00483084" w:rsidRDefault="00A40424" w:rsidP="00A4042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40EF09A" w14:textId="77777777" w:rsidR="00A40424" w:rsidRPr="00483084" w:rsidRDefault="00A40424" w:rsidP="00A4042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C3111DE" w14:textId="77777777" w:rsidR="00A40424" w:rsidRPr="00483084" w:rsidRDefault="00A40424" w:rsidP="00A4042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31876E41" w14:textId="77777777" w:rsidR="00A40424" w:rsidRPr="00483084" w:rsidRDefault="00A40424" w:rsidP="00A4042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39D9027" w14:textId="77777777" w:rsidR="00A40424" w:rsidRPr="00483084" w:rsidRDefault="00A40424" w:rsidP="00A4042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EAFE828" w14:textId="77777777" w:rsidR="00A40424" w:rsidRPr="00483084" w:rsidRDefault="00A40424" w:rsidP="00A4042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D6A2503" w14:textId="77777777" w:rsidR="00A40424" w:rsidRPr="00483084" w:rsidRDefault="00A40424" w:rsidP="00A4042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6C1AE62A" w14:textId="77777777" w:rsidR="00A40424" w:rsidRPr="00483084" w:rsidRDefault="00A40424" w:rsidP="00A4042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7555FE00" w14:textId="611F7743" w:rsidR="00A40424" w:rsidRPr="002A16E2" w:rsidRDefault="00A40424" w:rsidP="00A404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 dni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umowy.</w:t>
      </w:r>
      <w:r w:rsidRPr="00191807">
        <w:rPr>
          <w:sz w:val="22"/>
          <w:szCs w:val="22"/>
          <w:highlight w:val="yellow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EFE4F0A" w14:textId="77777777" w:rsidR="00A40424" w:rsidRDefault="00A40424" w:rsidP="00A4042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D2B3B60" w14:textId="77777777" w:rsidR="00A40424" w:rsidRPr="002A16E2" w:rsidRDefault="00A40424" w:rsidP="00A4042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E91BEBE" w14:textId="77777777" w:rsidR="00A40424" w:rsidRPr="002A16E2" w:rsidRDefault="00A40424" w:rsidP="00A40424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84F7C61" w14:textId="77777777" w:rsidR="00A40424" w:rsidRPr="002A16E2" w:rsidRDefault="00A40424" w:rsidP="00A4042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C636ABB" w14:textId="77777777" w:rsidR="00A40424" w:rsidRPr="002A16E2" w:rsidRDefault="00A40424" w:rsidP="00A404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6D026B70" w14:textId="77777777" w:rsidR="00A40424" w:rsidRDefault="00A40424" w:rsidP="00A404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BBA63BF" w14:textId="77777777" w:rsidR="002D484C" w:rsidRDefault="002D484C" w:rsidP="002D48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serwis gwarancyjny na zaoferowane urządzenia będzie </w:t>
      </w:r>
      <w:r>
        <w:rPr>
          <w:b/>
          <w:bCs/>
          <w:color w:val="000000"/>
          <w:sz w:val="22"/>
          <w:szCs w:val="22"/>
        </w:rPr>
        <w:t>świadczony przez:</w:t>
      </w:r>
      <w:r>
        <w:rPr>
          <w:color w:val="000000"/>
          <w:sz w:val="22"/>
          <w:szCs w:val="22"/>
        </w:rPr>
        <w:t xml:space="preserve"> producenta lub autoryzowanego przedstawiciela producenta: …………………………………………. (</w:t>
      </w:r>
      <w:r>
        <w:rPr>
          <w:i/>
          <w:iCs/>
          <w:color w:val="000000"/>
          <w:sz w:val="22"/>
          <w:szCs w:val="22"/>
        </w:rPr>
        <w:t>Należy wpisać, o ile dotyczy</w:t>
      </w:r>
      <w:r>
        <w:rPr>
          <w:color w:val="000000"/>
          <w:sz w:val="22"/>
          <w:szCs w:val="22"/>
        </w:rPr>
        <w:t>)</w:t>
      </w:r>
    </w:p>
    <w:p w14:paraId="10E089EC" w14:textId="77777777" w:rsidR="00A40424" w:rsidRDefault="00A40424" w:rsidP="00A4042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5AFBBD7" w14:textId="77777777" w:rsidR="00A40424" w:rsidRPr="002A16E2" w:rsidRDefault="00A40424" w:rsidP="00A404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C5E871" w14:textId="77777777" w:rsidR="00A40424" w:rsidRPr="002A16E2" w:rsidRDefault="00A40424" w:rsidP="00A404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731FE0" w14:textId="77777777" w:rsidR="00A40424" w:rsidRPr="002A16E2" w:rsidRDefault="00A40424" w:rsidP="00A404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9AB2A3" w14:textId="77777777" w:rsidR="00A40424" w:rsidRPr="002A16E2" w:rsidRDefault="00A40424" w:rsidP="00A404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40424" w:rsidRPr="002A16E2" w14:paraId="33730D67" w14:textId="77777777" w:rsidTr="005A2DA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3DE06" w14:textId="77777777" w:rsidR="00A40424" w:rsidRPr="002A16E2" w:rsidRDefault="00A40424" w:rsidP="005A2DA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9589B" w14:textId="77777777" w:rsidR="00A40424" w:rsidRPr="002A16E2" w:rsidRDefault="00A40424" w:rsidP="005A2DA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63916A3" w14:textId="77777777" w:rsidR="00A40424" w:rsidRPr="002A16E2" w:rsidRDefault="00A40424" w:rsidP="005A2DA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64D60" w14:textId="77777777" w:rsidR="00A40424" w:rsidRPr="002A16E2" w:rsidRDefault="00A40424" w:rsidP="005A2DA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40424" w:rsidRPr="002A16E2" w14:paraId="485B2D95" w14:textId="77777777" w:rsidTr="005A2D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604BA" w14:textId="77777777" w:rsidR="00A40424" w:rsidRPr="002A16E2" w:rsidRDefault="00A40424" w:rsidP="005A2DA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04B62" w14:textId="77777777" w:rsidR="00A40424" w:rsidRPr="002A16E2" w:rsidRDefault="00A40424" w:rsidP="005A2DA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8B316" w14:textId="77777777" w:rsidR="00A40424" w:rsidRPr="002A16E2" w:rsidRDefault="00A40424" w:rsidP="005A2DA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40424" w:rsidRPr="002A16E2" w14:paraId="2138E528" w14:textId="77777777" w:rsidTr="005A2DA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077C1" w14:textId="77777777" w:rsidR="00A40424" w:rsidRPr="002A16E2" w:rsidRDefault="00A40424" w:rsidP="005A2DA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F2404" w14:textId="77777777" w:rsidR="00A40424" w:rsidRPr="002A16E2" w:rsidRDefault="00A40424" w:rsidP="005A2DA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5A5DE" w14:textId="77777777" w:rsidR="00A40424" w:rsidRPr="002A16E2" w:rsidRDefault="00A40424" w:rsidP="005A2DA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200442" w14:textId="77777777" w:rsidR="00A40424" w:rsidRPr="002A16E2" w:rsidRDefault="00A40424" w:rsidP="00A404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9503FFA" w14:textId="77777777" w:rsidR="00A40424" w:rsidRPr="002A16E2" w:rsidRDefault="00A40424" w:rsidP="00A4042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6B3439F" w14:textId="77777777" w:rsidR="00A40424" w:rsidRPr="002A16E2" w:rsidRDefault="00A40424" w:rsidP="00A404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635F085" w14:textId="77777777" w:rsidR="00A40424" w:rsidRPr="002A16E2" w:rsidRDefault="00A40424" w:rsidP="00A404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E58FC47" w14:textId="77777777" w:rsidR="00A40424" w:rsidRPr="002A16E2" w:rsidRDefault="00A40424" w:rsidP="00A404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56D30117" w14:textId="77777777" w:rsidR="00A40424" w:rsidRPr="002A16E2" w:rsidRDefault="00A40424" w:rsidP="00A4042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7DDAC43" w14:textId="77777777" w:rsidR="00A40424" w:rsidRPr="002A16E2" w:rsidRDefault="00A40424" w:rsidP="00A404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E268F89" w14:textId="77777777" w:rsidR="00A40424" w:rsidRPr="002A16E2" w:rsidRDefault="00A40424" w:rsidP="00A40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85D44B8" w14:textId="77777777" w:rsidR="00A40424" w:rsidRPr="002A16E2" w:rsidRDefault="00A40424" w:rsidP="00A40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483C2A3" w14:textId="714D32A8" w:rsidR="00A40424" w:rsidRDefault="00A40424" w:rsidP="002D484C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DCEAA33" w14:textId="77777777" w:rsidR="00A40424" w:rsidRDefault="00A40424" w:rsidP="00A40424"/>
    <w:p w14:paraId="3CB7B5FC" w14:textId="77777777" w:rsidR="00FE545C" w:rsidRPr="00A40424" w:rsidRDefault="00FE545C" w:rsidP="00A40424"/>
    <w:sectPr w:rsidR="00FE545C" w:rsidRPr="00A404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ECCCF" w14:textId="77777777" w:rsidR="00212AFA" w:rsidRDefault="00212AFA">
      <w:r>
        <w:separator/>
      </w:r>
    </w:p>
  </w:endnote>
  <w:endnote w:type="continuationSeparator" w:id="0">
    <w:p w14:paraId="1FC519B6" w14:textId="77777777" w:rsidR="00212AFA" w:rsidRDefault="0021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DAB98" w14:textId="77777777" w:rsidR="00AF2D9B" w:rsidRDefault="00AF2D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E08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4E57" w14:textId="77777777" w:rsidR="00AF2D9B" w:rsidRDefault="00AF2D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486C8" w14:textId="77777777" w:rsidR="00212AFA" w:rsidRDefault="00212AFA">
      <w:r>
        <w:separator/>
      </w:r>
    </w:p>
  </w:footnote>
  <w:footnote w:type="continuationSeparator" w:id="0">
    <w:p w14:paraId="7FBA611B" w14:textId="77777777" w:rsidR="00212AFA" w:rsidRDefault="00212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0425" w14:textId="77777777" w:rsidR="00AF2D9B" w:rsidRDefault="00AF2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05E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5766" w14:textId="77777777" w:rsidR="00AF2D9B" w:rsidRDefault="00AF2D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54505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28631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7732642">
    <w:abstractNumId w:val="0"/>
  </w:num>
  <w:num w:numId="4" w16cid:durableId="341780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AF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2AFA"/>
    <w:rsid w:val="002723B0"/>
    <w:rsid w:val="002D484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0424"/>
    <w:rsid w:val="00A47B4D"/>
    <w:rsid w:val="00A83018"/>
    <w:rsid w:val="00AF2D9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A552621"/>
  <w15:chartTrackingRefBased/>
  <w15:docId w15:val="{5CA19EF6-FC75-466F-8CE6-74D4A58E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4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562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2024-03-20T13:56:00Z</dcterms:created>
  <dcterms:modified xsi:type="dcterms:W3CDTF">2024-03-20T13:58:00Z</dcterms:modified>
</cp:coreProperties>
</file>