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80C10" w14:textId="77777777" w:rsidR="00D562AA" w:rsidRDefault="00D562AA" w:rsidP="00D562AA">
      <w:pPr>
        <w:pStyle w:val="Nagwek"/>
        <w:rPr>
          <w:rFonts w:ascii="Times New Roman" w:hAnsi="Times New Roman"/>
        </w:rPr>
      </w:pPr>
    </w:p>
    <w:p w14:paraId="3C4397C1" w14:textId="75322BB9" w:rsidR="00D562AA" w:rsidRPr="00DC7E52" w:rsidRDefault="00D562AA" w:rsidP="00D562AA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134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0821AE12" w14:textId="77777777" w:rsidR="00D562AA" w:rsidRPr="00DC7E52" w:rsidRDefault="00D562AA" w:rsidP="00D562AA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F1F8BAF" w14:textId="77777777" w:rsidR="00D562AA" w:rsidRPr="00DC7E52" w:rsidRDefault="00D562AA" w:rsidP="00D562AA">
      <w:pPr>
        <w:jc w:val="center"/>
        <w:rPr>
          <w:rFonts w:ascii="Times New Roman" w:hAnsi="Times New Roman"/>
          <w:b/>
        </w:rPr>
      </w:pPr>
    </w:p>
    <w:p w14:paraId="483E7351" w14:textId="77777777" w:rsidR="00D562AA" w:rsidRPr="00DC7E52" w:rsidRDefault="00D562AA" w:rsidP="00D562AA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EDAD3DA" w14:textId="77777777" w:rsidR="00D562AA" w:rsidRPr="00DC7E52" w:rsidRDefault="00D562AA" w:rsidP="00D562AA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4BFE1B7A" w14:textId="77777777" w:rsidR="00D562AA" w:rsidRPr="00DC7E52" w:rsidRDefault="00D562AA" w:rsidP="00D562A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6E70E385" w14:textId="77777777" w:rsidR="00D562AA" w:rsidRPr="00DC7E52" w:rsidRDefault="00D562AA" w:rsidP="00D562AA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7BD55B1A" w14:textId="6CFBFCD7" w:rsidR="00D562AA" w:rsidRPr="00DC7E52" w:rsidRDefault="00D562AA" w:rsidP="00D562A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191807">
        <w:rPr>
          <w:b/>
          <w:bCs/>
        </w:rPr>
        <w:t xml:space="preserve">Dostawa </w:t>
      </w:r>
      <w:r>
        <w:rPr>
          <w:b/>
          <w:bCs/>
        </w:rPr>
        <w:t>autonomicznego robota</w:t>
      </w:r>
      <w:r w:rsidRPr="00191807">
        <w:rPr>
          <w:b/>
          <w:bCs/>
        </w:rPr>
        <w:t xml:space="preserve"> na potrzeby </w:t>
      </w:r>
      <w:r>
        <w:rPr>
          <w:b/>
          <w:bCs/>
        </w:rPr>
        <w:t>CDSI</w:t>
      </w:r>
      <w:r w:rsidRPr="00DC7E52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134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4314E2F7" w14:textId="77777777" w:rsidR="00D562AA" w:rsidRPr="00DC7E52" w:rsidRDefault="00D562AA" w:rsidP="00D562A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353F493" w14:textId="77777777" w:rsidR="00D562AA" w:rsidRPr="00DC7E52" w:rsidRDefault="00D562AA" w:rsidP="00D562A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16DA72E3" w14:textId="77777777" w:rsidR="00D562AA" w:rsidRPr="00DC7E52" w:rsidRDefault="00D562AA" w:rsidP="00D562A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55762CE1" w14:textId="77777777" w:rsidR="00D562AA" w:rsidRPr="00DC7E52" w:rsidRDefault="00D562AA" w:rsidP="00D562AA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31A49958" w14:textId="77777777" w:rsidR="00D562AA" w:rsidRPr="00DC7E52" w:rsidRDefault="00D562AA" w:rsidP="00D562AA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129B8423" w14:textId="77777777" w:rsidR="00D562AA" w:rsidRPr="00DC7E52" w:rsidRDefault="00D562AA" w:rsidP="00D562AA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562AA" w:rsidRPr="00DC7E52" w14:paraId="5FFD9F33" w14:textId="77777777" w:rsidTr="002672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8EAE9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CF54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8588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D562AA" w:rsidRPr="00DC7E52" w14:paraId="1E15FF7D" w14:textId="77777777" w:rsidTr="002672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5DD7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D3AD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7422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D562AA" w:rsidRPr="00DC7E52" w14:paraId="318B3AE6" w14:textId="77777777" w:rsidTr="002672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72EA8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D17A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051E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D562AA" w:rsidRPr="00DC7E52" w14:paraId="4CBD1493" w14:textId="77777777" w:rsidTr="002672A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F4BB7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943A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72BA" w14:textId="77777777" w:rsidR="00D562AA" w:rsidRPr="00DC7E52" w:rsidRDefault="00D562AA" w:rsidP="002672A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CCB1E6D" w14:textId="77777777" w:rsidR="00D562AA" w:rsidRPr="00DC7E52" w:rsidRDefault="00D562AA" w:rsidP="00D562AA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75AF8F6" w14:textId="77777777" w:rsidR="00D562AA" w:rsidRPr="00DC7E52" w:rsidRDefault="00D562AA" w:rsidP="00D562AA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280DEC81" w14:textId="77777777" w:rsidR="00D562AA" w:rsidRPr="00DC7E52" w:rsidRDefault="00D562AA" w:rsidP="00D562A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3936E35C" w14:textId="77777777" w:rsidR="00D562AA" w:rsidRPr="00DC7E52" w:rsidRDefault="00D562AA" w:rsidP="00D562A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9BD19BD" w14:textId="77777777" w:rsidR="00D562AA" w:rsidRPr="00DC7E52" w:rsidRDefault="00D562AA" w:rsidP="00D562A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36912EEB" w14:textId="77777777" w:rsidR="00D562AA" w:rsidRPr="00DC7E52" w:rsidRDefault="00D562AA" w:rsidP="00D562A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AC1BD3E" w14:textId="77777777" w:rsidR="00D562AA" w:rsidRPr="00DC7E52" w:rsidRDefault="00D562AA" w:rsidP="00D562AA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7585E57D" w14:textId="77777777" w:rsidR="00D562AA" w:rsidRPr="00DC7E52" w:rsidRDefault="00D562AA" w:rsidP="00D562AA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CC1D0E4" w14:textId="77777777" w:rsidR="00D562AA" w:rsidRPr="00DC7E52" w:rsidRDefault="00D562AA" w:rsidP="00D562AA">
      <w:pPr>
        <w:rPr>
          <w:rFonts w:ascii="Times New Roman" w:hAnsi="Times New Roman"/>
        </w:rPr>
      </w:pPr>
    </w:p>
    <w:p w14:paraId="227784A2" w14:textId="77777777" w:rsidR="00D562AA" w:rsidRPr="00DC7E52" w:rsidRDefault="00D562AA" w:rsidP="00D562AA">
      <w:pPr>
        <w:rPr>
          <w:rFonts w:ascii="Times New Roman" w:hAnsi="Times New Roman"/>
        </w:rPr>
      </w:pPr>
    </w:p>
    <w:p w14:paraId="5E281178" w14:textId="77777777" w:rsidR="00D562AA" w:rsidRPr="009508B4" w:rsidRDefault="00D562AA" w:rsidP="00D562AA"/>
    <w:p w14:paraId="42330189" w14:textId="77777777" w:rsidR="00D562AA" w:rsidRPr="006B41DD" w:rsidRDefault="00D562AA" w:rsidP="00D562AA"/>
    <w:p w14:paraId="39CEAF8C" w14:textId="77777777" w:rsidR="00D562AA" w:rsidRPr="009B4FF9" w:rsidRDefault="00D562AA" w:rsidP="00D562AA"/>
    <w:p w14:paraId="49317257" w14:textId="77777777" w:rsidR="00D562AA" w:rsidRPr="009F485C" w:rsidRDefault="00D562AA" w:rsidP="00D562AA"/>
    <w:p w14:paraId="08FC3D57" w14:textId="77777777" w:rsidR="00D562AA" w:rsidRPr="00DC67FD" w:rsidRDefault="00D562AA" w:rsidP="00D562AA"/>
    <w:p w14:paraId="4FC9DBE4" w14:textId="77777777" w:rsidR="00D562AA" w:rsidRPr="00980A9E" w:rsidRDefault="00D562AA" w:rsidP="00D562AA"/>
    <w:p w14:paraId="0E0596E4" w14:textId="77777777" w:rsidR="00D562AA" w:rsidRPr="004362D4" w:rsidRDefault="00D562AA" w:rsidP="00D562AA"/>
    <w:p w14:paraId="077A733C" w14:textId="77777777" w:rsidR="00D562AA" w:rsidRPr="003D42C0" w:rsidRDefault="00D562AA" w:rsidP="00D562AA"/>
    <w:p w14:paraId="4B512934" w14:textId="218106F2" w:rsidR="00106AC7" w:rsidRPr="00D562AA" w:rsidRDefault="00106AC7" w:rsidP="00D562AA"/>
    <w:sectPr w:rsidR="00106AC7" w:rsidRPr="00D562AA" w:rsidSect="00CF16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CC75D" w14:textId="77777777" w:rsidR="00CF1672" w:rsidRDefault="00CF1672">
      <w:r>
        <w:separator/>
      </w:r>
    </w:p>
  </w:endnote>
  <w:endnote w:type="continuationSeparator" w:id="0">
    <w:p w14:paraId="13A13930" w14:textId="77777777" w:rsidR="00CF1672" w:rsidRDefault="00CF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6E8B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CAAF5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B3F0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65E3CA0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01FB01E">
        <v:line id="_x0000_s1025" style="position:absolute;left:0;text-align:left;z-index:251657728" from="-3.85pt,8.7pt" to="455.15pt,8.7pt"/>
      </w:pict>
    </w:r>
  </w:p>
  <w:p w14:paraId="68487F5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D52D6" w14:textId="77777777" w:rsidR="00C9071C" w:rsidRDefault="00C907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682A2" w14:textId="77777777" w:rsidR="00CF1672" w:rsidRDefault="00CF1672">
      <w:r>
        <w:separator/>
      </w:r>
    </w:p>
  </w:footnote>
  <w:footnote w:type="continuationSeparator" w:id="0">
    <w:p w14:paraId="6096B3DF" w14:textId="77777777" w:rsidR="00CF1672" w:rsidRDefault="00CF1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5AC26" w14:textId="77777777" w:rsidR="00C9071C" w:rsidRDefault="00C907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902F4" w14:textId="77777777" w:rsidR="00C9071C" w:rsidRDefault="00C907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6925F" w14:textId="77777777" w:rsidR="00C9071C" w:rsidRDefault="00C907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9682053">
    <w:abstractNumId w:val="15"/>
  </w:num>
  <w:num w:numId="2" w16cid:durableId="1015154636">
    <w:abstractNumId w:val="0"/>
  </w:num>
  <w:num w:numId="3" w16cid:durableId="1248344190">
    <w:abstractNumId w:val="13"/>
  </w:num>
  <w:num w:numId="4" w16cid:durableId="108622345">
    <w:abstractNumId w:val="8"/>
  </w:num>
  <w:num w:numId="5" w16cid:durableId="172572316">
    <w:abstractNumId w:val="7"/>
  </w:num>
  <w:num w:numId="6" w16cid:durableId="523908414">
    <w:abstractNumId w:val="1"/>
  </w:num>
  <w:num w:numId="7" w16cid:durableId="1020471093">
    <w:abstractNumId w:val="6"/>
  </w:num>
  <w:num w:numId="8" w16cid:durableId="1385450821">
    <w:abstractNumId w:val="3"/>
  </w:num>
  <w:num w:numId="9" w16cid:durableId="105734218">
    <w:abstractNumId w:val="2"/>
  </w:num>
  <w:num w:numId="10" w16cid:durableId="1066412187">
    <w:abstractNumId w:val="5"/>
  </w:num>
  <w:num w:numId="11" w16cid:durableId="1814563457">
    <w:abstractNumId w:val="11"/>
  </w:num>
  <w:num w:numId="12" w16cid:durableId="967589483">
    <w:abstractNumId w:val="4"/>
  </w:num>
  <w:num w:numId="13" w16cid:durableId="1435711407">
    <w:abstractNumId w:val="10"/>
  </w:num>
  <w:num w:numId="14" w16cid:durableId="1667439224">
    <w:abstractNumId w:val="14"/>
  </w:num>
  <w:num w:numId="18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672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071C"/>
    <w:rsid w:val="00CB6204"/>
    <w:rsid w:val="00CC527A"/>
    <w:rsid w:val="00CF1672"/>
    <w:rsid w:val="00D562A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A162DDC"/>
  <w15:chartTrackingRefBased/>
  <w15:docId w15:val="{5780EE2C-F6A1-4AD2-A7DF-1BD77A1E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2AA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D562AA"/>
  </w:style>
  <w:style w:type="paragraph" w:styleId="Akapitzlist">
    <w:name w:val="List Paragraph"/>
    <w:basedOn w:val="Normalny"/>
    <w:uiPriority w:val="34"/>
    <w:qFormat/>
    <w:rsid w:val="00D562A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337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2024-03-20T14:01:00Z</dcterms:created>
  <dcterms:modified xsi:type="dcterms:W3CDTF">2024-03-20T14:03:00Z</dcterms:modified>
</cp:coreProperties>
</file>