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11C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1C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1CDA">
        <w:rPr>
          <w:sz w:val="22"/>
          <w:szCs w:val="22"/>
        </w:rPr>
        <w:t>2024-04-04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11CDA" w:rsidRPr="00211CDA" w:rsidRDefault="00211CDA" w:rsidP="00FB7F50">
      <w:pPr>
        <w:spacing w:after="40"/>
        <w:rPr>
          <w:b/>
          <w:bCs/>
          <w:sz w:val="22"/>
          <w:szCs w:val="22"/>
        </w:rPr>
      </w:pPr>
      <w:r w:rsidRPr="00211CDA">
        <w:rPr>
          <w:b/>
          <w:bCs/>
          <w:sz w:val="22"/>
          <w:szCs w:val="22"/>
        </w:rPr>
        <w:t>Akademia Górniczo - Hutnicza</w:t>
      </w:r>
    </w:p>
    <w:p w:rsidR="00211CDA" w:rsidRPr="00211CDA" w:rsidRDefault="00211CDA" w:rsidP="00FB7F50">
      <w:pPr>
        <w:spacing w:after="40"/>
        <w:rPr>
          <w:b/>
          <w:bCs/>
          <w:sz w:val="22"/>
          <w:szCs w:val="22"/>
        </w:rPr>
      </w:pPr>
      <w:r w:rsidRPr="00211CDA">
        <w:rPr>
          <w:b/>
          <w:bCs/>
          <w:sz w:val="22"/>
          <w:szCs w:val="22"/>
        </w:rPr>
        <w:t>im. Stanisława Staszica w Krakowie</w:t>
      </w:r>
    </w:p>
    <w:p w:rsidR="00FB7F50" w:rsidRPr="002245BE" w:rsidRDefault="00211CDA" w:rsidP="00FB7F50">
      <w:pPr>
        <w:spacing w:after="40"/>
        <w:rPr>
          <w:b/>
          <w:bCs/>
          <w:sz w:val="22"/>
          <w:szCs w:val="22"/>
        </w:rPr>
      </w:pPr>
      <w:r w:rsidRPr="00211CDA">
        <w:rPr>
          <w:b/>
          <w:bCs/>
          <w:sz w:val="22"/>
          <w:szCs w:val="22"/>
        </w:rPr>
        <w:t>Dział Zamówień Publicznych</w:t>
      </w:r>
    </w:p>
    <w:p w:rsidR="00FB7F50" w:rsidRPr="002245BE" w:rsidRDefault="00211CDA" w:rsidP="00FB7F50">
      <w:pPr>
        <w:rPr>
          <w:sz w:val="22"/>
          <w:szCs w:val="22"/>
        </w:rPr>
      </w:pPr>
      <w:r w:rsidRPr="00211CD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1CDA">
        <w:rPr>
          <w:sz w:val="22"/>
          <w:szCs w:val="22"/>
        </w:rPr>
        <w:t>30</w:t>
      </w:r>
    </w:p>
    <w:p w:rsidR="00FB7F50" w:rsidRDefault="00211CDA" w:rsidP="00FB7F50">
      <w:pPr>
        <w:rPr>
          <w:sz w:val="22"/>
          <w:szCs w:val="22"/>
        </w:rPr>
      </w:pPr>
      <w:r w:rsidRPr="00211CD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1CDA">
        <w:rPr>
          <w:sz w:val="22"/>
          <w:szCs w:val="22"/>
        </w:rPr>
        <w:t>Kraków</w:t>
      </w:r>
    </w:p>
    <w:p w:rsidR="009B0526" w:rsidRPr="002245BE" w:rsidRDefault="009B0526" w:rsidP="00FB7F50">
      <w:pPr>
        <w:rPr>
          <w:sz w:val="22"/>
          <w:szCs w:val="22"/>
        </w:rPr>
      </w:pPr>
    </w:p>
    <w:p w:rsidR="009B0526" w:rsidRPr="00E103E6" w:rsidRDefault="009B0526" w:rsidP="006C501E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9B0526" w:rsidRDefault="009B0526" w:rsidP="009B0526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9B0526" w:rsidRDefault="009B0526" w:rsidP="009B0526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1CDA" w:rsidRPr="00607F9B" w:rsidTr="006C501E">
        <w:trPr>
          <w:trHeight w:val="638"/>
        </w:trPr>
        <w:tc>
          <w:tcPr>
            <w:tcW w:w="959" w:type="dxa"/>
            <w:shd w:val="clear" w:color="auto" w:fill="auto"/>
          </w:tcPr>
          <w:p w:rsidR="00211CDA" w:rsidRPr="00607F9B" w:rsidRDefault="00211CDA" w:rsidP="006C50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1CDA" w:rsidRPr="00607F9B" w:rsidRDefault="00211CDA" w:rsidP="006C50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1C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11C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1CDA">
              <w:rPr>
                <w:b/>
                <w:bCs/>
                <w:sz w:val="22"/>
                <w:szCs w:val="22"/>
              </w:rPr>
              <w:t>Dostawa artykułów promocyjnych (długopisy i torby papierowe z własnym nadrukiem) tzw. gadżetów w dla potrzeb promocji Centrum Międzynarodowej Promocji Technologii i Edukacji AGH - UNESCO - DE-dzp.272-70/24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1CDA">
              <w:rPr>
                <w:b/>
                <w:sz w:val="22"/>
                <w:szCs w:val="22"/>
              </w:rPr>
              <w:t>DE-dzp.272-70/24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 xml:space="preserve">Akademia </w:t>
      </w:r>
      <w:bookmarkStart w:id="1" w:name="_GoBack"/>
      <w:bookmarkEnd w:id="1"/>
      <w:r w:rsidR="00CC324B">
        <w:rPr>
          <w:b/>
          <w:bCs/>
          <w:sz w:val="22"/>
          <w:szCs w:val="22"/>
        </w:rPr>
        <w:t>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9B0526" w:rsidRPr="009B0526">
        <w:rPr>
          <w:sz w:val="22"/>
          <w:szCs w:val="22"/>
        </w:rPr>
        <w:t>t.j</w:t>
      </w:r>
      <w:proofErr w:type="spellEnd"/>
      <w:r w:rsidR="009B0526" w:rsidRPr="009B0526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1CDA" w:rsidTr="006C50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11CDA" w:rsidRPr="00D26ED6" w:rsidRDefault="00211CDA" w:rsidP="006C501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1CDA">
              <w:rPr>
                <w:b/>
                <w:sz w:val="22"/>
                <w:szCs w:val="22"/>
              </w:rPr>
              <w:t>ARW Studio B&amp;W Wojciech Janecki</w:t>
            </w:r>
          </w:p>
          <w:p w:rsidR="00211CDA" w:rsidRPr="009F0E5C" w:rsidRDefault="00211CDA" w:rsidP="006C501E">
            <w:pPr>
              <w:jc w:val="both"/>
              <w:rPr>
                <w:bCs/>
                <w:sz w:val="22"/>
                <w:szCs w:val="22"/>
              </w:rPr>
            </w:pPr>
            <w:r w:rsidRPr="00211CDA">
              <w:rPr>
                <w:bCs/>
                <w:sz w:val="22"/>
                <w:szCs w:val="22"/>
              </w:rPr>
              <w:t>Podjazdowa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1CD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1CDA">
              <w:rPr>
                <w:bCs/>
                <w:sz w:val="22"/>
                <w:szCs w:val="22"/>
              </w:rPr>
              <w:t>/31</w:t>
            </w:r>
          </w:p>
          <w:p w:rsidR="00211CDA" w:rsidRPr="009F0E5C" w:rsidRDefault="00211CDA" w:rsidP="006C501E">
            <w:pPr>
              <w:jc w:val="both"/>
              <w:rPr>
                <w:bCs/>
                <w:sz w:val="22"/>
                <w:szCs w:val="22"/>
              </w:rPr>
            </w:pPr>
            <w:r w:rsidRPr="00211CDA">
              <w:rPr>
                <w:bCs/>
                <w:sz w:val="22"/>
                <w:szCs w:val="22"/>
              </w:rPr>
              <w:t>41-200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1CDA">
              <w:rPr>
                <w:bCs/>
                <w:sz w:val="22"/>
                <w:szCs w:val="22"/>
              </w:rPr>
              <w:t>Sosnowiec</w:t>
            </w:r>
          </w:p>
          <w:p w:rsidR="00211CDA" w:rsidRPr="00D26ED6" w:rsidRDefault="00211CDA" w:rsidP="006C501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1CDA" w:rsidRPr="00D26ED6" w:rsidRDefault="00211CDA" w:rsidP="006C501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11CDA">
              <w:rPr>
                <w:sz w:val="22"/>
                <w:szCs w:val="22"/>
              </w:rPr>
              <w:t>Dostawa artykułów promocyjnych (długopisy i torby papierowe z własnym nadrukiem) tzw. gadżetów w dla potrzeb promocji Centrum Międzynarodowej Promocji Technologii i Edukacji AGH - UNESCO - DE-dzp.272-70/24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1CDA">
              <w:rPr>
                <w:b/>
                <w:sz w:val="22"/>
                <w:szCs w:val="22"/>
              </w:rPr>
              <w:t>3 700.00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11CDA" w:rsidRDefault="00211CDA" w:rsidP="006C501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5"/>
        <w:gridCol w:w="1700"/>
        <w:gridCol w:w="1844"/>
        <w:gridCol w:w="1843"/>
      </w:tblGrid>
      <w:tr w:rsidR="009B0526" w:rsidRPr="008567C7" w:rsidTr="009B0526">
        <w:trPr>
          <w:trHeight w:val="510"/>
        </w:trPr>
        <w:tc>
          <w:tcPr>
            <w:tcW w:w="709" w:type="dxa"/>
            <w:vAlign w:val="center"/>
          </w:tcPr>
          <w:p w:rsidR="009B0526" w:rsidRPr="008567C7" w:rsidRDefault="009B052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5" w:type="dxa"/>
            <w:vAlign w:val="center"/>
          </w:tcPr>
          <w:p w:rsidR="009B0526" w:rsidRPr="008567C7" w:rsidRDefault="009B052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0" w:type="dxa"/>
            <w:vAlign w:val="center"/>
          </w:tcPr>
          <w:p w:rsidR="009B0526" w:rsidRPr="008567C7" w:rsidRDefault="009B052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4" w:type="dxa"/>
            <w:vAlign w:val="center"/>
          </w:tcPr>
          <w:p w:rsidR="009B0526" w:rsidRPr="008567C7" w:rsidRDefault="009B052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843" w:type="dxa"/>
            <w:vAlign w:val="center"/>
          </w:tcPr>
          <w:p w:rsidR="009B0526" w:rsidRPr="008567C7" w:rsidRDefault="009B052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B0526" w:rsidRPr="008567C7" w:rsidTr="009B0526">
        <w:tc>
          <w:tcPr>
            <w:tcW w:w="709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5" w:type="dxa"/>
            <w:vAlign w:val="center"/>
          </w:tcPr>
          <w:p w:rsidR="009B0526" w:rsidRPr="002B6761" w:rsidRDefault="009B0526" w:rsidP="006C501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:rsidR="009B0526" w:rsidRPr="008567C7" w:rsidRDefault="009B0526" w:rsidP="006C501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:rsidR="009B0526" w:rsidRPr="001B7815" w:rsidRDefault="009B0526" w:rsidP="006C501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700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42,19</w:t>
            </w:r>
          </w:p>
        </w:tc>
        <w:tc>
          <w:tcPr>
            <w:tcW w:w="1844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82,19</w:t>
            </w:r>
          </w:p>
        </w:tc>
      </w:tr>
      <w:tr w:rsidR="009B0526" w:rsidRPr="008567C7" w:rsidTr="009B0526">
        <w:tc>
          <w:tcPr>
            <w:tcW w:w="709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685" w:type="dxa"/>
            <w:vAlign w:val="center"/>
          </w:tcPr>
          <w:p w:rsidR="009B0526" w:rsidRPr="002B6761" w:rsidRDefault="009B0526" w:rsidP="006C501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Nataalia</w:t>
            </w:r>
            <w:proofErr w:type="spellEnd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bis </w:t>
            </w:r>
            <w:proofErr w:type="spellStart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:rsidR="009B0526" w:rsidRPr="008567C7" w:rsidRDefault="009B0526" w:rsidP="006C501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Przewodowa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140a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0526" w:rsidRPr="001B7815" w:rsidRDefault="009B0526" w:rsidP="006C501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04-895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0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4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9B0526" w:rsidRPr="008567C7" w:rsidTr="009B0526">
        <w:tc>
          <w:tcPr>
            <w:tcW w:w="709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5" w:type="dxa"/>
            <w:vAlign w:val="center"/>
          </w:tcPr>
          <w:p w:rsidR="009B0526" w:rsidRPr="002B6761" w:rsidRDefault="009B0526" w:rsidP="006C501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9B0526" w:rsidRPr="008567C7" w:rsidRDefault="009B0526" w:rsidP="006C501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0526" w:rsidRPr="001B7815" w:rsidRDefault="009B0526" w:rsidP="006C501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700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28,38</w:t>
            </w:r>
          </w:p>
        </w:tc>
        <w:tc>
          <w:tcPr>
            <w:tcW w:w="1844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68,38</w:t>
            </w:r>
          </w:p>
        </w:tc>
      </w:tr>
      <w:tr w:rsidR="009B0526" w:rsidRPr="008567C7" w:rsidTr="009B0526">
        <w:tc>
          <w:tcPr>
            <w:tcW w:w="709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5" w:type="dxa"/>
            <w:vAlign w:val="center"/>
          </w:tcPr>
          <w:p w:rsidR="009B0526" w:rsidRPr="002B6761" w:rsidRDefault="009B0526" w:rsidP="006C501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GoMa</w:t>
            </w:r>
            <w:proofErr w:type="spellEnd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Mariusz </w:t>
            </w:r>
            <w:proofErr w:type="spellStart"/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Markut</w:t>
            </w:r>
            <w:proofErr w:type="spellEnd"/>
          </w:p>
          <w:p w:rsidR="009B0526" w:rsidRPr="008567C7" w:rsidRDefault="009B0526" w:rsidP="006C501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Mireckiego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0526" w:rsidRPr="001B7815" w:rsidRDefault="009B0526" w:rsidP="006C501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37-450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1700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50,66</w:t>
            </w:r>
          </w:p>
        </w:tc>
        <w:tc>
          <w:tcPr>
            <w:tcW w:w="1844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60,66</w:t>
            </w:r>
          </w:p>
        </w:tc>
      </w:tr>
      <w:tr w:rsidR="009B0526" w:rsidRPr="008567C7" w:rsidTr="009B0526">
        <w:tc>
          <w:tcPr>
            <w:tcW w:w="709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5" w:type="dxa"/>
            <w:vAlign w:val="center"/>
          </w:tcPr>
          <w:p w:rsidR="009B0526" w:rsidRPr="002B6761" w:rsidRDefault="009B0526" w:rsidP="006C501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/>
                <w:sz w:val="18"/>
                <w:szCs w:val="18"/>
              </w:rPr>
              <w:t>"MIKODRUK-COMPUTER" S.C. JACEK I SYLWIA MIKOŁAJCZYK</w:t>
            </w:r>
          </w:p>
          <w:p w:rsidR="009B0526" w:rsidRPr="008567C7" w:rsidRDefault="009B0526" w:rsidP="006C501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Ptolemeusza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B0526" w:rsidRPr="001B7815" w:rsidRDefault="009B0526" w:rsidP="006C501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1CDA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</w:tc>
        <w:tc>
          <w:tcPr>
            <w:tcW w:w="1700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47,89</w:t>
            </w:r>
          </w:p>
        </w:tc>
        <w:tc>
          <w:tcPr>
            <w:tcW w:w="1844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9B0526" w:rsidRPr="008567C7" w:rsidRDefault="009B0526" w:rsidP="006C50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1CDA">
              <w:rPr>
                <w:rFonts w:ascii="Times New Roman" w:hAnsi="Times New Roman" w:cs="Times New Roman"/>
                <w:sz w:val="18"/>
                <w:szCs w:val="18"/>
              </w:rPr>
              <w:t xml:space="preserve">  57,89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7F9" w:rsidRDefault="004F77F9">
      <w:r>
        <w:separator/>
      </w:r>
    </w:p>
  </w:endnote>
  <w:endnote w:type="continuationSeparator" w:id="0">
    <w:p w:rsidR="004F77F9" w:rsidRDefault="004F7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7F9" w:rsidRDefault="004F77F9">
      <w:r>
        <w:separator/>
      </w:r>
    </w:p>
  </w:footnote>
  <w:footnote w:type="continuationSeparator" w:id="0">
    <w:p w:rsidR="004F77F9" w:rsidRDefault="004F7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B0526">
    <w:pPr>
      <w:pStyle w:val="Nagwek"/>
    </w:pPr>
    <w:r w:rsidRPr="004543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7F9"/>
    <w:rsid w:val="00005838"/>
    <w:rsid w:val="00022322"/>
    <w:rsid w:val="00042497"/>
    <w:rsid w:val="000C1E6F"/>
    <w:rsid w:val="000E4E56"/>
    <w:rsid w:val="001A1468"/>
    <w:rsid w:val="001B7815"/>
    <w:rsid w:val="001C31ED"/>
    <w:rsid w:val="00211CD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7F9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052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64430"/>
  <w15:chartTrackingRefBased/>
  <w15:docId w15:val="{A873EC4C-5083-4B13-8BD7-A92A60A9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2024-04-04T13:19:00Z</cp:lastPrinted>
  <dcterms:created xsi:type="dcterms:W3CDTF">2024-04-04T13:19:00Z</dcterms:created>
  <dcterms:modified xsi:type="dcterms:W3CDTF">2024-04-04T13:19:00Z</dcterms:modified>
</cp:coreProperties>
</file>