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DF259B" w14:textId="178CA75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0131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9B29F9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4A186D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3BE291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3C1D1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A3405C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8CF16D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AAE9C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6D7445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B64CD2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51E9F4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2D0CE9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F925D7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D17385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ED9A40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E77219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B51B2B2" w14:textId="0694BB0F" w:rsidR="008F3D36" w:rsidRPr="003A238D" w:rsidRDefault="008F3D36" w:rsidP="007D00C0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D00C0" w:rsidRPr="007D00C0">
        <w:rPr>
          <w:rFonts w:eastAsia="Times New Roman" w:cs="Calibri"/>
          <w:b/>
          <w:lang w:eastAsia="pl-PL"/>
        </w:rPr>
        <w:t xml:space="preserve">na dostawę materiałów reklamowych dla Wydawnictw   AGH - </w:t>
      </w:r>
      <w:r w:rsidR="007D00C0">
        <w:rPr>
          <w:rFonts w:eastAsia="Times New Roman" w:cs="Calibri"/>
          <w:b/>
          <w:lang w:eastAsia="pl-PL"/>
        </w:rPr>
        <w:t xml:space="preserve"> </w:t>
      </w:r>
      <w:r w:rsidR="007D00C0" w:rsidRPr="007D00C0">
        <w:rPr>
          <w:rFonts w:eastAsia="Times New Roman" w:cs="Calibri"/>
          <w:b/>
          <w:lang w:eastAsia="pl-PL"/>
        </w:rPr>
        <w:t>DE-dzp.272- 133/24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4119B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484BDD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37420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90BB87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1B10ED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7FA65E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C239E5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D7F3B0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708F10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D13884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1604431" w14:textId="77777777" w:rsidR="005103B9" w:rsidRPr="009475A8" w:rsidRDefault="005103B9" w:rsidP="009475A8"/>
    <w:sectPr w:rsidR="005103B9" w:rsidRPr="009475A8" w:rsidSect="00E903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6CBD11" w14:textId="77777777" w:rsidR="00E90348" w:rsidRDefault="00E90348" w:rsidP="0038231F">
      <w:pPr>
        <w:spacing w:after="0" w:line="240" w:lineRule="auto"/>
      </w:pPr>
      <w:r>
        <w:separator/>
      </w:r>
    </w:p>
  </w:endnote>
  <w:endnote w:type="continuationSeparator" w:id="0">
    <w:p w14:paraId="3D929182" w14:textId="77777777" w:rsidR="00E90348" w:rsidRDefault="00E903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AE0C2" w14:textId="77777777" w:rsidR="004563D7" w:rsidRDefault="004563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518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8BBCA0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40F30" w14:textId="77777777" w:rsidR="004563D7" w:rsidRDefault="004563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B4812" w14:textId="77777777" w:rsidR="00E90348" w:rsidRDefault="00E90348" w:rsidP="0038231F">
      <w:pPr>
        <w:spacing w:after="0" w:line="240" w:lineRule="auto"/>
      </w:pPr>
      <w:r>
        <w:separator/>
      </w:r>
    </w:p>
  </w:footnote>
  <w:footnote w:type="continuationSeparator" w:id="0">
    <w:p w14:paraId="6AEB2073" w14:textId="77777777" w:rsidR="00E90348" w:rsidRDefault="00E90348" w:rsidP="0038231F">
      <w:pPr>
        <w:spacing w:after="0" w:line="240" w:lineRule="auto"/>
      </w:pPr>
      <w:r>
        <w:continuationSeparator/>
      </w:r>
    </w:p>
  </w:footnote>
  <w:footnote w:id="1">
    <w:p w14:paraId="3E58568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DFD5FB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F3688" w14:textId="77777777" w:rsidR="004563D7" w:rsidRDefault="00456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276DC" w14:textId="77777777" w:rsidR="004563D7" w:rsidRDefault="00456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151F9" w14:textId="77777777" w:rsidR="004563D7" w:rsidRDefault="00456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7717274">
    <w:abstractNumId w:val="7"/>
  </w:num>
  <w:num w:numId="2" w16cid:durableId="2099128901">
    <w:abstractNumId w:val="0"/>
  </w:num>
  <w:num w:numId="3" w16cid:durableId="1551651552">
    <w:abstractNumId w:val="6"/>
  </w:num>
  <w:num w:numId="4" w16cid:durableId="298071464">
    <w:abstractNumId w:val="9"/>
  </w:num>
  <w:num w:numId="5" w16cid:durableId="457183649">
    <w:abstractNumId w:val="8"/>
  </w:num>
  <w:num w:numId="6" w16cid:durableId="104470162">
    <w:abstractNumId w:val="5"/>
  </w:num>
  <w:num w:numId="7" w16cid:durableId="556278357">
    <w:abstractNumId w:val="1"/>
  </w:num>
  <w:num w:numId="8" w16cid:durableId="1098328539">
    <w:abstractNumId w:val="3"/>
  </w:num>
  <w:num w:numId="9" w16cid:durableId="1880043367">
    <w:abstractNumId w:val="2"/>
  </w:num>
  <w:num w:numId="10" w16cid:durableId="1343239839">
    <w:abstractNumId w:val="4"/>
  </w:num>
  <w:num w:numId="11" w16cid:durableId="7444482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6D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56D1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7F69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5389"/>
    <w:rsid w:val="003A238D"/>
    <w:rsid w:val="003B2070"/>
    <w:rsid w:val="003B214C"/>
    <w:rsid w:val="003B7238"/>
    <w:rsid w:val="003C3B64"/>
    <w:rsid w:val="003F024C"/>
    <w:rsid w:val="00434CC2"/>
    <w:rsid w:val="004541F9"/>
    <w:rsid w:val="004563D7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5A5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0C0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2BA5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6308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1310"/>
    <w:rsid w:val="00B15219"/>
    <w:rsid w:val="00B15FD3"/>
    <w:rsid w:val="00B34079"/>
    <w:rsid w:val="00B655DD"/>
    <w:rsid w:val="00B8005E"/>
    <w:rsid w:val="00B877F9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0348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76F2A"/>
  <w15:chartTrackingRefBased/>
  <w15:docId w15:val="{4498A140-C14E-4215-8132-660CDA07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2016-07-26T10:32:00Z</cp:lastPrinted>
  <dcterms:created xsi:type="dcterms:W3CDTF">2024-03-26T12:59:00Z</dcterms:created>
  <dcterms:modified xsi:type="dcterms:W3CDTF">2024-03-26T12:59:00Z</dcterms:modified>
</cp:coreProperties>
</file>