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9EF23" w14:textId="26FD662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178018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3DEB25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869FCA3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NAZWA WYKONAWCY:……………………………………………………………………..</w:t>
      </w:r>
    </w:p>
    <w:p w14:paraId="650DB0A9" w14:textId="77777777" w:rsidR="00CD6FCA" w:rsidRPr="00774185" w:rsidRDefault="00CD6FCA" w:rsidP="00CD6FCA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93F2D1E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ADRES:…………………………………………………………………………………………</w:t>
      </w:r>
    </w:p>
    <w:p w14:paraId="67B2BD0D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F0B7DCE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TEL.</w:t>
      </w:r>
      <w:r w:rsidRPr="00774185">
        <w:rPr>
          <w:sz w:val="22"/>
          <w:szCs w:val="22"/>
        </w:rPr>
        <w:t>……………………………………………………………………………………………..</w:t>
      </w:r>
    </w:p>
    <w:p w14:paraId="06E618C3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 xml:space="preserve">FAX </w:t>
      </w:r>
      <w:r w:rsidRPr="00774185">
        <w:rPr>
          <w:sz w:val="22"/>
          <w:szCs w:val="22"/>
        </w:rPr>
        <w:t>…………………………………………………………………………………………….</w:t>
      </w:r>
    </w:p>
    <w:p w14:paraId="4450AAE9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B97DB7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  <w:lang w:val="de-DE"/>
        </w:rPr>
        <w:t xml:space="preserve">NIP…………………………………. </w:t>
      </w:r>
      <w:r w:rsidRPr="00774185">
        <w:rPr>
          <w:sz w:val="22"/>
          <w:szCs w:val="22"/>
        </w:rPr>
        <w:t>REGON:………………………………………………...</w:t>
      </w:r>
    </w:p>
    <w:p w14:paraId="1818C3DA" w14:textId="77777777" w:rsidR="00CD6FCA" w:rsidRPr="00774185" w:rsidRDefault="00CD6FCA" w:rsidP="00CD6FCA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74185">
        <w:rPr>
          <w:sz w:val="22"/>
          <w:szCs w:val="22"/>
        </w:rPr>
        <w:t>BANK/ NR KONTA ……………………</w:t>
      </w:r>
    </w:p>
    <w:p w14:paraId="616D875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D58DE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FB13460" w14:textId="77777777" w:rsidR="00835A0F" w:rsidRPr="00835A0F" w:rsidRDefault="00835A0F" w:rsidP="008D2AB8">
      <w:pPr>
        <w:ind w:right="-110"/>
        <w:rPr>
          <w:b/>
        </w:rPr>
      </w:pPr>
      <w:r w:rsidRPr="00835A0F">
        <w:rPr>
          <w:b/>
        </w:rPr>
        <w:t>Akademia Górniczo - Hutnicza</w:t>
      </w:r>
    </w:p>
    <w:p w14:paraId="2C332AD5" w14:textId="77777777" w:rsidR="00835A0F" w:rsidRPr="00835A0F" w:rsidRDefault="00835A0F" w:rsidP="008D2AB8">
      <w:pPr>
        <w:ind w:right="-110"/>
        <w:rPr>
          <w:b/>
        </w:rPr>
      </w:pPr>
      <w:r w:rsidRPr="00835A0F">
        <w:rPr>
          <w:b/>
        </w:rPr>
        <w:t>im. Stanisława Staszica w Krakowie</w:t>
      </w:r>
    </w:p>
    <w:p w14:paraId="41FEECB2" w14:textId="77777777" w:rsidR="008D2AB8" w:rsidRDefault="00835A0F" w:rsidP="008D2AB8">
      <w:pPr>
        <w:ind w:right="-110"/>
        <w:rPr>
          <w:b/>
        </w:rPr>
      </w:pPr>
      <w:r w:rsidRPr="00835A0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BCB2ECB" w14:textId="77777777" w:rsidR="008D2AB8" w:rsidRDefault="00835A0F" w:rsidP="008D2AB8">
      <w:pPr>
        <w:ind w:right="-110"/>
        <w:rPr>
          <w:b/>
        </w:rPr>
      </w:pPr>
      <w:r w:rsidRPr="00835A0F">
        <w:rPr>
          <w:b/>
        </w:rPr>
        <w:t>Al. Mickiewicza</w:t>
      </w:r>
      <w:r w:rsidR="008D2AB8">
        <w:rPr>
          <w:b/>
        </w:rPr>
        <w:t xml:space="preserve"> </w:t>
      </w:r>
      <w:r w:rsidRPr="00835A0F">
        <w:rPr>
          <w:b/>
        </w:rPr>
        <w:t>30</w:t>
      </w:r>
      <w:r w:rsidR="008D2AB8">
        <w:rPr>
          <w:b/>
        </w:rPr>
        <w:t xml:space="preserve"> </w:t>
      </w:r>
    </w:p>
    <w:p w14:paraId="6CCF228C" w14:textId="77777777" w:rsidR="008D2AB8" w:rsidRDefault="00835A0F" w:rsidP="008D2AB8">
      <w:pPr>
        <w:rPr>
          <w:b/>
        </w:rPr>
      </w:pPr>
      <w:r w:rsidRPr="00835A0F">
        <w:rPr>
          <w:b/>
        </w:rPr>
        <w:t>30-059</w:t>
      </w:r>
      <w:r w:rsidR="008D2AB8">
        <w:rPr>
          <w:b/>
        </w:rPr>
        <w:t xml:space="preserve"> </w:t>
      </w:r>
      <w:r w:rsidRPr="00835A0F">
        <w:rPr>
          <w:b/>
        </w:rPr>
        <w:t>Kraków</w:t>
      </w:r>
      <w:r w:rsidR="008D2AB8">
        <w:rPr>
          <w:b/>
        </w:rPr>
        <w:t xml:space="preserve">,  </w:t>
      </w:r>
    </w:p>
    <w:p w14:paraId="1820379C" w14:textId="09A125D9" w:rsidR="008D2AB8" w:rsidRPr="002F1E76" w:rsidRDefault="00277127" w:rsidP="002F1E76">
      <w:pPr>
        <w:spacing w:before="600" w:line="276" w:lineRule="auto"/>
        <w:rPr>
          <w:rFonts w:ascii="Arial" w:hAnsi="Arial" w:cs="Arial"/>
          <w:b/>
          <w:sz w:val="20"/>
          <w:szCs w:val="20"/>
        </w:rPr>
      </w:pPr>
      <w:r w:rsidRPr="002F1E76">
        <w:rPr>
          <w:sz w:val="20"/>
          <w:szCs w:val="20"/>
        </w:rPr>
        <w:t>P</w:t>
      </w:r>
      <w:r w:rsidR="008D2AB8" w:rsidRPr="002F1E76">
        <w:rPr>
          <w:sz w:val="20"/>
          <w:szCs w:val="20"/>
        </w:rPr>
        <w:t xml:space="preserve">rzystępując do postępowania o udzielenie zamówienia publicznego, którego przedmiotem jest </w:t>
      </w:r>
      <w:bookmarkStart w:id="0" w:name="_Hlk160025292"/>
      <w:r w:rsidRPr="002F1E76">
        <w:rPr>
          <w:sz w:val="20"/>
          <w:szCs w:val="20"/>
        </w:rPr>
        <w:t xml:space="preserve"> </w:t>
      </w:r>
      <w:bookmarkEnd w:id="0"/>
      <w:r w:rsidR="002F1E76" w:rsidRPr="002F1E76">
        <w:rPr>
          <w:b/>
          <w:sz w:val="20"/>
          <w:szCs w:val="20"/>
        </w:rPr>
        <w:t xml:space="preserve">na dostawę materiałów reklamowych dla Wydawnictw   AGH - </w:t>
      </w:r>
      <w:r w:rsidR="002F1E76">
        <w:rPr>
          <w:b/>
          <w:sz w:val="20"/>
          <w:szCs w:val="20"/>
        </w:rPr>
        <w:t xml:space="preserve"> </w:t>
      </w:r>
      <w:r w:rsidR="002F1E76" w:rsidRPr="002F1E76">
        <w:rPr>
          <w:b/>
          <w:sz w:val="20"/>
          <w:szCs w:val="20"/>
        </w:rPr>
        <w:t>DE-dzp.272- 133/24</w:t>
      </w:r>
      <w:r w:rsidR="008D2AB8" w:rsidRPr="002F1E76">
        <w:rPr>
          <w:b/>
          <w:sz w:val="20"/>
          <w:szCs w:val="20"/>
        </w:rPr>
        <w:t xml:space="preserve">, </w:t>
      </w:r>
      <w:r w:rsidR="008D2AB8" w:rsidRPr="002F1E76">
        <w:rPr>
          <w:sz w:val="20"/>
          <w:szCs w:val="20"/>
        </w:rPr>
        <w:t xml:space="preserve">oferuję realizację przedmiotu zamówienia , zgodnie z zasadami określonymi w specyfikacji warunków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2070"/>
        <w:gridCol w:w="850"/>
        <w:gridCol w:w="1418"/>
        <w:gridCol w:w="708"/>
        <w:gridCol w:w="709"/>
        <w:gridCol w:w="1757"/>
      </w:tblGrid>
      <w:tr w:rsidR="009C1900" w:rsidRPr="00774185" w14:paraId="20DDBD43" w14:textId="77777777" w:rsidTr="0027712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E228DB" w14:textId="77777777" w:rsidR="009C1900" w:rsidRPr="00A77BC2" w:rsidRDefault="009C1900" w:rsidP="00B529CB">
            <w:pPr>
              <w:jc w:val="center"/>
              <w:rPr>
                <w:sz w:val="22"/>
                <w:szCs w:val="22"/>
              </w:rPr>
            </w:pPr>
            <w:r w:rsidRPr="00A77BC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4638CC" w14:textId="77777777" w:rsidR="009C1900" w:rsidRPr="00A77BC2" w:rsidRDefault="009C1900" w:rsidP="00B529CB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Nazwa elementu</w:t>
            </w:r>
          </w:p>
          <w:p w14:paraId="4EFD986A" w14:textId="77777777" w:rsidR="009C1900" w:rsidRPr="00A77BC2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CCFE16" w14:textId="77777777" w:rsidR="009C1900" w:rsidRPr="00A77BC2" w:rsidRDefault="009C1900" w:rsidP="00B529CB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Producent/wyrób własny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3C7B31" w14:textId="77777777" w:rsidR="009C1900" w:rsidRPr="00A77BC2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Liczba szt./</w:t>
            </w:r>
          </w:p>
          <w:p w14:paraId="0B4EE18B" w14:textId="77777777" w:rsidR="009C1900" w:rsidRPr="00A77BC2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2F43B2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44F853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Wartość netto</w:t>
            </w:r>
          </w:p>
          <w:p w14:paraId="2CF78150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28A8F7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VAT</w:t>
            </w:r>
          </w:p>
          <w:p w14:paraId="68E6C978" w14:textId="77777777" w:rsidR="009C1900" w:rsidRPr="00774185" w:rsidRDefault="009C1900" w:rsidP="00B529CB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[%]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CBF434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3647982" w14:textId="77777777" w:rsidR="009C1900" w:rsidRPr="00774185" w:rsidRDefault="009C1900" w:rsidP="00B529CB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  <w:p w14:paraId="00964B91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(z doliczonym </w:t>
            </w:r>
            <w:r w:rsidRPr="00774185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C1900" w:rsidRPr="00774185" w14:paraId="5CEFD539" w14:textId="77777777" w:rsidTr="0027712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B28708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F3457D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77BC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BDAD24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A82B06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876336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F60D40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6702D4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E449CA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C1900" w:rsidRPr="00774185" w14:paraId="7DB0EFB4" w14:textId="77777777" w:rsidTr="00277127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3DBDF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F6FF" w14:textId="6F4C2ED9" w:rsidR="009C1900" w:rsidRPr="00774185" w:rsidRDefault="002F1E76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Kubek ceramiczny 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4737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ED3C2" w14:textId="2CB475B2" w:rsidR="009C1900" w:rsidRPr="00774185" w:rsidRDefault="00893464" w:rsidP="006D69CA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2F1E76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9DF4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89BB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E6C0F2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84E0F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  <w:p w14:paraId="76B7A139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4C07A2B3" w14:textId="77777777" w:rsidTr="0027712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8D118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2D36" w14:textId="6E098B6E" w:rsidR="009C1900" w:rsidRPr="00774185" w:rsidRDefault="002F1E76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Torba bawełniana </w:t>
            </w:r>
            <w:r w:rsidR="00277127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1987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30A0" w14:textId="783D8F62" w:rsidR="009C1900" w:rsidRPr="00774185" w:rsidRDefault="002F1E76" w:rsidP="006D69CA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893464">
              <w:rPr>
                <w:rFonts w:ascii="Calibri" w:hAnsi="Calibri"/>
                <w:color w:val="000000"/>
                <w:sz w:val="22"/>
                <w:szCs w:val="22"/>
              </w:rPr>
              <w:t>00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4922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837A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05CF57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F0054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2F1E76" w:rsidRPr="00774185" w14:paraId="70A29B55" w14:textId="77777777" w:rsidTr="0027712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B7FA6D" w14:textId="292DFFA5" w:rsidR="002F1E76" w:rsidRPr="00774185" w:rsidRDefault="002F1E76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0170" w14:textId="13720A45" w:rsidR="002F1E76" w:rsidRDefault="002F1E76" w:rsidP="00B529C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Długopis reklamowy 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F75D" w14:textId="77777777" w:rsidR="002F1E76" w:rsidRPr="00774185" w:rsidRDefault="002F1E76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5DD0" w14:textId="03070598" w:rsidR="002F1E76" w:rsidRDefault="002F1E76" w:rsidP="006D69C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C2CB" w14:textId="77777777" w:rsidR="002F1E76" w:rsidRPr="00774185" w:rsidRDefault="002F1E76" w:rsidP="00B529CB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8B22" w14:textId="77777777" w:rsidR="002F1E76" w:rsidRPr="00774185" w:rsidRDefault="002F1E76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6E89B1" w14:textId="77777777" w:rsidR="002F1E76" w:rsidRPr="00774185" w:rsidRDefault="002F1E76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A52C56" w14:textId="77777777" w:rsidR="002F1E76" w:rsidRPr="00774185" w:rsidRDefault="002F1E76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2F1E76" w:rsidRPr="00774185" w14:paraId="17777A10" w14:textId="77777777" w:rsidTr="0027712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6234FC" w14:textId="5D92770D" w:rsidR="002F1E76" w:rsidRDefault="002F1E76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7732" w14:textId="3112B8B5" w:rsidR="002F1E76" w:rsidRDefault="002F1E76" w:rsidP="00B529C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Chusta wielofunkcyjna (komin)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buff</w:t>
            </w:r>
            <w:proofErr w:type="spellEnd"/>
          </w:p>
        </w:tc>
        <w:tc>
          <w:tcPr>
            <w:tcW w:w="20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963A" w14:textId="77777777" w:rsidR="002F1E76" w:rsidRPr="00774185" w:rsidRDefault="002F1E76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F979" w14:textId="1591E46A" w:rsidR="002F1E76" w:rsidRDefault="002F1E76" w:rsidP="006D69C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7EF5" w14:textId="77777777" w:rsidR="002F1E76" w:rsidRPr="00774185" w:rsidRDefault="002F1E76" w:rsidP="00B529CB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5B57" w14:textId="77777777" w:rsidR="002F1E76" w:rsidRPr="00774185" w:rsidRDefault="002F1E76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99E661" w14:textId="77777777" w:rsidR="002F1E76" w:rsidRPr="00774185" w:rsidRDefault="002F1E76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2805E9" w14:textId="77777777" w:rsidR="002F1E76" w:rsidRPr="00774185" w:rsidRDefault="002F1E76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2F1E76" w:rsidRPr="00774185" w14:paraId="6751C63B" w14:textId="77777777" w:rsidTr="0027712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E19983" w14:textId="472EC078" w:rsidR="002F1E76" w:rsidRDefault="002F1E76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32C0" w14:textId="495D4A16" w:rsidR="002F1E76" w:rsidRDefault="002F1E76" w:rsidP="00B529C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Plecakoworek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A268" w14:textId="77777777" w:rsidR="002F1E76" w:rsidRPr="00774185" w:rsidRDefault="002F1E76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1B2A" w14:textId="2D4947EC" w:rsidR="002F1E76" w:rsidRDefault="002F1E76" w:rsidP="006D69C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FA9D" w14:textId="77777777" w:rsidR="002F1E76" w:rsidRPr="00774185" w:rsidRDefault="002F1E76" w:rsidP="00B529CB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54F8" w14:textId="77777777" w:rsidR="002F1E76" w:rsidRPr="00774185" w:rsidRDefault="002F1E76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DA7234" w14:textId="77777777" w:rsidR="002F1E76" w:rsidRPr="00774185" w:rsidRDefault="002F1E76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5C1301" w14:textId="77777777" w:rsidR="002F1E76" w:rsidRPr="00774185" w:rsidRDefault="002F1E76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5783BAD0" w14:textId="77777777" w:rsidTr="00277127">
        <w:trPr>
          <w:trHeight w:val="163"/>
        </w:trPr>
        <w:tc>
          <w:tcPr>
            <w:tcW w:w="680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33C2E1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  <w:p w14:paraId="2FC81279" w14:textId="77777777" w:rsidR="009C1900" w:rsidRPr="00774185" w:rsidRDefault="009C1900" w:rsidP="00B529C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RAZEM:</w:t>
            </w:r>
          </w:p>
          <w:p w14:paraId="2979729E" w14:textId="77777777" w:rsidR="009C1900" w:rsidRDefault="009C1900" w:rsidP="00B529CB">
            <w:pPr>
              <w:ind w:right="425"/>
              <w:jc w:val="right"/>
              <w:rPr>
                <w:sz w:val="22"/>
                <w:szCs w:val="22"/>
              </w:rPr>
            </w:pPr>
          </w:p>
          <w:p w14:paraId="332ED5E4" w14:textId="77777777" w:rsidR="009C1900" w:rsidRPr="00774185" w:rsidRDefault="009C1900" w:rsidP="00B529C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520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E804AE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083FC9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19D4FA2E" w14:textId="77777777" w:rsidTr="00277127">
        <w:trPr>
          <w:trHeight w:val="163"/>
        </w:trPr>
        <w:tc>
          <w:tcPr>
            <w:tcW w:w="680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2B1A0" w14:textId="77777777" w:rsidR="009C1900" w:rsidRPr="00774185" w:rsidRDefault="009C1900" w:rsidP="00B529CB">
            <w:pPr>
              <w:rPr>
                <w:i/>
                <w:iCs/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lastRenderedPageBreak/>
              <w:t>Cena netto za całość zamówienia /słownie: ……………………………………………………………/</w:t>
            </w:r>
          </w:p>
          <w:p w14:paraId="43853C76" w14:textId="77777777" w:rsidR="009C1900" w:rsidRPr="00774185" w:rsidRDefault="009C1900" w:rsidP="00B529CB">
            <w:pPr>
              <w:rPr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6616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F2576D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10A6A0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5EA4906" w14:textId="77777777" w:rsidR="00A37EB1" w:rsidRDefault="00A37EB1" w:rsidP="00A37EB1">
      <w:pPr>
        <w:widowControl w:val="0"/>
        <w:ind w:right="1"/>
        <w:jc w:val="both"/>
      </w:pPr>
    </w:p>
    <w:p w14:paraId="241EDC7D" w14:textId="13AB9124" w:rsidR="000D001B" w:rsidRDefault="000D001B" w:rsidP="00B72193">
      <w:pPr>
        <w:widowControl w:val="0"/>
        <w:spacing w:line="360" w:lineRule="auto"/>
        <w:ind w:right="1"/>
        <w:rPr>
          <w:i/>
          <w:sz w:val="22"/>
          <w:szCs w:val="22"/>
        </w:rPr>
      </w:pPr>
      <w:r w:rsidRPr="00774185">
        <w:rPr>
          <w:b/>
          <w:sz w:val="22"/>
          <w:szCs w:val="22"/>
        </w:rPr>
        <w:t xml:space="preserve">Termin realizacji umowy: </w:t>
      </w:r>
      <w:r w:rsidRPr="00B93724">
        <w:rPr>
          <w:b/>
          <w:bCs/>
          <w:sz w:val="22"/>
          <w:szCs w:val="22"/>
        </w:rPr>
        <w:t xml:space="preserve">…………… </w:t>
      </w:r>
      <w:r w:rsidR="00B72193" w:rsidRPr="00B72193">
        <w:rPr>
          <w:b/>
          <w:bCs/>
          <w:sz w:val="22"/>
          <w:szCs w:val="22"/>
        </w:rPr>
        <w:t>dni roboczych od zaakceptowania przez Zamawiającego projektu zadruku</w:t>
      </w:r>
      <w:r w:rsidR="00164BBF">
        <w:rPr>
          <w:b/>
          <w:bCs/>
          <w:sz w:val="22"/>
          <w:szCs w:val="22"/>
        </w:rPr>
        <w:t xml:space="preserve">. </w:t>
      </w:r>
      <w:r w:rsidRPr="00774185">
        <w:rPr>
          <w:sz w:val="22"/>
          <w:szCs w:val="22"/>
          <w:highlight w:val="yellow"/>
        </w:rPr>
        <w:t>(</w:t>
      </w:r>
      <w:r w:rsidRPr="00774185">
        <w:rPr>
          <w:i/>
          <w:sz w:val="22"/>
          <w:szCs w:val="22"/>
          <w:highlight w:val="yellow"/>
        </w:rPr>
        <w:t>kryterium oceny ofert)</w:t>
      </w:r>
    </w:p>
    <w:p w14:paraId="3926B8C4" w14:textId="77777777" w:rsidR="00130CF5" w:rsidRPr="00774185" w:rsidRDefault="00130CF5" w:rsidP="00130CF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7418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74185">
        <w:rPr>
          <w:b/>
          <w:sz w:val="22"/>
          <w:szCs w:val="22"/>
        </w:rPr>
        <w:t xml:space="preserve"> TAK/NIE</w:t>
      </w:r>
    </w:p>
    <w:p w14:paraId="55EBA45B" w14:textId="77777777" w:rsidR="00D308D8" w:rsidRDefault="00D308D8" w:rsidP="00D308D8">
      <w:pPr>
        <w:tabs>
          <w:tab w:val="left" w:pos="426"/>
        </w:tabs>
        <w:spacing w:after="120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C0D2175" w14:textId="77777777" w:rsidR="00D308D8" w:rsidRDefault="00D308D8" w:rsidP="00D308D8">
      <w:pPr>
        <w:jc w:val="both"/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EC95CA6" w14:textId="77777777" w:rsidR="00D308D8" w:rsidRDefault="00D308D8" w:rsidP="00D308D8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DF4094B" w14:textId="77777777" w:rsidR="00D308D8" w:rsidRDefault="00D308D8" w:rsidP="00D308D8">
      <w:pPr>
        <w:numPr>
          <w:ilvl w:val="0"/>
          <w:numId w:val="10"/>
        </w:numPr>
        <w:autoSpaceDN w:val="0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6157CE8" w14:textId="77777777" w:rsidR="00D308D8" w:rsidRDefault="00D308D8" w:rsidP="00D308D8">
      <w:pPr>
        <w:numPr>
          <w:ilvl w:val="0"/>
          <w:numId w:val="10"/>
        </w:numPr>
        <w:autoSpaceDN w:val="0"/>
        <w:jc w:val="both"/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1659118" w14:textId="77777777" w:rsidR="00D308D8" w:rsidRDefault="00D308D8" w:rsidP="00D308D8">
      <w:pPr>
        <w:numPr>
          <w:ilvl w:val="0"/>
          <w:numId w:val="10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07C2421" w14:textId="77777777" w:rsidR="00D308D8" w:rsidRDefault="00D308D8" w:rsidP="00D308D8">
      <w:pPr>
        <w:numPr>
          <w:ilvl w:val="0"/>
          <w:numId w:val="10"/>
        </w:num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582DABB" w14:textId="77777777" w:rsidR="00D308D8" w:rsidRDefault="00D308D8" w:rsidP="00D308D8">
      <w:pPr>
        <w:numPr>
          <w:ilvl w:val="0"/>
          <w:numId w:val="10"/>
        </w:num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80E227C" w14:textId="77777777" w:rsidR="00D308D8" w:rsidRDefault="00D308D8" w:rsidP="00D308D8">
      <w:pPr>
        <w:numPr>
          <w:ilvl w:val="0"/>
          <w:numId w:val="10"/>
        </w:numPr>
        <w:autoSpaceDN w:val="0"/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6149"/>
        <w:gridCol w:w="3145"/>
      </w:tblGrid>
      <w:tr w:rsidR="00D308D8" w14:paraId="105CA80F" w14:textId="77777777" w:rsidTr="00D308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DADEA" w14:textId="77777777" w:rsidR="00D308D8" w:rsidRDefault="00D308D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5ACB1" w14:textId="77777777" w:rsidR="00D308D8" w:rsidRDefault="00D308D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68EF578" w14:textId="77777777" w:rsidR="00D308D8" w:rsidRDefault="00D308D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BB71E" w14:textId="77777777" w:rsidR="00D308D8" w:rsidRDefault="00D308D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308D8" w14:paraId="4B23BEE0" w14:textId="77777777" w:rsidTr="00D308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7F6BA" w14:textId="77777777" w:rsidR="00D308D8" w:rsidRDefault="00D308D8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2F03" w14:textId="77777777" w:rsidR="00D308D8" w:rsidRDefault="00D308D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6015" w14:textId="77777777" w:rsidR="00D308D8" w:rsidRDefault="00D308D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D308D8" w14:paraId="0F391229" w14:textId="77777777" w:rsidTr="00D308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E6886" w14:textId="77777777" w:rsidR="00D308D8" w:rsidRDefault="00D308D8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CABA9" w14:textId="77777777" w:rsidR="00D308D8" w:rsidRDefault="00D308D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210BE" w14:textId="77777777" w:rsidR="00D308D8" w:rsidRDefault="00D308D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14:paraId="589D6E45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42A1AE8F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0C658D82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256CEB76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19BB92BF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390794F9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3AD89EDE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5437164A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387418CA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1B7A5DCB" w14:textId="605F05F3" w:rsidR="00D308D8" w:rsidRDefault="00D308D8" w:rsidP="00D308D8">
      <w:pPr>
        <w:numPr>
          <w:ilvl w:val="0"/>
          <w:numId w:val="6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06CF419" w14:textId="77777777" w:rsidR="00D308D8" w:rsidRDefault="00D308D8" w:rsidP="00D308D8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EDD3FE2" w14:textId="77777777" w:rsidR="00D308D8" w:rsidRDefault="00D308D8" w:rsidP="00D308D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78E88655" w14:textId="77777777" w:rsidR="00D308D8" w:rsidRDefault="00D308D8" w:rsidP="00D308D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B7664CA" w14:textId="77777777" w:rsidR="00D308D8" w:rsidRDefault="00D308D8" w:rsidP="00D308D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805613D" w14:textId="77777777" w:rsidR="00D308D8" w:rsidRDefault="00D308D8" w:rsidP="00D308D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170426A" w14:textId="77777777" w:rsidR="00D308D8" w:rsidRDefault="00D308D8" w:rsidP="00D308D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B0D3DF" w14:textId="77777777" w:rsidR="00D308D8" w:rsidRDefault="00D308D8" w:rsidP="00D308D8">
      <w:pPr>
        <w:numPr>
          <w:ilvl w:val="0"/>
          <w:numId w:val="6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CBCD30C" w14:textId="77777777" w:rsidR="00D308D8" w:rsidRDefault="00D308D8" w:rsidP="00D308D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2F966AC" w14:textId="77777777" w:rsidR="00D308D8" w:rsidRDefault="00D308D8" w:rsidP="00D308D8">
      <w:pPr>
        <w:numPr>
          <w:ilvl w:val="0"/>
          <w:numId w:val="6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4E4C33A" w14:textId="77777777" w:rsidR="00D308D8" w:rsidRDefault="00D308D8" w:rsidP="00D308D8">
      <w:pPr>
        <w:numPr>
          <w:ilvl w:val="1"/>
          <w:numId w:val="7"/>
        </w:numPr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72273BF" w14:textId="77777777" w:rsidR="00D308D8" w:rsidRDefault="00D308D8" w:rsidP="00D308D8">
      <w:pPr>
        <w:numPr>
          <w:ilvl w:val="1"/>
          <w:numId w:val="8"/>
        </w:numPr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FBF1A8A" w14:textId="77777777" w:rsidR="00D308D8" w:rsidRDefault="00D308D8" w:rsidP="00D308D8">
      <w:pPr>
        <w:numPr>
          <w:ilvl w:val="1"/>
          <w:numId w:val="8"/>
        </w:numPr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169E3CC" w14:textId="77777777" w:rsidR="00D308D8" w:rsidRDefault="00D308D8" w:rsidP="00D308D8">
      <w:pPr>
        <w:jc w:val="both"/>
        <w:rPr>
          <w:sz w:val="18"/>
          <w:szCs w:val="18"/>
        </w:rPr>
      </w:pPr>
    </w:p>
    <w:p w14:paraId="5654BD69" w14:textId="77777777" w:rsidR="00D308D8" w:rsidRDefault="00D308D8" w:rsidP="00D308D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14:paraId="0BF336BF" w14:textId="77777777" w:rsidR="00D308D8" w:rsidRDefault="00D308D8" w:rsidP="00D308D8">
      <w:pPr>
        <w:spacing w:line="360" w:lineRule="auto"/>
        <w:jc w:val="both"/>
        <w:rPr>
          <w:sz w:val="18"/>
          <w:szCs w:val="18"/>
        </w:rPr>
      </w:pPr>
    </w:p>
    <w:p w14:paraId="0C87F4E9" w14:textId="77777777" w:rsidR="00D308D8" w:rsidRDefault="00D308D8" w:rsidP="00D308D8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56CB58F9" w14:textId="77777777" w:rsidR="00D308D8" w:rsidRDefault="00D308D8" w:rsidP="00D308D8">
      <w:pPr>
        <w:tabs>
          <w:tab w:val="left" w:pos="5040"/>
        </w:tabs>
        <w:ind w:left="708"/>
      </w:pPr>
      <w:r>
        <w:tab/>
      </w:r>
      <w:r>
        <w:rPr>
          <w:sz w:val="20"/>
          <w:szCs w:val="20"/>
        </w:rPr>
        <w:t>podpis osoby/osób upoważnionej/upoważnionych</w:t>
      </w:r>
    </w:p>
    <w:p w14:paraId="5221297D" w14:textId="77777777" w:rsidR="00D308D8" w:rsidRDefault="00D308D8" w:rsidP="00D308D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5D4182DD" w14:textId="77777777" w:rsidR="00D308D8" w:rsidRDefault="00D308D8" w:rsidP="00D308D8">
      <w:pPr>
        <w:tabs>
          <w:tab w:val="left" w:pos="540"/>
          <w:tab w:val="left" w:pos="780"/>
        </w:tabs>
        <w:spacing w:after="200" w:line="276" w:lineRule="auto"/>
        <w:jc w:val="both"/>
        <w:rPr>
          <w:rFonts w:eastAsia="Calibri"/>
          <w:b/>
          <w:sz w:val="20"/>
          <w:szCs w:val="20"/>
          <w:shd w:val="clear" w:color="auto" w:fill="FFFF00"/>
          <w:lang w:eastAsia="zh-CN"/>
        </w:rPr>
      </w:pPr>
    </w:p>
    <w:p w14:paraId="35464C0D" w14:textId="77777777" w:rsidR="00D308D8" w:rsidRDefault="00D308D8" w:rsidP="00D308D8">
      <w:pPr>
        <w:tabs>
          <w:tab w:val="left" w:pos="540"/>
          <w:tab w:val="left" w:pos="780"/>
        </w:tabs>
        <w:spacing w:after="200" w:line="276" w:lineRule="auto"/>
        <w:jc w:val="both"/>
        <w:rPr>
          <w:rFonts w:eastAsia="Calibri"/>
          <w:b/>
          <w:sz w:val="20"/>
          <w:szCs w:val="20"/>
          <w:shd w:val="clear" w:color="auto" w:fill="FFFF00"/>
          <w:lang w:eastAsia="zh-CN"/>
        </w:rPr>
      </w:pPr>
    </w:p>
    <w:p w14:paraId="64E05A8C" w14:textId="77777777" w:rsidR="00D308D8" w:rsidRDefault="00D308D8" w:rsidP="00D308D8">
      <w:pPr>
        <w:tabs>
          <w:tab w:val="left" w:pos="540"/>
          <w:tab w:val="left" w:pos="780"/>
        </w:tabs>
        <w:spacing w:after="200" w:line="276" w:lineRule="auto"/>
        <w:jc w:val="both"/>
        <w:rPr>
          <w:rFonts w:eastAsia="Calibri"/>
          <w:b/>
          <w:sz w:val="20"/>
          <w:szCs w:val="20"/>
          <w:shd w:val="clear" w:color="auto" w:fill="FFFF00"/>
          <w:lang w:eastAsia="zh-CN"/>
        </w:rPr>
      </w:pPr>
    </w:p>
    <w:p w14:paraId="0DFEA62C" w14:textId="77777777" w:rsidR="00D308D8" w:rsidRDefault="00D308D8" w:rsidP="00D308D8">
      <w:pPr>
        <w:tabs>
          <w:tab w:val="left" w:pos="540"/>
          <w:tab w:val="left" w:pos="780"/>
        </w:tabs>
        <w:spacing w:after="200" w:line="276" w:lineRule="auto"/>
        <w:jc w:val="both"/>
      </w:pPr>
      <w:r>
        <w:rPr>
          <w:rFonts w:eastAsia="Calibri"/>
          <w:b/>
          <w:sz w:val="20"/>
          <w:szCs w:val="20"/>
          <w:shd w:val="clear" w:color="auto" w:fill="FFFF00"/>
          <w:lang w:eastAsia="zh-CN"/>
        </w:rPr>
        <w:t>Oferta</w:t>
      </w:r>
      <w:r>
        <w:rPr>
          <w:rFonts w:eastAsia="Calibri"/>
          <w:sz w:val="20"/>
          <w:szCs w:val="20"/>
          <w:shd w:val="clear" w:color="auto" w:fill="FFFF00"/>
          <w:lang w:eastAsia="zh-CN"/>
        </w:rPr>
        <w:t xml:space="preserve"> </w:t>
      </w:r>
      <w:r>
        <w:rPr>
          <w:rFonts w:eastAsia="Calibri"/>
          <w:b/>
          <w:sz w:val="20"/>
          <w:szCs w:val="20"/>
          <w:shd w:val="clear" w:color="auto" w:fill="FFFF00"/>
          <w:lang w:eastAsia="zh-CN"/>
        </w:rPr>
        <w:t>powinna</w:t>
      </w:r>
      <w:r>
        <w:rPr>
          <w:rFonts w:eastAsia="Calibri"/>
          <w:sz w:val="20"/>
          <w:szCs w:val="20"/>
          <w:shd w:val="clear" w:color="auto" w:fill="FFFF00"/>
          <w:lang w:eastAsia="zh-CN"/>
        </w:rPr>
        <w:t xml:space="preserve"> </w:t>
      </w:r>
      <w:r>
        <w:rPr>
          <w:rFonts w:eastAsia="Calibri"/>
          <w:b/>
          <w:sz w:val="20"/>
          <w:szCs w:val="20"/>
          <w:shd w:val="clear" w:color="auto" w:fill="FFFF00"/>
          <w:lang w:eastAsia="zh-CN"/>
        </w:rPr>
        <w:t>być sporządzona</w:t>
      </w:r>
      <w:r>
        <w:rPr>
          <w:rFonts w:eastAsia="Calibri"/>
          <w:sz w:val="20"/>
          <w:szCs w:val="20"/>
          <w:shd w:val="clear" w:color="auto" w:fill="FFFF00"/>
          <w:lang w:eastAsia="zh-CN"/>
        </w:rPr>
        <w:t xml:space="preserve"> </w:t>
      </w:r>
      <w:r>
        <w:rPr>
          <w:rFonts w:eastAsia="Calibri"/>
          <w:b/>
          <w:sz w:val="20"/>
          <w:szCs w:val="20"/>
          <w:shd w:val="clear" w:color="auto" w:fill="FFFF0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shd w:val="clear" w:color="auto" w:fill="FFFF00"/>
          <w:lang w:eastAsia="zh-CN"/>
        </w:rPr>
        <w:t>.</w:t>
      </w:r>
    </w:p>
    <w:p w14:paraId="23F7683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7C0051" w14:textId="77777777" w:rsidR="00D23FB1" w:rsidRDefault="00D23FB1">
      <w:r>
        <w:separator/>
      </w:r>
    </w:p>
  </w:endnote>
  <w:endnote w:type="continuationSeparator" w:id="0">
    <w:p w14:paraId="7A83AE0C" w14:textId="77777777" w:rsidR="00D23FB1" w:rsidRDefault="00D23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5FE6E" w14:textId="77777777" w:rsidR="00835A0F" w:rsidRDefault="00835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32D4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2E9F9" w14:textId="77777777" w:rsidR="00835A0F" w:rsidRDefault="00835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813E96" w14:textId="77777777" w:rsidR="00D23FB1" w:rsidRDefault="00D23FB1">
      <w:r>
        <w:separator/>
      </w:r>
    </w:p>
  </w:footnote>
  <w:footnote w:type="continuationSeparator" w:id="0">
    <w:p w14:paraId="089BC39A" w14:textId="77777777" w:rsidR="00D23FB1" w:rsidRDefault="00D23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BCD36" w14:textId="77777777" w:rsidR="00835A0F" w:rsidRDefault="00835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2196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B4C1" w14:textId="77777777" w:rsidR="00835A0F" w:rsidRDefault="00835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71093"/>
    <w:multiLevelType w:val="multilevel"/>
    <w:tmpl w:val="FAFAF5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2D2D75"/>
    <w:multiLevelType w:val="hybridMultilevel"/>
    <w:tmpl w:val="1520E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4184F"/>
    <w:multiLevelType w:val="multilevel"/>
    <w:tmpl w:val="7A58DD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450780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41814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0020895">
    <w:abstractNumId w:val="1"/>
  </w:num>
  <w:num w:numId="4" w16cid:durableId="1991784538">
    <w:abstractNumId w:val="3"/>
  </w:num>
  <w:num w:numId="5" w16cid:durableId="25327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05416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54051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87036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2632056">
    <w:abstractNumId w:val="2"/>
  </w:num>
  <w:num w:numId="10" w16cid:durableId="15215064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713"/>
    <w:rsid w:val="0001035B"/>
    <w:rsid w:val="00012286"/>
    <w:rsid w:val="000704FC"/>
    <w:rsid w:val="00071CCC"/>
    <w:rsid w:val="000B731D"/>
    <w:rsid w:val="000D001B"/>
    <w:rsid w:val="000D6134"/>
    <w:rsid w:val="000E09C7"/>
    <w:rsid w:val="000F6589"/>
    <w:rsid w:val="00106636"/>
    <w:rsid w:val="001150EE"/>
    <w:rsid w:val="00116EC6"/>
    <w:rsid w:val="00130CF5"/>
    <w:rsid w:val="001409AD"/>
    <w:rsid w:val="001605EC"/>
    <w:rsid w:val="00164BBF"/>
    <w:rsid w:val="001801DD"/>
    <w:rsid w:val="00197CA5"/>
    <w:rsid w:val="001D4612"/>
    <w:rsid w:val="00207E98"/>
    <w:rsid w:val="002723B0"/>
    <w:rsid w:val="00277127"/>
    <w:rsid w:val="00285BF5"/>
    <w:rsid w:val="002F1E76"/>
    <w:rsid w:val="00315A4A"/>
    <w:rsid w:val="00327981"/>
    <w:rsid w:val="00331C9C"/>
    <w:rsid w:val="004B7300"/>
    <w:rsid w:val="004C6753"/>
    <w:rsid w:val="00521129"/>
    <w:rsid w:val="00595C87"/>
    <w:rsid w:val="005D2C65"/>
    <w:rsid w:val="005E5A43"/>
    <w:rsid w:val="005E6D94"/>
    <w:rsid w:val="0063384F"/>
    <w:rsid w:val="006343D3"/>
    <w:rsid w:val="00643C6F"/>
    <w:rsid w:val="00646202"/>
    <w:rsid w:val="0065290F"/>
    <w:rsid w:val="006815F6"/>
    <w:rsid w:val="006D69CA"/>
    <w:rsid w:val="007748F0"/>
    <w:rsid w:val="007A4321"/>
    <w:rsid w:val="008305F4"/>
    <w:rsid w:val="00833933"/>
    <w:rsid w:val="00835A0F"/>
    <w:rsid w:val="00853083"/>
    <w:rsid w:val="00855C12"/>
    <w:rsid w:val="00893464"/>
    <w:rsid w:val="008B2F0C"/>
    <w:rsid w:val="008B4928"/>
    <w:rsid w:val="008D2AB8"/>
    <w:rsid w:val="008F1C66"/>
    <w:rsid w:val="00910452"/>
    <w:rsid w:val="00970FE4"/>
    <w:rsid w:val="009C1900"/>
    <w:rsid w:val="00A0022B"/>
    <w:rsid w:val="00A346FE"/>
    <w:rsid w:val="00A37EB1"/>
    <w:rsid w:val="00A47B4D"/>
    <w:rsid w:val="00A83018"/>
    <w:rsid w:val="00B11713"/>
    <w:rsid w:val="00B55654"/>
    <w:rsid w:val="00B72193"/>
    <w:rsid w:val="00B774DC"/>
    <w:rsid w:val="00C969A6"/>
    <w:rsid w:val="00CA7D36"/>
    <w:rsid w:val="00CD6FCA"/>
    <w:rsid w:val="00D0179A"/>
    <w:rsid w:val="00D026AF"/>
    <w:rsid w:val="00D23FB1"/>
    <w:rsid w:val="00D24208"/>
    <w:rsid w:val="00D308D8"/>
    <w:rsid w:val="00D60C38"/>
    <w:rsid w:val="00D66893"/>
    <w:rsid w:val="00D90ACB"/>
    <w:rsid w:val="00DC1500"/>
    <w:rsid w:val="00E44371"/>
    <w:rsid w:val="00E62479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8EE45"/>
  <w15:chartTrackingRefBased/>
  <w15:docId w15:val="{59A3C955-3641-443E-8879-43EB4E594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2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608</Words>
  <Characters>4755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2024-04-03T08:14:00Z</cp:lastPrinted>
  <dcterms:created xsi:type="dcterms:W3CDTF">2024-04-03T08:14:00Z</dcterms:created>
  <dcterms:modified xsi:type="dcterms:W3CDTF">2024-04-03T08:14:00Z</dcterms:modified>
</cp:coreProperties>
</file>