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718CBB" w14:textId="573FBCFD" w:rsidR="00D665F5" w:rsidRPr="002E7AF0" w:rsidRDefault="008B77C9" w:rsidP="002E7AF0">
      <w:pPr>
        <w:spacing w:after="240"/>
        <w:jc w:val="right"/>
      </w:pPr>
      <w:r w:rsidRPr="002E7AF0">
        <w:t>Kraków</w:t>
      </w:r>
      <w:r w:rsidR="00D665F5" w:rsidRPr="002E7AF0">
        <w:t xml:space="preserve"> dnia: </w:t>
      </w:r>
      <w:r w:rsidRPr="002E7AF0">
        <w:t>2024-04-04</w:t>
      </w:r>
    </w:p>
    <w:p w14:paraId="6730CC68" w14:textId="77777777" w:rsidR="008B77C9" w:rsidRPr="002E7AF0" w:rsidRDefault="008B77C9" w:rsidP="00577BC6">
      <w:pPr>
        <w:spacing w:after="40"/>
        <w:rPr>
          <w:b/>
          <w:bCs/>
        </w:rPr>
      </w:pPr>
      <w:r w:rsidRPr="002E7AF0">
        <w:rPr>
          <w:b/>
          <w:bCs/>
        </w:rPr>
        <w:t>Akademia Górniczo - Hutnicza</w:t>
      </w:r>
    </w:p>
    <w:p w14:paraId="561E8FE4" w14:textId="77777777" w:rsidR="008B77C9" w:rsidRPr="002E7AF0" w:rsidRDefault="008B77C9" w:rsidP="00577BC6">
      <w:pPr>
        <w:spacing w:after="40"/>
        <w:rPr>
          <w:b/>
          <w:bCs/>
        </w:rPr>
      </w:pPr>
      <w:r w:rsidRPr="002E7AF0">
        <w:rPr>
          <w:b/>
          <w:bCs/>
        </w:rPr>
        <w:t>im. Stanisława Staszica w Krakowie</w:t>
      </w:r>
    </w:p>
    <w:p w14:paraId="6D82FD0F" w14:textId="77777777" w:rsidR="00D665F5" w:rsidRPr="002E7AF0" w:rsidRDefault="008B77C9" w:rsidP="00577BC6">
      <w:pPr>
        <w:spacing w:after="40"/>
        <w:rPr>
          <w:b/>
          <w:bCs/>
        </w:rPr>
      </w:pPr>
      <w:r w:rsidRPr="002E7AF0">
        <w:rPr>
          <w:b/>
          <w:bCs/>
        </w:rPr>
        <w:t>Dział Zamówień Publicznych</w:t>
      </w:r>
    </w:p>
    <w:p w14:paraId="5533237B" w14:textId="77777777" w:rsidR="00D665F5" w:rsidRPr="002E7AF0" w:rsidRDefault="008B77C9" w:rsidP="00D665F5">
      <w:r w:rsidRPr="002E7AF0">
        <w:t>Al. Mickiewicza</w:t>
      </w:r>
      <w:r w:rsidR="00D665F5" w:rsidRPr="002E7AF0">
        <w:t xml:space="preserve"> </w:t>
      </w:r>
      <w:r w:rsidRPr="002E7AF0">
        <w:t>30</w:t>
      </w:r>
    </w:p>
    <w:p w14:paraId="25E5096A" w14:textId="77777777" w:rsidR="00D665F5" w:rsidRPr="002E7AF0" w:rsidRDefault="008B77C9" w:rsidP="00D665F5">
      <w:r w:rsidRPr="002E7AF0">
        <w:t>30-059</w:t>
      </w:r>
      <w:r w:rsidR="00D665F5" w:rsidRPr="002E7AF0">
        <w:t xml:space="preserve"> </w:t>
      </w:r>
      <w:r w:rsidRPr="002E7AF0">
        <w:t>Kraków</w:t>
      </w:r>
    </w:p>
    <w:p w14:paraId="7AC574E7" w14:textId="77777777" w:rsidR="00716305" w:rsidRPr="002E7AF0" w:rsidRDefault="00716305" w:rsidP="00D665F5"/>
    <w:p w14:paraId="5EA6F847" w14:textId="77777777" w:rsidR="00A80738" w:rsidRPr="002E7AF0" w:rsidRDefault="00D665F5" w:rsidP="00D665F5">
      <w:pPr>
        <w:pStyle w:val="Nagwek"/>
        <w:tabs>
          <w:tab w:val="clear" w:pos="4536"/>
        </w:tabs>
      </w:pPr>
      <w:r w:rsidRPr="002E7AF0">
        <w:t>Znak sprawy:</w:t>
      </w:r>
      <w:r w:rsidRPr="002E7AF0">
        <w:rPr>
          <w:b/>
        </w:rPr>
        <w:t xml:space="preserve"> </w:t>
      </w:r>
      <w:r w:rsidR="008B77C9" w:rsidRPr="002E7AF0">
        <w:rPr>
          <w:b/>
        </w:rPr>
        <w:t>DE-dzp.272-98/24</w:t>
      </w:r>
      <w:r w:rsidR="00A80738" w:rsidRPr="002E7AF0">
        <w:tab/>
        <w:t xml:space="preserve"> </w:t>
      </w:r>
    </w:p>
    <w:p w14:paraId="468FB4A7" w14:textId="77777777" w:rsidR="00A80738" w:rsidRPr="002E7AF0" w:rsidRDefault="00A80738" w:rsidP="00A80738">
      <w:pPr>
        <w:pStyle w:val="Nagwek"/>
        <w:tabs>
          <w:tab w:val="clear" w:pos="4536"/>
          <w:tab w:val="clear" w:pos="9072"/>
        </w:tabs>
      </w:pPr>
    </w:p>
    <w:p w14:paraId="121243FC" w14:textId="77777777" w:rsidR="00A80738" w:rsidRPr="002E7AF0" w:rsidRDefault="00A80738" w:rsidP="00A80738">
      <w:pPr>
        <w:pStyle w:val="Nagwek"/>
        <w:tabs>
          <w:tab w:val="clear" w:pos="4536"/>
          <w:tab w:val="clear" w:pos="9072"/>
        </w:tabs>
      </w:pPr>
    </w:p>
    <w:p w14:paraId="61C6E1CD" w14:textId="77777777" w:rsidR="00A80738" w:rsidRPr="002E7AF0" w:rsidRDefault="00A80738" w:rsidP="00A80738">
      <w:pPr>
        <w:pStyle w:val="Nagwek"/>
        <w:tabs>
          <w:tab w:val="clear" w:pos="4536"/>
          <w:tab w:val="clear" w:pos="9072"/>
        </w:tabs>
      </w:pPr>
    </w:p>
    <w:p w14:paraId="25D16BB6" w14:textId="77777777" w:rsidR="00A80738" w:rsidRPr="002E7AF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2E7AF0">
        <w:rPr>
          <w:b/>
          <w:spacing w:val="20"/>
        </w:rPr>
        <w:t>INFORMACJA Z OTWARCIA OFERT</w:t>
      </w:r>
    </w:p>
    <w:p w14:paraId="6E1DF0B8" w14:textId="77777777" w:rsidR="00A80738" w:rsidRPr="002E7AF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14:paraId="0DA8A740" w14:textId="77777777" w:rsidR="00C659E2" w:rsidRPr="002E7AF0" w:rsidRDefault="00C659E2" w:rsidP="00C659E2">
      <w:pPr>
        <w:spacing w:before="120" w:after="120"/>
        <w:jc w:val="both"/>
        <w:rPr>
          <w:b/>
          <w:bCs/>
        </w:rPr>
      </w:pPr>
      <w:r w:rsidRPr="002E7AF0">
        <w:rPr>
          <w:bCs/>
        </w:rPr>
        <w:t xml:space="preserve">Dotyczy </w:t>
      </w:r>
      <w:r w:rsidRPr="002E7AF0">
        <w:t xml:space="preserve">postępowania o udzielenie zamówienia publicznego prowadzonego w trybie </w:t>
      </w:r>
      <w:r w:rsidR="008B77C9" w:rsidRPr="002E7AF0">
        <w:t>przetarg nieograniczony</w:t>
      </w:r>
      <w:r w:rsidRPr="002E7AF0">
        <w:t xml:space="preserve"> </w:t>
      </w:r>
      <w:r w:rsidR="007965DC" w:rsidRPr="002E7AF0">
        <w:t>prowadzonego pn.</w:t>
      </w:r>
      <w:r w:rsidRPr="002E7AF0">
        <w:t xml:space="preserve">: </w:t>
      </w:r>
    </w:p>
    <w:p w14:paraId="1A250504" w14:textId="77777777" w:rsidR="00A80738" w:rsidRPr="002E7AF0" w:rsidRDefault="008B77C9" w:rsidP="00577BC6">
      <w:pPr>
        <w:pStyle w:val="Tekstpodstawowywcity"/>
        <w:spacing w:before="120" w:after="480"/>
        <w:ind w:firstLine="0"/>
        <w:jc w:val="center"/>
        <w:rPr>
          <w:sz w:val="20"/>
        </w:rPr>
      </w:pPr>
      <w:r w:rsidRPr="002E7AF0">
        <w:rPr>
          <w:b/>
          <w:sz w:val="20"/>
        </w:rPr>
        <w:t>dostawa i montaż mebli oraz wyposażenia AGD, RTV do pomieszczeń nr: 100, 100A, 101, 102, 102A w przewiązce P-A1-C1 AGH w Krakowie - DE-dzp.272-98/24</w:t>
      </w:r>
    </w:p>
    <w:p w14:paraId="193E17DD" w14:textId="27FC0443" w:rsidR="00D665F5" w:rsidRPr="002E7AF0" w:rsidRDefault="00D665F5" w:rsidP="00577BC6">
      <w:pPr>
        <w:spacing w:before="120" w:line="276" w:lineRule="auto"/>
        <w:jc w:val="both"/>
      </w:pPr>
      <w:r w:rsidRPr="002E7AF0">
        <w:t>Zamawiający, działając na podstawie art. 22</w:t>
      </w:r>
      <w:r w:rsidR="00601802" w:rsidRPr="002E7AF0">
        <w:t>2</w:t>
      </w:r>
      <w:r w:rsidRPr="002E7AF0">
        <w:t xml:space="preserve"> ust. 5 </w:t>
      </w:r>
      <w:r w:rsidRPr="002E7AF0">
        <w:rPr>
          <w:bCs/>
        </w:rPr>
        <w:t xml:space="preserve">ustawy z dnia 11 września 2019 r. Prawo zamówień </w:t>
      </w:r>
      <w:r w:rsidRPr="002E7AF0">
        <w:t>publicznych</w:t>
      </w:r>
      <w:r w:rsidR="00104EFA" w:rsidRPr="002E7AF0">
        <w:t xml:space="preserve"> </w:t>
      </w:r>
      <w:r w:rsidR="008B77C9" w:rsidRPr="002E7AF0">
        <w:t>(</w:t>
      </w:r>
      <w:proofErr w:type="spellStart"/>
      <w:r w:rsidR="008B77C9" w:rsidRPr="002E7AF0">
        <w:t>t.j</w:t>
      </w:r>
      <w:proofErr w:type="spellEnd"/>
      <w:r w:rsidR="008B77C9" w:rsidRPr="002E7AF0">
        <w:t>. Dz. U. z 2023</w:t>
      </w:r>
      <w:r w:rsidR="00716305" w:rsidRPr="002E7AF0">
        <w:t xml:space="preserve"> </w:t>
      </w:r>
      <w:r w:rsidR="008B77C9" w:rsidRPr="002E7AF0">
        <w:t>r. poz. 1605</w:t>
      </w:r>
      <w:r w:rsidR="00716305" w:rsidRPr="002E7AF0">
        <w:t>, 1710</w:t>
      </w:r>
      <w:r w:rsidR="008B77C9" w:rsidRPr="002E7AF0">
        <w:t>)</w:t>
      </w:r>
      <w:r w:rsidR="00104EFA" w:rsidRPr="002E7AF0">
        <w:t xml:space="preserve"> ze zm.</w:t>
      </w:r>
      <w:r w:rsidR="00A67C20" w:rsidRPr="002E7AF0">
        <w:t xml:space="preserve"> </w:t>
      </w:r>
      <w:r w:rsidRPr="002E7AF0">
        <w:t>udostępnia</w:t>
      </w:r>
      <w:r w:rsidR="00F95C33" w:rsidRPr="002E7AF0">
        <w:t xml:space="preserve"> </w:t>
      </w:r>
      <w:r w:rsidR="004C7E9B" w:rsidRPr="002E7AF0">
        <w:t>informacj</w:t>
      </w:r>
      <w:r w:rsidR="00577BC6" w:rsidRPr="002E7AF0">
        <w:t>ę</w:t>
      </w:r>
      <w:r w:rsidR="00035488" w:rsidRPr="002E7AF0">
        <w:t xml:space="preserve"> z otwarcia ofert</w:t>
      </w:r>
      <w:r w:rsidR="00577BC6" w:rsidRPr="002E7AF0">
        <w:t>.</w:t>
      </w:r>
    </w:p>
    <w:p w14:paraId="7E262F9B" w14:textId="77777777" w:rsidR="00A80738" w:rsidRPr="002E7AF0" w:rsidRDefault="00D665F5" w:rsidP="00577BC6">
      <w:pPr>
        <w:spacing w:before="120" w:after="120" w:line="276" w:lineRule="auto"/>
        <w:jc w:val="both"/>
      </w:pPr>
      <w:r w:rsidRPr="002E7AF0">
        <w:t>Podczas otwarcia ofert, mającego miejsce</w:t>
      </w:r>
      <w:r w:rsidR="00FF4AB1" w:rsidRPr="002E7AF0">
        <w:t xml:space="preserve"> w dniu </w:t>
      </w:r>
      <w:r w:rsidR="008B77C9" w:rsidRPr="002E7AF0">
        <w:t>04/04/2024</w:t>
      </w:r>
      <w:r w:rsidR="00FF4AB1" w:rsidRPr="002E7AF0">
        <w:t xml:space="preserve"> o godz. </w:t>
      </w:r>
      <w:r w:rsidR="008B77C9" w:rsidRPr="002E7AF0">
        <w:t>11:00</w:t>
      </w:r>
      <w:r w:rsidRPr="002E7AF0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2E7AF0" w14:paraId="374146EB" w14:textId="77777777" w:rsidTr="003F57CD">
        <w:tc>
          <w:tcPr>
            <w:tcW w:w="993" w:type="dxa"/>
            <w:shd w:val="clear" w:color="auto" w:fill="auto"/>
            <w:vAlign w:val="center"/>
          </w:tcPr>
          <w:p w14:paraId="19FD419A" w14:textId="77777777" w:rsidR="00D665F5" w:rsidRPr="002E7AF0" w:rsidRDefault="00D665F5" w:rsidP="003F57CD">
            <w:pPr>
              <w:spacing w:before="120" w:after="120"/>
              <w:jc w:val="center"/>
            </w:pPr>
            <w:r w:rsidRPr="002E7AF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3CA60D4" w14:textId="77777777" w:rsidR="00D665F5" w:rsidRPr="002E7AF0" w:rsidRDefault="00D665F5" w:rsidP="003F57CD">
            <w:pPr>
              <w:spacing w:before="120" w:after="120"/>
              <w:jc w:val="center"/>
            </w:pPr>
            <w:r w:rsidRPr="002E7AF0">
              <w:t>Nazwa</w:t>
            </w:r>
            <w:r w:rsidR="003F57CD" w:rsidRPr="002E7AF0">
              <w:t xml:space="preserve"> </w:t>
            </w:r>
            <w:r w:rsidRPr="002E7AF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F15B1E" w14:textId="77777777" w:rsidR="00D665F5" w:rsidRPr="002E7AF0" w:rsidRDefault="00D665F5" w:rsidP="003F57CD">
            <w:pPr>
              <w:spacing w:before="120" w:after="120"/>
              <w:jc w:val="center"/>
            </w:pPr>
            <w:r w:rsidRPr="002E7AF0">
              <w:t>Cena oferty</w:t>
            </w:r>
          </w:p>
        </w:tc>
      </w:tr>
      <w:tr w:rsidR="008B77C9" w:rsidRPr="002E7AF0" w14:paraId="7DBCC9D4" w14:textId="77777777" w:rsidTr="00186988">
        <w:tc>
          <w:tcPr>
            <w:tcW w:w="993" w:type="dxa"/>
            <w:shd w:val="clear" w:color="auto" w:fill="auto"/>
            <w:vAlign w:val="center"/>
          </w:tcPr>
          <w:p w14:paraId="5E4A87FA" w14:textId="77777777" w:rsidR="008B77C9" w:rsidRPr="002E7AF0" w:rsidRDefault="008B77C9" w:rsidP="00186988">
            <w:pPr>
              <w:spacing w:before="120" w:after="120"/>
              <w:jc w:val="center"/>
            </w:pPr>
            <w:r w:rsidRPr="002E7AF0">
              <w:t>1</w:t>
            </w:r>
          </w:p>
        </w:tc>
        <w:tc>
          <w:tcPr>
            <w:tcW w:w="5244" w:type="dxa"/>
            <w:shd w:val="clear" w:color="auto" w:fill="auto"/>
          </w:tcPr>
          <w:p w14:paraId="6C4F5D28" w14:textId="77777777" w:rsidR="008B77C9" w:rsidRPr="002E7AF0" w:rsidRDefault="008B77C9" w:rsidP="00186988">
            <w:pPr>
              <w:spacing w:before="40"/>
            </w:pPr>
            <w:proofErr w:type="spellStart"/>
            <w:r w:rsidRPr="002E7AF0">
              <w:t>Tronus</w:t>
            </w:r>
            <w:proofErr w:type="spellEnd"/>
            <w:r w:rsidRPr="002E7AF0">
              <w:t xml:space="preserve"> Polska Sp. z o.o.</w:t>
            </w:r>
          </w:p>
          <w:p w14:paraId="3BB5B17B" w14:textId="78F4C906" w:rsidR="008B77C9" w:rsidRPr="002E7AF0" w:rsidRDefault="00716305" w:rsidP="00186988">
            <w:r w:rsidRPr="002E7AF0">
              <w:t xml:space="preserve">Ul. </w:t>
            </w:r>
            <w:r w:rsidR="008B77C9" w:rsidRPr="002E7AF0">
              <w:t>Ordona</w:t>
            </w:r>
            <w:r w:rsidR="008B77C9" w:rsidRPr="002E7AF0">
              <w:t xml:space="preserve"> </w:t>
            </w:r>
            <w:r w:rsidR="008B77C9" w:rsidRPr="002E7AF0">
              <w:t>2a</w:t>
            </w:r>
            <w:r w:rsidR="008B77C9" w:rsidRPr="002E7AF0">
              <w:t xml:space="preserve"> </w:t>
            </w:r>
          </w:p>
          <w:p w14:paraId="44668F87" w14:textId="77777777" w:rsidR="008B77C9" w:rsidRPr="002E7AF0" w:rsidRDefault="008B77C9" w:rsidP="00186988">
            <w:pPr>
              <w:spacing w:after="40"/>
              <w:jc w:val="both"/>
            </w:pPr>
            <w:r w:rsidRPr="002E7AF0">
              <w:t>01-237</w:t>
            </w:r>
            <w:r w:rsidRPr="002E7AF0">
              <w:t xml:space="preserve"> </w:t>
            </w:r>
            <w:r w:rsidRPr="002E7AF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9D11B3" w14:textId="77777777" w:rsidR="008B77C9" w:rsidRPr="002E7AF0" w:rsidRDefault="008B77C9" w:rsidP="00186988">
            <w:pPr>
              <w:spacing w:before="120" w:after="120"/>
              <w:jc w:val="both"/>
            </w:pPr>
            <w:r w:rsidRPr="002E7AF0">
              <w:t>193 171.32 zł</w:t>
            </w:r>
          </w:p>
        </w:tc>
      </w:tr>
      <w:tr w:rsidR="008B77C9" w:rsidRPr="002E7AF0" w14:paraId="19460DE0" w14:textId="77777777" w:rsidTr="00186988">
        <w:tc>
          <w:tcPr>
            <w:tcW w:w="993" w:type="dxa"/>
            <w:shd w:val="clear" w:color="auto" w:fill="auto"/>
            <w:vAlign w:val="center"/>
          </w:tcPr>
          <w:p w14:paraId="4E97C6FF" w14:textId="77777777" w:rsidR="008B77C9" w:rsidRPr="002E7AF0" w:rsidRDefault="008B77C9" w:rsidP="00186988">
            <w:pPr>
              <w:spacing w:before="120" w:after="120"/>
              <w:jc w:val="center"/>
            </w:pPr>
            <w:r w:rsidRPr="002E7AF0">
              <w:t>2</w:t>
            </w:r>
          </w:p>
        </w:tc>
        <w:tc>
          <w:tcPr>
            <w:tcW w:w="5244" w:type="dxa"/>
            <w:shd w:val="clear" w:color="auto" w:fill="auto"/>
          </w:tcPr>
          <w:p w14:paraId="2FB9FD94" w14:textId="77777777" w:rsidR="008B77C9" w:rsidRPr="002E7AF0" w:rsidRDefault="008B77C9" w:rsidP="00186988">
            <w:pPr>
              <w:spacing w:before="40"/>
            </w:pPr>
            <w:proofErr w:type="spellStart"/>
            <w:r w:rsidRPr="002E7AF0">
              <w:t>Serenissima</w:t>
            </w:r>
            <w:proofErr w:type="spellEnd"/>
            <w:r w:rsidRPr="002E7AF0">
              <w:t xml:space="preserve"> Spółka z ograniczoną odpowiedzialnością</w:t>
            </w:r>
          </w:p>
          <w:p w14:paraId="0D41E18C" w14:textId="5BE7E621" w:rsidR="008B77C9" w:rsidRPr="002E7AF0" w:rsidRDefault="00716305" w:rsidP="00186988">
            <w:r w:rsidRPr="002E7AF0">
              <w:t>Ul. Nowy Świat 53/120</w:t>
            </w:r>
          </w:p>
          <w:p w14:paraId="337675FA" w14:textId="73A5CE3B" w:rsidR="008B77C9" w:rsidRPr="002E7AF0" w:rsidRDefault="008B77C9" w:rsidP="00186988">
            <w:pPr>
              <w:spacing w:after="40"/>
              <w:jc w:val="both"/>
            </w:pPr>
            <w:r w:rsidRPr="002E7AF0">
              <w:t>00-</w:t>
            </w:r>
            <w:r w:rsidR="00716305" w:rsidRPr="002E7AF0">
              <w:t>042</w:t>
            </w:r>
            <w:r w:rsidRPr="002E7AF0">
              <w:t xml:space="preserve"> </w:t>
            </w:r>
            <w:r w:rsidRPr="002E7AF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98C18C" w14:textId="77777777" w:rsidR="008B77C9" w:rsidRPr="002E7AF0" w:rsidRDefault="008B77C9" w:rsidP="00186988">
            <w:pPr>
              <w:spacing w:before="120" w:after="120"/>
              <w:jc w:val="both"/>
            </w:pPr>
            <w:r w:rsidRPr="002E7AF0">
              <w:t>80 796.38 zł</w:t>
            </w:r>
          </w:p>
        </w:tc>
      </w:tr>
      <w:tr w:rsidR="008B77C9" w:rsidRPr="002E7AF0" w14:paraId="74852CBF" w14:textId="77777777" w:rsidTr="00186988">
        <w:tc>
          <w:tcPr>
            <w:tcW w:w="993" w:type="dxa"/>
            <w:shd w:val="clear" w:color="auto" w:fill="auto"/>
            <w:vAlign w:val="center"/>
          </w:tcPr>
          <w:p w14:paraId="2F8F0113" w14:textId="77777777" w:rsidR="008B77C9" w:rsidRPr="002E7AF0" w:rsidRDefault="008B77C9" w:rsidP="00186988">
            <w:pPr>
              <w:spacing w:before="120" w:after="120"/>
              <w:jc w:val="center"/>
            </w:pPr>
            <w:r w:rsidRPr="002E7AF0">
              <w:t>3</w:t>
            </w:r>
          </w:p>
        </w:tc>
        <w:tc>
          <w:tcPr>
            <w:tcW w:w="5244" w:type="dxa"/>
            <w:shd w:val="clear" w:color="auto" w:fill="auto"/>
          </w:tcPr>
          <w:p w14:paraId="1C29004F" w14:textId="77777777" w:rsidR="008B77C9" w:rsidRPr="002E7AF0" w:rsidRDefault="008B77C9" w:rsidP="00186988">
            <w:pPr>
              <w:spacing w:before="40"/>
            </w:pPr>
            <w:r w:rsidRPr="002E7AF0">
              <w:t>ALTARE SPÓŁKA Z OGRANICZONĄ ODPOWIEDZIALNOŚCIĄ</w:t>
            </w:r>
          </w:p>
          <w:p w14:paraId="6BFD9856" w14:textId="1BD5DC51" w:rsidR="008B77C9" w:rsidRPr="002E7AF0" w:rsidRDefault="005E1ADE" w:rsidP="00186988">
            <w:r w:rsidRPr="002E7AF0">
              <w:t xml:space="preserve">Ul. </w:t>
            </w:r>
            <w:r w:rsidR="008B77C9" w:rsidRPr="002E7AF0">
              <w:t>Warszawska</w:t>
            </w:r>
            <w:r w:rsidR="008B77C9" w:rsidRPr="002E7AF0">
              <w:t xml:space="preserve"> </w:t>
            </w:r>
            <w:r w:rsidR="008B77C9" w:rsidRPr="002E7AF0">
              <w:t>151</w:t>
            </w:r>
            <w:r w:rsidR="008B77C9" w:rsidRPr="002E7AF0">
              <w:t xml:space="preserve"> </w:t>
            </w:r>
          </w:p>
          <w:p w14:paraId="7AC9F993" w14:textId="77777777" w:rsidR="008B77C9" w:rsidRPr="002E7AF0" w:rsidRDefault="008B77C9" w:rsidP="00186988">
            <w:pPr>
              <w:spacing w:after="40"/>
              <w:jc w:val="both"/>
            </w:pPr>
            <w:r w:rsidRPr="002E7AF0">
              <w:t>25-547</w:t>
            </w:r>
            <w:r w:rsidRPr="002E7AF0">
              <w:t xml:space="preserve"> </w:t>
            </w:r>
            <w:r w:rsidRPr="002E7AF0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78709E" w14:textId="77777777" w:rsidR="008B77C9" w:rsidRPr="002E7AF0" w:rsidRDefault="008B77C9" w:rsidP="00186988">
            <w:pPr>
              <w:spacing w:before="120" w:after="120"/>
              <w:jc w:val="both"/>
            </w:pPr>
            <w:r w:rsidRPr="002E7AF0">
              <w:t>73 947.96 zł</w:t>
            </w:r>
          </w:p>
        </w:tc>
      </w:tr>
      <w:tr w:rsidR="008B77C9" w:rsidRPr="002E7AF0" w14:paraId="56509651" w14:textId="77777777" w:rsidTr="00186988">
        <w:tc>
          <w:tcPr>
            <w:tcW w:w="993" w:type="dxa"/>
            <w:shd w:val="clear" w:color="auto" w:fill="auto"/>
            <w:vAlign w:val="center"/>
          </w:tcPr>
          <w:p w14:paraId="341282F0" w14:textId="77777777" w:rsidR="008B77C9" w:rsidRPr="002E7AF0" w:rsidRDefault="008B77C9" w:rsidP="00186988">
            <w:pPr>
              <w:spacing w:before="120" w:after="120"/>
              <w:jc w:val="center"/>
            </w:pPr>
            <w:r w:rsidRPr="002E7AF0">
              <w:t>4</w:t>
            </w:r>
          </w:p>
        </w:tc>
        <w:tc>
          <w:tcPr>
            <w:tcW w:w="5244" w:type="dxa"/>
            <w:shd w:val="clear" w:color="auto" w:fill="auto"/>
          </w:tcPr>
          <w:p w14:paraId="45360C3A" w14:textId="77777777" w:rsidR="008B77C9" w:rsidRPr="002E7AF0" w:rsidRDefault="008B77C9" w:rsidP="00186988">
            <w:pPr>
              <w:spacing w:before="40"/>
            </w:pPr>
            <w:r w:rsidRPr="002E7AF0">
              <w:t>GABI Spółka z ograniczoną odpowiedzialnością</w:t>
            </w:r>
          </w:p>
          <w:p w14:paraId="457FDB25" w14:textId="5F454007" w:rsidR="008B77C9" w:rsidRPr="002E7AF0" w:rsidRDefault="008D2810" w:rsidP="00186988">
            <w:r w:rsidRPr="002E7AF0">
              <w:t xml:space="preserve">Ul. </w:t>
            </w:r>
            <w:r w:rsidR="008B77C9" w:rsidRPr="002E7AF0">
              <w:t>Kościuszki</w:t>
            </w:r>
            <w:r w:rsidR="008B77C9" w:rsidRPr="002E7AF0">
              <w:t xml:space="preserve"> </w:t>
            </w:r>
            <w:r w:rsidR="008B77C9" w:rsidRPr="002E7AF0">
              <w:t>9</w:t>
            </w:r>
            <w:r w:rsidR="008B77C9" w:rsidRPr="002E7AF0">
              <w:t xml:space="preserve"> </w:t>
            </w:r>
          </w:p>
          <w:p w14:paraId="5506FE9F" w14:textId="77777777" w:rsidR="008B77C9" w:rsidRPr="002E7AF0" w:rsidRDefault="008B77C9" w:rsidP="00186988">
            <w:pPr>
              <w:spacing w:after="40"/>
              <w:jc w:val="both"/>
            </w:pPr>
            <w:r w:rsidRPr="002E7AF0">
              <w:t>36-100</w:t>
            </w:r>
            <w:r w:rsidRPr="002E7AF0">
              <w:t xml:space="preserve"> </w:t>
            </w:r>
            <w:r w:rsidRPr="002E7AF0">
              <w:t>Kolbuszowa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62EDFC" w14:textId="77777777" w:rsidR="008B77C9" w:rsidRPr="002E7AF0" w:rsidRDefault="008B77C9" w:rsidP="00186988">
            <w:pPr>
              <w:spacing w:before="120" w:after="120"/>
              <w:jc w:val="both"/>
            </w:pPr>
            <w:r w:rsidRPr="002E7AF0">
              <w:t>89 177.64 zł</w:t>
            </w:r>
          </w:p>
        </w:tc>
      </w:tr>
      <w:tr w:rsidR="008B77C9" w:rsidRPr="002E7AF0" w14:paraId="0FEF5603" w14:textId="77777777" w:rsidTr="00186988">
        <w:tc>
          <w:tcPr>
            <w:tcW w:w="993" w:type="dxa"/>
            <w:shd w:val="clear" w:color="auto" w:fill="auto"/>
            <w:vAlign w:val="center"/>
          </w:tcPr>
          <w:p w14:paraId="6CA37CFC" w14:textId="77777777" w:rsidR="008B77C9" w:rsidRPr="002E7AF0" w:rsidRDefault="008B77C9" w:rsidP="00186988">
            <w:pPr>
              <w:spacing w:before="120" w:after="120"/>
              <w:jc w:val="center"/>
            </w:pPr>
            <w:r w:rsidRPr="002E7AF0">
              <w:t>5</w:t>
            </w:r>
          </w:p>
        </w:tc>
        <w:tc>
          <w:tcPr>
            <w:tcW w:w="5244" w:type="dxa"/>
            <w:shd w:val="clear" w:color="auto" w:fill="auto"/>
          </w:tcPr>
          <w:p w14:paraId="56FECE66" w14:textId="77777777" w:rsidR="008B77C9" w:rsidRPr="002E7AF0" w:rsidRDefault="008B77C9" w:rsidP="00186988">
            <w:pPr>
              <w:spacing w:before="40"/>
            </w:pPr>
            <w:r w:rsidRPr="002E7AF0">
              <w:t>ALNAG Barbara Wróbel</w:t>
            </w:r>
          </w:p>
          <w:p w14:paraId="08410CD4" w14:textId="4F17038D" w:rsidR="008B77C9" w:rsidRPr="002E7AF0" w:rsidRDefault="002E7AF0" w:rsidP="00186988">
            <w:r>
              <w:t xml:space="preserve">Ul. </w:t>
            </w:r>
            <w:r w:rsidR="008B77C9" w:rsidRPr="002E7AF0">
              <w:t>Zygmunta Miłkowskiego</w:t>
            </w:r>
            <w:r w:rsidR="008B77C9" w:rsidRPr="002E7AF0">
              <w:t xml:space="preserve"> </w:t>
            </w:r>
            <w:r w:rsidR="008B77C9" w:rsidRPr="002E7AF0">
              <w:t>3/301</w:t>
            </w:r>
            <w:r w:rsidR="008B77C9" w:rsidRPr="002E7AF0">
              <w:t xml:space="preserve"> </w:t>
            </w:r>
          </w:p>
          <w:p w14:paraId="4295D876" w14:textId="77777777" w:rsidR="008B77C9" w:rsidRPr="002E7AF0" w:rsidRDefault="008B77C9" w:rsidP="00186988">
            <w:pPr>
              <w:spacing w:after="40"/>
              <w:jc w:val="both"/>
            </w:pPr>
            <w:r w:rsidRPr="002E7AF0">
              <w:t>30-349</w:t>
            </w:r>
            <w:r w:rsidRPr="002E7AF0">
              <w:t xml:space="preserve"> </w:t>
            </w:r>
            <w:r w:rsidRPr="002E7AF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9E1098" w14:textId="77777777" w:rsidR="008B77C9" w:rsidRPr="002E7AF0" w:rsidRDefault="008B77C9" w:rsidP="00186988">
            <w:pPr>
              <w:spacing w:before="120" w:after="120"/>
              <w:jc w:val="both"/>
            </w:pPr>
            <w:r w:rsidRPr="002E7AF0">
              <w:t>73 867.65 zł</w:t>
            </w:r>
          </w:p>
        </w:tc>
      </w:tr>
      <w:tr w:rsidR="008B77C9" w:rsidRPr="002E7AF0" w14:paraId="669F0AB1" w14:textId="77777777" w:rsidTr="00186988">
        <w:tc>
          <w:tcPr>
            <w:tcW w:w="993" w:type="dxa"/>
            <w:shd w:val="clear" w:color="auto" w:fill="auto"/>
            <w:vAlign w:val="center"/>
          </w:tcPr>
          <w:p w14:paraId="6BC36CCE" w14:textId="77777777" w:rsidR="008B77C9" w:rsidRPr="002E7AF0" w:rsidRDefault="008B77C9" w:rsidP="00186988">
            <w:pPr>
              <w:spacing w:before="120" w:after="120"/>
              <w:jc w:val="center"/>
            </w:pPr>
            <w:r w:rsidRPr="002E7AF0">
              <w:t>6</w:t>
            </w:r>
          </w:p>
        </w:tc>
        <w:tc>
          <w:tcPr>
            <w:tcW w:w="5244" w:type="dxa"/>
            <w:shd w:val="clear" w:color="auto" w:fill="auto"/>
          </w:tcPr>
          <w:p w14:paraId="4332121F" w14:textId="77777777" w:rsidR="008B77C9" w:rsidRPr="002E7AF0" w:rsidRDefault="008B77C9" w:rsidP="00186988">
            <w:pPr>
              <w:spacing w:before="40"/>
            </w:pPr>
            <w:r w:rsidRPr="002E7AF0">
              <w:t>Przedsiębiorstwo Produkcyjno-Handlowo-Usługowe "ALTALENA"S.C. Marek Guzik, Adam Wlazło</w:t>
            </w:r>
          </w:p>
          <w:p w14:paraId="72EE0FB1" w14:textId="2657A24D" w:rsidR="008B77C9" w:rsidRPr="002E7AF0" w:rsidRDefault="0078330A" w:rsidP="00186988">
            <w:r w:rsidRPr="002E7AF0">
              <w:t xml:space="preserve">Ul. </w:t>
            </w:r>
            <w:r w:rsidR="008B77C9" w:rsidRPr="002E7AF0">
              <w:t>Bagrowa</w:t>
            </w:r>
            <w:r w:rsidR="008B77C9" w:rsidRPr="002E7AF0">
              <w:t xml:space="preserve"> </w:t>
            </w:r>
            <w:r w:rsidR="008B77C9" w:rsidRPr="002E7AF0">
              <w:t>9</w:t>
            </w:r>
            <w:r w:rsidR="008B77C9" w:rsidRPr="002E7AF0">
              <w:t xml:space="preserve"> </w:t>
            </w:r>
          </w:p>
          <w:p w14:paraId="31DCF0BD" w14:textId="77777777" w:rsidR="008B77C9" w:rsidRPr="002E7AF0" w:rsidRDefault="008B77C9" w:rsidP="00186988">
            <w:pPr>
              <w:spacing w:after="40"/>
              <w:jc w:val="both"/>
            </w:pPr>
            <w:r w:rsidRPr="002E7AF0">
              <w:t>30-733</w:t>
            </w:r>
            <w:r w:rsidRPr="002E7AF0">
              <w:t xml:space="preserve"> </w:t>
            </w:r>
            <w:r w:rsidRPr="002E7AF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0C4AD2" w14:textId="77777777" w:rsidR="008B77C9" w:rsidRPr="002E7AF0" w:rsidRDefault="008B77C9" w:rsidP="00186988">
            <w:pPr>
              <w:spacing w:before="120" w:after="120"/>
              <w:jc w:val="both"/>
            </w:pPr>
            <w:r w:rsidRPr="002E7AF0">
              <w:t>52 564.05 zł</w:t>
            </w:r>
          </w:p>
        </w:tc>
      </w:tr>
      <w:tr w:rsidR="008B77C9" w:rsidRPr="002E7AF0" w14:paraId="0D0BDA0F" w14:textId="77777777" w:rsidTr="00186988">
        <w:tc>
          <w:tcPr>
            <w:tcW w:w="993" w:type="dxa"/>
            <w:shd w:val="clear" w:color="auto" w:fill="auto"/>
            <w:vAlign w:val="center"/>
          </w:tcPr>
          <w:p w14:paraId="7E6A0F2D" w14:textId="77777777" w:rsidR="008B77C9" w:rsidRPr="002E7AF0" w:rsidRDefault="008B77C9" w:rsidP="00186988">
            <w:pPr>
              <w:spacing w:before="120" w:after="120"/>
              <w:jc w:val="center"/>
            </w:pPr>
            <w:r w:rsidRPr="002E7AF0">
              <w:t>7</w:t>
            </w:r>
          </w:p>
        </w:tc>
        <w:tc>
          <w:tcPr>
            <w:tcW w:w="5244" w:type="dxa"/>
            <w:shd w:val="clear" w:color="auto" w:fill="auto"/>
          </w:tcPr>
          <w:p w14:paraId="45D51A3F" w14:textId="4D35D87C" w:rsidR="008B77C9" w:rsidRPr="002E7AF0" w:rsidRDefault="0078330A" w:rsidP="00186988">
            <w:pPr>
              <w:spacing w:before="40"/>
            </w:pPr>
            <w:r w:rsidRPr="002E7AF0">
              <w:t>Przedsiębiorstwo</w:t>
            </w:r>
            <w:r w:rsidR="008B77C9" w:rsidRPr="002E7AF0">
              <w:t xml:space="preserve"> Handlowo - Usługowe BMS Sp. Jawna Z.</w:t>
            </w:r>
            <w:r w:rsidRPr="002E7AF0">
              <w:t xml:space="preserve"> </w:t>
            </w:r>
            <w:r w:rsidR="008B77C9" w:rsidRPr="002E7AF0">
              <w:t>Bielecki</w:t>
            </w:r>
          </w:p>
          <w:p w14:paraId="1B5CC81E" w14:textId="53CA225E" w:rsidR="008B77C9" w:rsidRPr="002E7AF0" w:rsidRDefault="002E7AF0" w:rsidP="00186988">
            <w:r>
              <w:t xml:space="preserve">Ul. </w:t>
            </w:r>
            <w:r w:rsidR="008B77C9" w:rsidRPr="002E7AF0">
              <w:t>Staszica</w:t>
            </w:r>
            <w:r w:rsidR="008B77C9" w:rsidRPr="002E7AF0">
              <w:t xml:space="preserve"> </w:t>
            </w:r>
            <w:r w:rsidR="008B77C9" w:rsidRPr="002E7AF0">
              <w:t>22</w:t>
            </w:r>
            <w:r w:rsidR="008B77C9" w:rsidRPr="002E7AF0">
              <w:t xml:space="preserve"> </w:t>
            </w:r>
          </w:p>
          <w:p w14:paraId="5175E995" w14:textId="77777777" w:rsidR="008B77C9" w:rsidRPr="002E7AF0" w:rsidRDefault="008B77C9" w:rsidP="00186988">
            <w:pPr>
              <w:spacing w:after="40"/>
              <w:jc w:val="both"/>
            </w:pPr>
            <w:r w:rsidRPr="002E7AF0">
              <w:t>82-500</w:t>
            </w:r>
            <w:r w:rsidRPr="002E7AF0">
              <w:t xml:space="preserve"> </w:t>
            </w:r>
            <w:r w:rsidRPr="002E7AF0">
              <w:t>Kwidzyn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8EEC4B" w14:textId="77777777" w:rsidR="008B77C9" w:rsidRPr="002E7AF0" w:rsidRDefault="008B77C9" w:rsidP="00186988">
            <w:pPr>
              <w:spacing w:before="120" w:after="120"/>
              <w:jc w:val="both"/>
            </w:pPr>
            <w:r w:rsidRPr="002E7AF0">
              <w:t>100 779.56 zł</w:t>
            </w:r>
          </w:p>
        </w:tc>
      </w:tr>
    </w:tbl>
    <w:p w14:paraId="1AB918A4" w14:textId="77777777" w:rsidR="00577BC6" w:rsidRPr="002E7AF0" w:rsidRDefault="00577BC6" w:rsidP="00A80738">
      <w:pPr>
        <w:spacing w:before="120" w:after="120"/>
        <w:jc w:val="both"/>
      </w:pPr>
    </w:p>
    <w:sectPr w:rsidR="00577BC6" w:rsidRPr="002E7AF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43E455" w14:textId="77777777" w:rsidR="00F157C2" w:rsidRDefault="00F157C2">
      <w:r>
        <w:separator/>
      </w:r>
    </w:p>
  </w:endnote>
  <w:endnote w:type="continuationSeparator" w:id="0">
    <w:p w14:paraId="6F62B1A3" w14:textId="77777777" w:rsidR="00F157C2" w:rsidRDefault="00F15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FB767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FD328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04E89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D4393BA">
        <v:line id="_x0000_s1025" style="position:absolute;left:0;text-align:left;z-index:251657728" from="-3.85pt,8.7pt" to="455.15pt,8.7pt"/>
      </w:pict>
    </w:r>
  </w:p>
  <w:p w14:paraId="585BCCA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63C42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698E39" w14:textId="77777777" w:rsidR="009F189D" w:rsidRDefault="009F189D">
    <w:pPr>
      <w:pStyle w:val="Stopka"/>
      <w:tabs>
        <w:tab w:val="clear" w:pos="4536"/>
      </w:tabs>
      <w:jc w:val="center"/>
    </w:pPr>
  </w:p>
  <w:p w14:paraId="3981EA1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CC0A35" w14:textId="77777777" w:rsidR="00F157C2" w:rsidRDefault="00F157C2">
      <w:r>
        <w:separator/>
      </w:r>
    </w:p>
  </w:footnote>
  <w:footnote w:type="continuationSeparator" w:id="0">
    <w:p w14:paraId="5AF7532B" w14:textId="77777777" w:rsidR="00F157C2" w:rsidRDefault="00F15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9B1FD4" w14:textId="77777777" w:rsidR="008B77C9" w:rsidRDefault="008B77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98D148" w14:textId="77777777" w:rsidR="008B77C9" w:rsidRDefault="008B77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00D816" w14:textId="77777777" w:rsidR="008B77C9" w:rsidRDefault="008B77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57C2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2E7AF0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5E1ADE"/>
    <w:rsid w:val="00601802"/>
    <w:rsid w:val="0069085C"/>
    <w:rsid w:val="006D03E2"/>
    <w:rsid w:val="00716305"/>
    <w:rsid w:val="0072154A"/>
    <w:rsid w:val="0073323E"/>
    <w:rsid w:val="0078330A"/>
    <w:rsid w:val="007965DC"/>
    <w:rsid w:val="00843263"/>
    <w:rsid w:val="00861E75"/>
    <w:rsid w:val="008B77C9"/>
    <w:rsid w:val="008D2810"/>
    <w:rsid w:val="009D19BD"/>
    <w:rsid w:val="009F189D"/>
    <w:rsid w:val="00A120F7"/>
    <w:rsid w:val="00A67C20"/>
    <w:rsid w:val="00A80738"/>
    <w:rsid w:val="00C236D3"/>
    <w:rsid w:val="00C30333"/>
    <w:rsid w:val="00C659E2"/>
    <w:rsid w:val="00CB0802"/>
    <w:rsid w:val="00D20908"/>
    <w:rsid w:val="00D665F5"/>
    <w:rsid w:val="00D7128F"/>
    <w:rsid w:val="00EA3476"/>
    <w:rsid w:val="00F157C2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FD1DF0"/>
  <w15:chartTrackingRefBased/>
  <w15:docId w15:val="{45C86D7A-89BE-4571-A230-E98BE13BD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226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10</cp:revision>
  <dcterms:created xsi:type="dcterms:W3CDTF">2024-04-04T10:44:00Z</dcterms:created>
  <dcterms:modified xsi:type="dcterms:W3CDTF">2024-04-04T10:49:00Z</dcterms:modified>
</cp:coreProperties>
</file>